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F1E1D" w14:paraId="0263141B" w14:textId="77777777" w:rsidTr="007276CC">
        <w:tc>
          <w:tcPr>
            <w:tcW w:w="6237" w:type="dxa"/>
          </w:tcPr>
          <w:p w14:paraId="6FEB8409" w14:textId="77777777" w:rsidR="00227E10" w:rsidRPr="00C07A66" w:rsidRDefault="009D60F9" w:rsidP="00227E10">
            <w:pPr>
              <w:pStyle w:val="Titel"/>
            </w:pPr>
            <w:r w:rsidRPr="00C07A66">
              <w:t>Press release</w:t>
            </w:r>
          </w:p>
          <w:p w14:paraId="393547DA" w14:textId="2970BB56" w:rsidR="00227E10" w:rsidRPr="00C07A66" w:rsidRDefault="00227E10" w:rsidP="00265ACE">
            <w:pPr>
              <w:pStyle w:val="Untertitel"/>
            </w:pPr>
            <w:r w:rsidRPr="00C07A66">
              <w:fldChar w:fldCharType="begin"/>
            </w:r>
            <w:r w:rsidRPr="00C07A66">
              <w:instrText xml:space="preserve"> CREATEDATE  \@ "dd.MM.yyyy"  \* MERGEFORMAT </w:instrText>
            </w:r>
            <w:r w:rsidRPr="00C07A66">
              <w:fldChar w:fldCharType="separate"/>
            </w:r>
            <w:r w:rsidRPr="00C07A66">
              <w:t>Januar</w:t>
            </w:r>
            <w:r w:rsidR="00C07A66" w:rsidRPr="00C07A66">
              <w:t>y</w:t>
            </w:r>
            <w:r w:rsidRPr="00C07A66">
              <w:t xml:space="preserve"> 202</w:t>
            </w:r>
            <w:r w:rsidRPr="00C07A66">
              <w:fldChar w:fldCharType="end"/>
            </w:r>
            <w:r w:rsidRPr="00C07A66">
              <w:t>6</w:t>
            </w:r>
          </w:p>
        </w:tc>
        <w:tc>
          <w:tcPr>
            <w:tcW w:w="737" w:type="dxa"/>
          </w:tcPr>
          <w:p w14:paraId="4C125654" w14:textId="77777777" w:rsidR="00227E10" w:rsidRPr="00C07A66" w:rsidRDefault="00227E10" w:rsidP="004A4939"/>
        </w:tc>
        <w:tc>
          <w:tcPr>
            <w:tcW w:w="2835" w:type="dxa"/>
          </w:tcPr>
          <w:p w14:paraId="7686B013" w14:textId="77777777" w:rsidR="00227E10" w:rsidRPr="007D11F7" w:rsidRDefault="00227E10" w:rsidP="007276CC">
            <w:pPr>
              <w:pStyle w:val="Absender"/>
              <w:spacing w:before="100"/>
              <w:rPr>
                <w:b/>
                <w:lang w:val="de-DE"/>
              </w:rPr>
            </w:pPr>
            <w:r w:rsidRPr="007D11F7">
              <w:rPr>
                <w:b/>
                <w:lang w:val="de-DE"/>
              </w:rPr>
              <w:t xml:space="preserve">Further </w:t>
            </w:r>
            <w:proofErr w:type="spellStart"/>
            <w:r w:rsidRPr="007D11F7">
              <w:rPr>
                <w:b/>
                <w:lang w:val="de-DE"/>
              </w:rPr>
              <w:t>information</w:t>
            </w:r>
            <w:proofErr w:type="spellEnd"/>
            <w:r w:rsidRPr="007D11F7">
              <w:rPr>
                <w:b/>
                <w:lang w:val="de-DE"/>
              </w:rPr>
              <w:t xml:space="preserve"> </w:t>
            </w:r>
            <w:proofErr w:type="spellStart"/>
            <w:r w:rsidRPr="007D11F7">
              <w:rPr>
                <w:b/>
                <w:lang w:val="de-DE"/>
              </w:rPr>
              <w:t>about</w:t>
            </w:r>
            <w:proofErr w:type="spellEnd"/>
            <w:r w:rsidRPr="007D11F7">
              <w:rPr>
                <w:b/>
                <w:lang w:val="de-DE"/>
              </w:rPr>
              <w:t xml:space="preserve"> </w:t>
            </w:r>
            <w:proofErr w:type="spellStart"/>
            <w:r w:rsidRPr="007D11F7">
              <w:rPr>
                <w:b/>
                <w:lang w:val="de-DE"/>
              </w:rPr>
              <w:t>publication</w:t>
            </w:r>
            <w:proofErr w:type="spellEnd"/>
            <w:r w:rsidRPr="007D11F7">
              <w:rPr>
                <w:b/>
                <w:lang w:val="de-DE"/>
              </w:rPr>
              <w:t>:</w:t>
            </w:r>
          </w:p>
          <w:p w14:paraId="281DC7C2" w14:textId="77777777" w:rsidR="00227E10" w:rsidRPr="007D11F7" w:rsidRDefault="00227E10" w:rsidP="007276CC">
            <w:pPr>
              <w:pStyle w:val="Absender"/>
              <w:rPr>
                <w:lang w:val="de-DE"/>
              </w:rPr>
            </w:pPr>
            <w:r w:rsidRPr="007D11F7">
              <w:rPr>
                <w:lang w:val="de-DE"/>
              </w:rPr>
              <w:t>Schüco International KG</w:t>
            </w:r>
          </w:p>
          <w:p w14:paraId="198524E3" w14:textId="275988E1" w:rsidR="00227E10" w:rsidRPr="007D11F7" w:rsidRDefault="004765FD" w:rsidP="007276CC">
            <w:pPr>
              <w:pStyle w:val="Absender"/>
              <w:rPr>
                <w:lang w:val="de-DE"/>
              </w:rPr>
            </w:pPr>
            <w:r w:rsidRPr="007D11F7">
              <w:rPr>
                <w:lang w:val="de-DE"/>
              </w:rPr>
              <w:t>Sandra Greiser</w:t>
            </w:r>
          </w:p>
          <w:p w14:paraId="23E4CFEA" w14:textId="31715214" w:rsidR="00227E10" w:rsidRPr="007D11F7" w:rsidRDefault="00227E10" w:rsidP="007276CC">
            <w:pPr>
              <w:pStyle w:val="Absender"/>
              <w:rPr>
                <w:lang w:val="de-DE"/>
              </w:rPr>
            </w:pPr>
            <w:r w:rsidRPr="007D11F7">
              <w:rPr>
                <w:lang w:val="de-DE"/>
              </w:rPr>
              <w:t>Karolinenstr. 1 – 15</w:t>
            </w:r>
          </w:p>
          <w:p w14:paraId="1C09075F" w14:textId="77777777" w:rsidR="00227E10" w:rsidRPr="007D11F7" w:rsidRDefault="00227E10" w:rsidP="007276CC">
            <w:pPr>
              <w:pStyle w:val="Absender"/>
              <w:rPr>
                <w:lang w:val="de-DE"/>
              </w:rPr>
            </w:pPr>
            <w:r w:rsidRPr="007D11F7">
              <w:rPr>
                <w:lang w:val="de-DE"/>
              </w:rPr>
              <w:t>33609 Bielefeld, Germany</w:t>
            </w:r>
          </w:p>
          <w:p w14:paraId="216C864E" w14:textId="70581A25" w:rsidR="00227E10" w:rsidRPr="007D11F7" w:rsidRDefault="00227E10" w:rsidP="007276CC">
            <w:pPr>
              <w:pStyle w:val="Absender"/>
              <w:rPr>
                <w:lang w:val="de-DE"/>
              </w:rPr>
            </w:pPr>
            <w:r w:rsidRPr="007D11F7">
              <w:rPr>
                <w:lang w:val="de-DE"/>
              </w:rPr>
              <w:t>Tel.: +49 (0)5217831174</w:t>
            </w:r>
          </w:p>
          <w:p w14:paraId="6A195C02" w14:textId="77777777" w:rsidR="00227E10" w:rsidRPr="007D11F7" w:rsidRDefault="00227E10" w:rsidP="007276CC">
            <w:pPr>
              <w:pStyle w:val="Absender"/>
              <w:rPr>
                <w:lang w:val="de-DE"/>
              </w:rPr>
            </w:pPr>
            <w:proofErr w:type="spellStart"/>
            <w:r w:rsidRPr="007D11F7">
              <w:rPr>
                <w:lang w:val="de-DE"/>
              </w:rPr>
              <w:t>E-mail</w:t>
            </w:r>
            <w:proofErr w:type="spellEnd"/>
            <w:r w:rsidRPr="007D11F7">
              <w:rPr>
                <w:lang w:val="de-DE"/>
              </w:rPr>
              <w:t>: PR@schueco.com</w:t>
            </w:r>
          </w:p>
          <w:p w14:paraId="69EB9928" w14:textId="77777777" w:rsidR="00227E10" w:rsidRPr="007D11F7" w:rsidRDefault="00A520A4" w:rsidP="007276CC">
            <w:pPr>
              <w:pStyle w:val="Absender"/>
              <w:rPr>
                <w:lang w:val="de-DE"/>
              </w:rPr>
            </w:pPr>
            <w:hyperlink r:id="rId11" w:history="1">
              <w:r w:rsidRPr="007D11F7">
                <w:rPr>
                  <w:rStyle w:val="Hyperlink"/>
                  <w:lang w:val="de-DE"/>
                </w:rPr>
                <w:t>www.schueco.de/presse</w:t>
              </w:r>
            </w:hyperlink>
          </w:p>
          <w:p w14:paraId="0E5F8AF8" w14:textId="77777777" w:rsidR="00A520A4" w:rsidRPr="007D11F7" w:rsidRDefault="00A520A4" w:rsidP="001144C6">
            <w:pPr>
              <w:pStyle w:val="Absender"/>
              <w:rPr>
                <w:lang w:val="de-DE"/>
              </w:rPr>
            </w:pPr>
            <w:r w:rsidRPr="007D11F7">
              <w:rPr>
                <w:lang w:val="de-DE"/>
              </w:rPr>
              <w:t>www.schueco.com/press</w:t>
            </w:r>
          </w:p>
        </w:tc>
      </w:tr>
    </w:tbl>
    <w:p w14:paraId="2E06F247" w14:textId="77777777" w:rsidR="00CC48E9" w:rsidRPr="007D11F7" w:rsidRDefault="00CC48E9" w:rsidP="005168F0">
      <w:pPr>
        <w:pStyle w:val="Titel"/>
        <w:spacing w:line="312" w:lineRule="auto"/>
        <w:rPr>
          <w:b/>
          <w:sz w:val="22"/>
          <w:szCs w:val="22"/>
          <w:lang w:val="de-DE"/>
        </w:rPr>
      </w:pPr>
    </w:p>
    <w:p w14:paraId="12822B01" w14:textId="7F9F7A11" w:rsidR="00C14DC7" w:rsidRPr="00C07A66" w:rsidRDefault="00A10936" w:rsidP="00C14DC7">
      <w:pPr>
        <w:pStyle w:val="Titel"/>
        <w:spacing w:line="312" w:lineRule="auto"/>
        <w:rPr>
          <w:b/>
          <w:sz w:val="22"/>
          <w:szCs w:val="22"/>
        </w:rPr>
      </w:pPr>
      <w:r w:rsidRPr="00C07A66">
        <w:rPr>
          <w:b/>
          <w:sz w:val="22"/>
          <w:szCs w:val="22"/>
        </w:rPr>
        <w:t>Selling aluminium and steel systems</w:t>
      </w:r>
    </w:p>
    <w:p w14:paraId="26B88488" w14:textId="78F6F6CF" w:rsidR="00C14DC7" w:rsidRPr="00C07A66" w:rsidRDefault="00A10936" w:rsidP="00C14DC7">
      <w:pPr>
        <w:pStyle w:val="Titel"/>
        <w:spacing w:line="312" w:lineRule="auto"/>
        <w:rPr>
          <w:b/>
          <w:sz w:val="28"/>
          <w:szCs w:val="28"/>
        </w:rPr>
      </w:pPr>
      <w:r w:rsidRPr="00C07A66">
        <w:rPr>
          <w:b/>
          <w:sz w:val="28"/>
          <w:szCs w:val="28"/>
        </w:rPr>
        <w:t>Schüco and Jansen are extending and expanding their long-term partnership</w:t>
      </w:r>
    </w:p>
    <w:p w14:paraId="0FC10D9B" w14:textId="77777777" w:rsidR="00C14DC7" w:rsidRPr="00C07A66" w:rsidRDefault="00C14DC7" w:rsidP="00C14DC7">
      <w:pPr>
        <w:spacing w:line="312" w:lineRule="auto"/>
        <w:rPr>
          <w:sz w:val="22"/>
        </w:rPr>
      </w:pPr>
    </w:p>
    <w:p w14:paraId="58B196FC" w14:textId="3F477197" w:rsidR="00503EEC" w:rsidRPr="00C07A66" w:rsidRDefault="00C14DC7" w:rsidP="00853FEE">
      <w:pPr>
        <w:spacing w:line="312" w:lineRule="auto"/>
        <w:rPr>
          <w:b/>
          <w:sz w:val="22"/>
        </w:rPr>
      </w:pPr>
      <w:r w:rsidRPr="00C07A66">
        <w:rPr>
          <w:b/>
          <w:sz w:val="22"/>
        </w:rPr>
        <w:t>Bielefeld/Oberriet. Schüco International KG and Jansen AG are extending their long-term partnership. In doing so, both companies affirm the success of their collaboration and are expanding their strategic cooperation further.</w:t>
      </w:r>
    </w:p>
    <w:p w14:paraId="65E56F6E" w14:textId="77777777" w:rsidR="00C14DC7" w:rsidRPr="00C07A66" w:rsidRDefault="00C14DC7" w:rsidP="00C14DC7">
      <w:pPr>
        <w:spacing w:line="312" w:lineRule="auto"/>
        <w:rPr>
          <w:sz w:val="22"/>
        </w:rPr>
      </w:pPr>
    </w:p>
    <w:p w14:paraId="55D299F1" w14:textId="77777777" w:rsidR="00A91437" w:rsidRPr="00C07A66" w:rsidRDefault="00A91437" w:rsidP="00A91437">
      <w:pPr>
        <w:spacing w:line="312" w:lineRule="auto"/>
        <w:rPr>
          <w:sz w:val="22"/>
        </w:rPr>
      </w:pPr>
      <w:r w:rsidRPr="00C07A66">
        <w:rPr>
          <w:sz w:val="22"/>
        </w:rPr>
        <w:t xml:space="preserve">Based in Bielefeld, Schüco International KG has been providing system solutions made from aluminium, steel and PVC-U for 75 years. The company represents the highest level of quality and a holistic approach to sustainability, with comprehensive solutions and services covering the entire life cycle of buildings. </w:t>
      </w:r>
    </w:p>
    <w:p w14:paraId="30683EDD" w14:textId="5875BC77" w:rsidR="00A91437" w:rsidRPr="00C07A66" w:rsidRDefault="00A91437" w:rsidP="00DB0648">
      <w:pPr>
        <w:spacing w:line="312" w:lineRule="auto"/>
        <w:rPr>
          <w:rFonts w:cs="Arial"/>
          <w:szCs w:val="18"/>
        </w:rPr>
      </w:pPr>
      <w:r w:rsidRPr="00C07A66">
        <w:rPr>
          <w:sz w:val="22"/>
        </w:rPr>
        <w:t>With their headquarters in Oberriet, Jansen AG is a traditional Swiss company with a history spanning more than 100 years. Jansen develops and produces steel profile systems for windows, doors, fire protection and façade constructions.</w:t>
      </w:r>
    </w:p>
    <w:p w14:paraId="47A94545" w14:textId="77777777" w:rsidR="00DB0648" w:rsidRPr="00C07A66" w:rsidRDefault="00DB0648" w:rsidP="00DB0648">
      <w:pPr>
        <w:spacing w:line="312" w:lineRule="auto"/>
        <w:rPr>
          <w:rFonts w:cs="Arial"/>
          <w:szCs w:val="18"/>
        </w:rPr>
      </w:pPr>
    </w:p>
    <w:p w14:paraId="6B37C603" w14:textId="325E7502" w:rsidR="00D772E0" w:rsidRPr="00C07A66" w:rsidRDefault="00DB0648" w:rsidP="00D772E0">
      <w:pPr>
        <w:spacing w:line="312" w:lineRule="auto"/>
        <w:rPr>
          <w:sz w:val="22"/>
        </w:rPr>
      </w:pPr>
      <w:r w:rsidRPr="00C07A66">
        <w:rPr>
          <w:sz w:val="22"/>
        </w:rPr>
        <w:t>As part of the Swissbau exhibition, the two companies announced the extension of their partnership agreement on 22 January 2026. Within the aluminium sector, the partnership grants Jansen exclusive distribution rights for Schüco aluminium systems in Switzerland and Liechtenstein. At the same time, Schüco will continue to retain exclusive distribution rights for Jansen steel systems in Germany, Luxembourg, the UK, Ireland, Scandinavia, Finland, the Baltic states and Greece. Extending these agreements highlights the success of the partnership for both companies. The sales partnership has been in place in the aluminium sector since 1978 and in the steel sector since 2000.</w:t>
      </w:r>
    </w:p>
    <w:p w14:paraId="6869795E" w14:textId="5DF19C68" w:rsidR="00A015DF" w:rsidRPr="00C07A66" w:rsidRDefault="0091274F" w:rsidP="00D772E0">
      <w:pPr>
        <w:spacing w:line="312" w:lineRule="auto"/>
        <w:rPr>
          <w:sz w:val="22"/>
        </w:rPr>
      </w:pPr>
      <w:r w:rsidRPr="00C07A66">
        <w:rPr>
          <w:sz w:val="22"/>
        </w:rPr>
        <w:t>A new sales partnership has also been added in the steel sector</w:t>
      </w:r>
      <w:r w:rsidR="006B11CC">
        <w:rPr>
          <w:sz w:val="22"/>
        </w:rPr>
        <w:t>.</w:t>
      </w:r>
      <w:r w:rsidRPr="00C07A66">
        <w:rPr>
          <w:sz w:val="22"/>
        </w:rPr>
        <w:t xml:space="preserve"> As of 1 January 2026, Schüco International S.C.S., which is the Schüco subsidiary in France, is distributing </w:t>
      </w:r>
      <w:proofErr w:type="gramStart"/>
      <w:r w:rsidR="007D11F7">
        <w:rPr>
          <w:sz w:val="22"/>
        </w:rPr>
        <w:t>the majority of</w:t>
      </w:r>
      <w:proofErr w:type="gramEnd"/>
      <w:r w:rsidR="007D11F7">
        <w:rPr>
          <w:sz w:val="22"/>
        </w:rPr>
        <w:t xml:space="preserve"> the </w:t>
      </w:r>
      <w:r w:rsidRPr="00C07A66">
        <w:rPr>
          <w:sz w:val="22"/>
        </w:rPr>
        <w:t xml:space="preserve">steel systems </w:t>
      </w:r>
      <w:r w:rsidRPr="00C07A66">
        <w:rPr>
          <w:sz w:val="22"/>
        </w:rPr>
        <w:lastRenderedPageBreak/>
        <w:t>from the former RP Technik GmbH in France and the French overseas territories. The RP Technik range offers its own steel system for windows, doors, fire protection and façade constructions. Schüco International KG has already held the licence to distribute this range in the same markets as for Jansen systems since 2024.</w:t>
      </w:r>
    </w:p>
    <w:p w14:paraId="725D9D56" w14:textId="6485E099" w:rsidR="00C14DC7" w:rsidRPr="00C07A66" w:rsidRDefault="00F43842" w:rsidP="00A10936">
      <w:pPr>
        <w:spacing w:after="160" w:line="278" w:lineRule="auto"/>
        <w:rPr>
          <w:sz w:val="22"/>
        </w:rPr>
      </w:pPr>
      <w:r w:rsidRPr="00C07A66">
        <w:rPr>
          <w:sz w:val="22"/>
        </w:rPr>
        <w:t xml:space="preserve">Thanks to the renewed confirmation and expansion of the partnership with Jansen, Schüco can continue to offer sustainable aluminium and steel solutions to its customers in the respective markets, covering the entire life cycle of buildings. </w:t>
      </w:r>
    </w:p>
    <w:p w14:paraId="30F3D265" w14:textId="6BFE5C8C" w:rsidR="005170EA" w:rsidRDefault="005170EA" w:rsidP="005170EA">
      <w:pPr>
        <w:spacing w:after="160" w:line="278" w:lineRule="auto"/>
        <w:rPr>
          <w:sz w:val="22"/>
        </w:rPr>
      </w:pPr>
      <w:r w:rsidRPr="00C07A66">
        <w:rPr>
          <w:sz w:val="22"/>
        </w:rPr>
        <w:t>“This year, Schüco is celebrating its 75</w:t>
      </w:r>
      <w:r w:rsidRPr="00DC57C4">
        <w:rPr>
          <w:sz w:val="22"/>
          <w:vertAlign w:val="superscript"/>
        </w:rPr>
        <w:t>th</w:t>
      </w:r>
      <w:r w:rsidR="00DC57C4">
        <w:rPr>
          <w:sz w:val="22"/>
        </w:rPr>
        <w:t xml:space="preserve"> </w:t>
      </w:r>
      <w:r w:rsidRPr="00C07A66">
        <w:rPr>
          <w:sz w:val="22"/>
        </w:rPr>
        <w:t>anniversary. Partnerships with companies that share our high standards of quality, service and innovative strength have always been important for our long-term success. We have shared these values with Jansen, a family-owned company just like Schüco, for more than 45 years.</w:t>
      </w:r>
      <w:r w:rsidR="002C735F">
        <w:rPr>
          <w:sz w:val="22"/>
        </w:rPr>
        <w:t xml:space="preserve"> </w:t>
      </w:r>
      <w:r w:rsidRPr="00C07A66">
        <w:rPr>
          <w:sz w:val="22"/>
        </w:rPr>
        <w:t xml:space="preserve">I am delighted that we are continuing and further expanding our trusted partnership into the future,” says Andreas Engelhardt, </w:t>
      </w:r>
      <w:r w:rsidR="00C0569F">
        <w:rPr>
          <w:sz w:val="22"/>
        </w:rPr>
        <w:t xml:space="preserve">CEO and </w:t>
      </w:r>
      <w:r w:rsidRPr="00C07A66">
        <w:rPr>
          <w:sz w:val="22"/>
        </w:rPr>
        <w:t xml:space="preserve">Managing Partner of </w:t>
      </w:r>
      <w:proofErr w:type="spellStart"/>
      <w:r w:rsidRPr="00C07A66">
        <w:rPr>
          <w:sz w:val="22"/>
        </w:rPr>
        <w:t>Schüco</w:t>
      </w:r>
      <w:proofErr w:type="spellEnd"/>
      <w:r w:rsidRPr="00C07A66">
        <w:rPr>
          <w:sz w:val="22"/>
        </w:rPr>
        <w:t xml:space="preserve"> International KG.</w:t>
      </w:r>
    </w:p>
    <w:p w14:paraId="100836E5" w14:textId="5A2DEB34" w:rsidR="00C0569F" w:rsidRPr="00C0569F" w:rsidRDefault="00FF1E1D" w:rsidP="00C0569F">
      <w:pPr>
        <w:spacing w:after="160" w:line="278" w:lineRule="auto"/>
        <w:rPr>
          <w:sz w:val="22"/>
        </w:rPr>
      </w:pPr>
      <w:r w:rsidRPr="00C07A66">
        <w:rPr>
          <w:sz w:val="22"/>
        </w:rPr>
        <w:t>“</w:t>
      </w:r>
      <w:r w:rsidR="00C0569F" w:rsidRPr="00C0569F">
        <w:rPr>
          <w:sz w:val="22"/>
        </w:rPr>
        <w:t xml:space="preserve">Stable partnerships are particularly important in times of great change and uncertainty. </w:t>
      </w:r>
      <w:proofErr w:type="spellStart"/>
      <w:r w:rsidR="00C0569F" w:rsidRPr="00C0569F">
        <w:rPr>
          <w:sz w:val="22"/>
        </w:rPr>
        <w:t>Schüco</w:t>
      </w:r>
      <w:proofErr w:type="spellEnd"/>
      <w:r w:rsidR="00C0569F" w:rsidRPr="00C0569F">
        <w:rPr>
          <w:sz w:val="22"/>
        </w:rPr>
        <w:t xml:space="preserve"> and Jansen have been living this for almost 50 years. Our partnership is based on shared goals and values, always with a focus on our customers. I am therefore delighted that we extend and further develop this partnership,</w:t>
      </w:r>
      <w:r>
        <w:rPr>
          <w:sz w:val="22"/>
        </w:rPr>
        <w:t>”</w:t>
      </w:r>
      <w:r w:rsidR="00C0569F" w:rsidRPr="00C0569F">
        <w:rPr>
          <w:sz w:val="22"/>
        </w:rPr>
        <w:t xml:space="preserve"> says Christoph Jansen, </w:t>
      </w:r>
      <w:r>
        <w:rPr>
          <w:sz w:val="22"/>
        </w:rPr>
        <w:t xml:space="preserve">CEO </w:t>
      </w:r>
      <w:r w:rsidR="00C0569F" w:rsidRPr="00C0569F">
        <w:rPr>
          <w:sz w:val="22"/>
        </w:rPr>
        <w:t>and Board Director</w:t>
      </w:r>
      <w:r w:rsidR="00C0569F">
        <w:rPr>
          <w:sz w:val="22"/>
        </w:rPr>
        <w:t xml:space="preserve"> of </w:t>
      </w:r>
      <w:r w:rsidR="00C0569F" w:rsidRPr="00C0569F">
        <w:rPr>
          <w:sz w:val="22"/>
        </w:rPr>
        <w:t>Jansen AG.</w:t>
      </w:r>
    </w:p>
    <w:p w14:paraId="0C69D00D" w14:textId="77777777" w:rsidR="00C14DC7" w:rsidRPr="00C07A66" w:rsidRDefault="00C14DC7" w:rsidP="00C14DC7">
      <w:pPr>
        <w:spacing w:line="312" w:lineRule="auto"/>
        <w:rPr>
          <w:sz w:val="22"/>
        </w:rPr>
      </w:pPr>
    </w:p>
    <w:p w14:paraId="6433CBE9" w14:textId="77777777" w:rsidR="00A27245" w:rsidRPr="00C07A66" w:rsidRDefault="00A27245" w:rsidP="005168F0">
      <w:pPr>
        <w:spacing w:line="312" w:lineRule="auto"/>
        <w:rPr>
          <w:sz w:val="22"/>
        </w:rPr>
      </w:pPr>
    </w:p>
    <w:p w14:paraId="4C358D60" w14:textId="77777777" w:rsidR="00C14DC7" w:rsidRPr="00C07A66" w:rsidRDefault="00C14DC7" w:rsidP="00C14DC7">
      <w:pPr>
        <w:spacing w:line="312" w:lineRule="auto"/>
        <w:rPr>
          <w:sz w:val="22"/>
        </w:rPr>
      </w:pPr>
    </w:p>
    <w:p w14:paraId="5FFD7288" w14:textId="77777777" w:rsidR="00C1545D" w:rsidRPr="00C07A66" w:rsidRDefault="00C1545D" w:rsidP="00C1545D">
      <w:pPr>
        <w:spacing w:line="312" w:lineRule="auto"/>
        <w:rPr>
          <w:rFonts w:cs="Arial"/>
          <w:b/>
          <w:bCs/>
          <w:szCs w:val="18"/>
        </w:rPr>
      </w:pPr>
      <w:bookmarkStart w:id="0" w:name="_Hlk77926191"/>
      <w:r w:rsidRPr="00C07A66">
        <w:rPr>
          <w:rFonts w:cs="Arial"/>
          <w:b/>
          <w:bCs/>
          <w:szCs w:val="18"/>
        </w:rPr>
        <w:t>Schüco – System solutions for windows, doors and façades</w:t>
      </w:r>
    </w:p>
    <w:p w14:paraId="191FBF9F" w14:textId="45472C6A" w:rsidR="00C1545D" w:rsidRPr="00C07A66" w:rsidRDefault="00C1545D" w:rsidP="00C1545D">
      <w:pPr>
        <w:spacing w:line="312" w:lineRule="auto"/>
        <w:jc w:val="both"/>
        <w:rPr>
          <w:rFonts w:cs="Arial"/>
          <w:szCs w:val="18"/>
        </w:rPr>
      </w:pPr>
      <w:r w:rsidRPr="00C07A66">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2337BB4F" w14:textId="77777777" w:rsidR="00C0569F" w:rsidRPr="00C07A66" w:rsidRDefault="00C0569F" w:rsidP="00C0569F">
      <w:pPr>
        <w:spacing w:line="312" w:lineRule="auto"/>
        <w:rPr>
          <w:sz w:val="22"/>
        </w:rPr>
      </w:pPr>
    </w:p>
    <w:p w14:paraId="2C198D68" w14:textId="77777777" w:rsidR="00C0569F" w:rsidRPr="00C0569F" w:rsidRDefault="00C0569F" w:rsidP="00C0569F">
      <w:pPr>
        <w:spacing w:line="312" w:lineRule="auto"/>
        <w:rPr>
          <w:szCs w:val="18"/>
        </w:rPr>
      </w:pPr>
      <w:r w:rsidRPr="00C0569F">
        <w:rPr>
          <w:szCs w:val="18"/>
        </w:rPr>
        <w:t>www.schueco.com</w:t>
      </w:r>
    </w:p>
    <w:p w14:paraId="5C6C26CE" w14:textId="77777777" w:rsidR="00C14DC7" w:rsidRPr="00C07A66" w:rsidRDefault="00C14DC7" w:rsidP="00C14DC7">
      <w:pPr>
        <w:pStyle w:val="Kopfzeile"/>
        <w:tabs>
          <w:tab w:val="left" w:pos="708"/>
        </w:tabs>
        <w:spacing w:line="312" w:lineRule="auto"/>
        <w:rPr>
          <w:rFonts w:cs="Arial"/>
          <w:szCs w:val="18"/>
        </w:rPr>
      </w:pPr>
    </w:p>
    <w:p w14:paraId="3C19A014" w14:textId="77777777" w:rsidR="00C14DC7" w:rsidRPr="00C07A66" w:rsidRDefault="00C14DC7" w:rsidP="00C14DC7">
      <w:pPr>
        <w:spacing w:line="312" w:lineRule="auto"/>
        <w:rPr>
          <w:sz w:val="22"/>
        </w:rPr>
      </w:pPr>
    </w:p>
    <w:p w14:paraId="1D3FB0F5" w14:textId="77777777" w:rsidR="005170EA" w:rsidRPr="00C07A66" w:rsidRDefault="005170EA" w:rsidP="00C14DC7">
      <w:pPr>
        <w:spacing w:line="312" w:lineRule="auto"/>
        <w:rPr>
          <w:sz w:val="22"/>
        </w:rPr>
      </w:pPr>
    </w:p>
    <w:p w14:paraId="222C7F67" w14:textId="77777777" w:rsidR="005170EA" w:rsidRPr="00C07A66" w:rsidRDefault="005170EA" w:rsidP="00C14DC7">
      <w:pPr>
        <w:spacing w:line="312" w:lineRule="auto"/>
        <w:rPr>
          <w:sz w:val="22"/>
        </w:rPr>
      </w:pPr>
    </w:p>
    <w:p w14:paraId="14F787E5" w14:textId="77777777" w:rsidR="005170EA" w:rsidRPr="00C07A66" w:rsidRDefault="005170EA" w:rsidP="00C14DC7">
      <w:pPr>
        <w:spacing w:line="312" w:lineRule="auto"/>
        <w:rPr>
          <w:sz w:val="22"/>
        </w:rPr>
      </w:pPr>
    </w:p>
    <w:p w14:paraId="15E5489A" w14:textId="381FAA19" w:rsidR="00C14DC7" w:rsidRPr="00C07A66" w:rsidRDefault="00C14DC7" w:rsidP="00C14DC7">
      <w:pPr>
        <w:spacing w:line="312" w:lineRule="auto"/>
        <w:rPr>
          <w:sz w:val="22"/>
        </w:rPr>
      </w:pPr>
      <w:r w:rsidRPr="00C07A66">
        <w:rPr>
          <w:sz w:val="22"/>
        </w:rPr>
        <w:t xml:space="preserve">High resolution images are available to download in the Schüco Newsroom at </w:t>
      </w:r>
      <w:hyperlink r:id="rId12" w:history="1">
        <w:r w:rsidRPr="00C07A66">
          <w:rPr>
            <w:rStyle w:val="Hyperlink"/>
            <w:sz w:val="22"/>
          </w:rPr>
          <w:t>www.schueco.de/presse</w:t>
        </w:r>
      </w:hyperlink>
      <w:r w:rsidRPr="00C07A66">
        <w:rPr>
          <w:sz w:val="22"/>
        </w:rPr>
        <w:t>.</w:t>
      </w:r>
    </w:p>
    <w:p w14:paraId="181EF33F" w14:textId="77777777" w:rsidR="00C14DC7" w:rsidRPr="00C07A66" w:rsidRDefault="00C14DC7" w:rsidP="00C14DC7">
      <w:pPr>
        <w:spacing w:line="312" w:lineRule="auto"/>
        <w:rPr>
          <w:sz w:val="22"/>
        </w:rPr>
      </w:pPr>
    </w:p>
    <w:p w14:paraId="76666D4F" w14:textId="302859CB" w:rsidR="00C14DC7" w:rsidRPr="007D11F7" w:rsidRDefault="00C14DC7" w:rsidP="00C14DC7">
      <w:pPr>
        <w:spacing w:line="312" w:lineRule="auto"/>
        <w:rPr>
          <w:b/>
          <w:bCs/>
          <w:sz w:val="22"/>
          <w:lang w:val="de-DE"/>
        </w:rPr>
      </w:pPr>
      <w:r w:rsidRPr="007D11F7">
        <w:rPr>
          <w:b/>
          <w:bCs/>
          <w:sz w:val="22"/>
          <w:lang w:val="de-DE"/>
        </w:rPr>
        <w:t xml:space="preserve">Photographer: </w:t>
      </w:r>
      <w:r w:rsidR="007D11F7" w:rsidRPr="007D11F7">
        <w:rPr>
          <w:b/>
          <w:bCs/>
          <w:sz w:val="22"/>
          <w:lang w:val="de-DE"/>
        </w:rPr>
        <w:t>Sara B</w:t>
      </w:r>
      <w:r w:rsidR="007D11F7">
        <w:rPr>
          <w:b/>
          <w:bCs/>
          <w:sz w:val="22"/>
          <w:lang w:val="de-DE"/>
        </w:rPr>
        <w:t>arth</w:t>
      </w:r>
    </w:p>
    <w:p w14:paraId="527C5D18" w14:textId="77777777" w:rsidR="00C14DC7" w:rsidRPr="007D11F7" w:rsidRDefault="00C14DC7" w:rsidP="00C14DC7">
      <w:pPr>
        <w:spacing w:line="312" w:lineRule="auto"/>
        <w:rPr>
          <w:b/>
          <w:sz w:val="22"/>
          <w:lang w:val="de-DE"/>
        </w:rPr>
      </w:pPr>
      <w:proofErr w:type="spellStart"/>
      <w:r w:rsidRPr="007D11F7">
        <w:rPr>
          <w:b/>
          <w:sz w:val="22"/>
          <w:lang w:val="de-DE"/>
        </w:rPr>
        <w:t>Usage</w:t>
      </w:r>
      <w:proofErr w:type="spellEnd"/>
      <w:r w:rsidRPr="007D11F7">
        <w:rPr>
          <w:b/>
          <w:sz w:val="22"/>
          <w:lang w:val="de-DE"/>
        </w:rPr>
        <w:t xml:space="preserve"> </w:t>
      </w:r>
      <w:proofErr w:type="spellStart"/>
      <w:r w:rsidRPr="007D11F7">
        <w:rPr>
          <w:b/>
          <w:sz w:val="22"/>
          <w:lang w:val="de-DE"/>
        </w:rPr>
        <w:t>rights</w:t>
      </w:r>
      <w:proofErr w:type="spellEnd"/>
      <w:r w:rsidRPr="007D11F7">
        <w:rPr>
          <w:b/>
          <w:sz w:val="22"/>
          <w:lang w:val="de-DE"/>
        </w:rPr>
        <w:t>: Schüco International KG</w:t>
      </w:r>
    </w:p>
    <w:p w14:paraId="72D0B55F" w14:textId="77777777" w:rsidR="00DB0648" w:rsidRDefault="00DB0648" w:rsidP="00C14DC7">
      <w:pPr>
        <w:spacing w:line="312" w:lineRule="auto"/>
        <w:rPr>
          <w:b/>
          <w:sz w:val="22"/>
          <w:lang w:val="de-DE"/>
        </w:rPr>
      </w:pPr>
    </w:p>
    <w:p w14:paraId="644037E6" w14:textId="77777777" w:rsidR="007D11F7" w:rsidRDefault="007D11F7" w:rsidP="00C14DC7">
      <w:pPr>
        <w:spacing w:line="312" w:lineRule="auto"/>
        <w:rPr>
          <w:b/>
          <w:sz w:val="22"/>
          <w:lang w:val="de-DE"/>
        </w:rPr>
      </w:pPr>
    </w:p>
    <w:p w14:paraId="2B72182E" w14:textId="0916E108" w:rsidR="007D11F7" w:rsidRPr="007D11F7" w:rsidRDefault="007D11F7" w:rsidP="00C14DC7">
      <w:pPr>
        <w:spacing w:line="312" w:lineRule="auto"/>
        <w:rPr>
          <w:b/>
          <w:sz w:val="22"/>
          <w:lang w:val="de-DE"/>
        </w:rPr>
      </w:pPr>
      <w:r>
        <w:rPr>
          <w:noProof/>
        </w:rPr>
        <w:drawing>
          <wp:inline distT="0" distB="0" distL="0" distR="0" wp14:anchorId="6429A228" wp14:editId="6D2280AC">
            <wp:extent cx="4410710" cy="2940685"/>
            <wp:effectExtent l="0" t="0" r="8890" b="0"/>
            <wp:docPr id="47316445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10710" cy="2940685"/>
                    </a:xfrm>
                    <a:prstGeom prst="rect">
                      <a:avLst/>
                    </a:prstGeom>
                    <a:noFill/>
                    <a:ln>
                      <a:noFill/>
                    </a:ln>
                  </pic:spPr>
                </pic:pic>
              </a:graphicData>
            </a:graphic>
          </wp:inline>
        </w:drawing>
      </w:r>
    </w:p>
    <w:p w14:paraId="3ACEDB66" w14:textId="77777777" w:rsidR="007D11F7" w:rsidRDefault="007D11F7" w:rsidP="00C14DC7">
      <w:pPr>
        <w:spacing w:line="312" w:lineRule="auto"/>
        <w:rPr>
          <w:b/>
          <w:sz w:val="22"/>
        </w:rPr>
      </w:pPr>
    </w:p>
    <w:p w14:paraId="4568A7BF" w14:textId="7E23B475" w:rsidR="00DB0648" w:rsidRPr="00C07A66" w:rsidRDefault="00DB0648" w:rsidP="00C14DC7">
      <w:pPr>
        <w:spacing w:line="312" w:lineRule="auto"/>
        <w:rPr>
          <w:b/>
          <w:sz w:val="22"/>
        </w:rPr>
      </w:pPr>
      <w:r w:rsidRPr="00C07A66">
        <w:rPr>
          <w:b/>
          <w:sz w:val="22"/>
        </w:rPr>
        <w:t>Image caption</w:t>
      </w:r>
    </w:p>
    <w:p w14:paraId="0FE3BF80" w14:textId="0FF7F3B2" w:rsidR="00DB0648" w:rsidRPr="00FF1E1D" w:rsidRDefault="00DB0648" w:rsidP="00C14DC7">
      <w:pPr>
        <w:spacing w:line="312" w:lineRule="auto"/>
        <w:rPr>
          <w:bCs/>
          <w:sz w:val="22"/>
        </w:rPr>
      </w:pPr>
      <w:r w:rsidRPr="00FF1E1D">
        <w:rPr>
          <w:bCs/>
          <w:sz w:val="22"/>
        </w:rPr>
        <w:t>Contract extension for the partnership between Schüco and Jansen (left to right):</w:t>
      </w:r>
    </w:p>
    <w:p w14:paraId="219E71AC" w14:textId="18BDCD76" w:rsidR="00C14DC7" w:rsidRPr="00FF1E1D" w:rsidRDefault="007D11F7" w:rsidP="00C14DC7">
      <w:pPr>
        <w:spacing w:line="312" w:lineRule="auto"/>
        <w:rPr>
          <w:bCs/>
          <w:sz w:val="22"/>
        </w:rPr>
      </w:pPr>
      <w:r w:rsidRPr="00FF1E1D">
        <w:rPr>
          <w:bCs/>
          <w:sz w:val="22"/>
        </w:rPr>
        <w:t xml:space="preserve">Jacques Lladós, CEO </w:t>
      </w:r>
      <w:proofErr w:type="spellStart"/>
      <w:r w:rsidRPr="00FF1E1D">
        <w:rPr>
          <w:bCs/>
          <w:sz w:val="22"/>
        </w:rPr>
        <w:t>Schüco</w:t>
      </w:r>
      <w:proofErr w:type="spellEnd"/>
      <w:r w:rsidRPr="00FF1E1D">
        <w:rPr>
          <w:bCs/>
          <w:sz w:val="22"/>
        </w:rPr>
        <w:t xml:space="preserve"> International S.C.S., Andreas Graf, Head of Steel Division Schüco International KG, Elmar Gollers, Director of Business, Jansen AG, Hendrik Pahlsmeyer, </w:t>
      </w:r>
      <w:r w:rsidR="00867F1B" w:rsidRPr="00FF1E1D">
        <w:rPr>
          <w:bCs/>
          <w:sz w:val="22"/>
        </w:rPr>
        <w:t xml:space="preserve">Chief Commercial Officer Metal Business Central Europe </w:t>
      </w:r>
      <w:proofErr w:type="spellStart"/>
      <w:r w:rsidR="00867F1B" w:rsidRPr="00FF1E1D">
        <w:rPr>
          <w:bCs/>
          <w:sz w:val="22"/>
        </w:rPr>
        <w:t>Schüco</w:t>
      </w:r>
      <w:proofErr w:type="spellEnd"/>
      <w:r w:rsidR="00867F1B" w:rsidRPr="00FF1E1D">
        <w:rPr>
          <w:bCs/>
          <w:sz w:val="22"/>
        </w:rPr>
        <w:t xml:space="preserve"> International KG</w:t>
      </w:r>
      <w:r w:rsidRPr="00FF1E1D">
        <w:rPr>
          <w:bCs/>
          <w:sz w:val="22"/>
        </w:rPr>
        <w:t xml:space="preserve">, Christoph Jansen, </w:t>
      </w:r>
      <w:r w:rsidR="001A51C6" w:rsidRPr="00FF1E1D">
        <w:rPr>
          <w:bCs/>
          <w:sz w:val="22"/>
        </w:rPr>
        <w:t>CEO and Board Director Jansen AG</w:t>
      </w:r>
      <w:r w:rsidRPr="00FF1E1D">
        <w:rPr>
          <w:bCs/>
          <w:sz w:val="22"/>
        </w:rPr>
        <w:t>, Andreas Engelhardt, CEO and Managing Partner Schüco International KG, Christel Marchiando, Head of Key Partner Management Europa, Jansen AG, Guido Wortmeier, Director of Sales, Jansen AG.</w:t>
      </w:r>
    </w:p>
    <w:p w14:paraId="40DF680C" w14:textId="77777777" w:rsidR="00503EEC" w:rsidRPr="00610835" w:rsidRDefault="00503EEC" w:rsidP="00C14DC7">
      <w:pPr>
        <w:spacing w:line="312" w:lineRule="auto"/>
        <w:rPr>
          <w:sz w:val="22"/>
        </w:rPr>
      </w:pPr>
    </w:p>
    <w:sectPr w:rsidR="00503EEC"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47488" w14:textId="77777777" w:rsidR="00984376" w:rsidRPr="00C07A66" w:rsidRDefault="00984376" w:rsidP="00F958EA">
      <w:pPr>
        <w:spacing w:line="240" w:lineRule="auto"/>
      </w:pPr>
      <w:r w:rsidRPr="00C07A66">
        <w:separator/>
      </w:r>
    </w:p>
  </w:endnote>
  <w:endnote w:type="continuationSeparator" w:id="0">
    <w:p w14:paraId="2600AB95" w14:textId="77777777" w:rsidR="00984376" w:rsidRPr="00C07A66" w:rsidRDefault="00984376" w:rsidP="00F958EA">
      <w:pPr>
        <w:spacing w:line="240" w:lineRule="auto"/>
      </w:pPr>
      <w:r w:rsidRPr="00C07A6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Pr="00C07A66" w:rsidRDefault="001A3597">
    <w:pPr>
      <w:pStyle w:val="Fuzeile"/>
    </w:pPr>
    <w:r w:rsidRPr="00C07A66">
      <w:fldChar w:fldCharType="begin"/>
    </w:r>
    <w:r w:rsidRPr="00C07A66">
      <w:instrText xml:space="preserve"> PAGE  \* Arabic  \* MERGEFORMAT </w:instrText>
    </w:r>
    <w:r w:rsidRPr="00C07A66">
      <w:fldChar w:fldCharType="separate"/>
    </w:r>
    <w:r w:rsidRPr="00C07A66">
      <w:t>2</w:t>
    </w:r>
    <w:r w:rsidRPr="00C07A66">
      <w:fldChar w:fldCharType="end"/>
    </w:r>
    <w:r w:rsidRPr="00C07A66">
      <w:t>/</w:t>
    </w:r>
    <w:fldSimple w:instr=" NUMPAGES  \* Arabic  \* MERGEFORMAT ">
      <w:r w:rsidR="00265ACE" w:rsidRPr="00C07A66">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53E086" w14:textId="77777777" w:rsidR="00984376" w:rsidRPr="00C07A66" w:rsidRDefault="00984376" w:rsidP="00F958EA">
      <w:pPr>
        <w:spacing w:line="240" w:lineRule="auto"/>
      </w:pPr>
      <w:r w:rsidRPr="00C07A66">
        <w:separator/>
      </w:r>
    </w:p>
  </w:footnote>
  <w:footnote w:type="continuationSeparator" w:id="0">
    <w:p w14:paraId="42758F35" w14:textId="77777777" w:rsidR="00984376" w:rsidRPr="00C07A66" w:rsidRDefault="00984376" w:rsidP="00F958EA">
      <w:pPr>
        <w:spacing w:line="240" w:lineRule="auto"/>
      </w:pPr>
      <w:r w:rsidRPr="00C07A6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Pr="00C07A66" w:rsidRDefault="00AA7002">
    <w:pPr>
      <w:pStyle w:val="Kopfzeile"/>
    </w:pPr>
    <w:r w:rsidRPr="00C07A66">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Pr="00C07A66" w:rsidRDefault="00AA7002" w:rsidP="00EB32BD">
    <w:pPr>
      <w:pStyle w:val="Kopfzeile"/>
    </w:pPr>
    <w:r w:rsidRPr="00C07A66">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856CB7"/>
    <w:multiLevelType w:val="hybridMultilevel"/>
    <w:tmpl w:val="E326D1C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6C037CFB"/>
    <w:multiLevelType w:val="hybridMultilevel"/>
    <w:tmpl w:val="E6E46E4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6" w15:restartNumberingAfterBreak="0">
    <w:nsid w:val="70036CD6"/>
    <w:multiLevelType w:val="hybridMultilevel"/>
    <w:tmpl w:val="4086A34A"/>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7"/>
  </w:num>
  <w:num w:numId="3" w16cid:durableId="1851672928">
    <w:abstractNumId w:val="3"/>
  </w:num>
  <w:num w:numId="4" w16cid:durableId="470366632">
    <w:abstractNumId w:val="1"/>
  </w:num>
  <w:num w:numId="5" w16cid:durableId="333531592">
    <w:abstractNumId w:val="4"/>
  </w:num>
  <w:num w:numId="6" w16cid:durableId="32967646">
    <w:abstractNumId w:val="6"/>
  </w:num>
  <w:num w:numId="7" w16cid:durableId="2020768655">
    <w:abstractNumId w:val="5"/>
  </w:num>
  <w:num w:numId="8" w16cid:durableId="19940685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32B"/>
    <w:rsid w:val="000624E1"/>
    <w:rsid w:val="00073518"/>
    <w:rsid w:val="00083752"/>
    <w:rsid w:val="000843C5"/>
    <w:rsid w:val="000A5E24"/>
    <w:rsid w:val="000C299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1C6"/>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4BAE"/>
    <w:rsid w:val="00265ACE"/>
    <w:rsid w:val="002762A8"/>
    <w:rsid w:val="00284CF1"/>
    <w:rsid w:val="002911E7"/>
    <w:rsid w:val="002B211F"/>
    <w:rsid w:val="002B7D28"/>
    <w:rsid w:val="002C735F"/>
    <w:rsid w:val="002E3613"/>
    <w:rsid w:val="002E65C2"/>
    <w:rsid w:val="002F3983"/>
    <w:rsid w:val="003312EB"/>
    <w:rsid w:val="00332231"/>
    <w:rsid w:val="00335B10"/>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3373"/>
    <w:rsid w:val="00444D4D"/>
    <w:rsid w:val="00445B24"/>
    <w:rsid w:val="00461334"/>
    <w:rsid w:val="004765FD"/>
    <w:rsid w:val="00495C2E"/>
    <w:rsid w:val="004975ED"/>
    <w:rsid w:val="004A4939"/>
    <w:rsid w:val="004B3B23"/>
    <w:rsid w:val="004C0725"/>
    <w:rsid w:val="004D5FF8"/>
    <w:rsid w:val="004D7A4A"/>
    <w:rsid w:val="004E33D8"/>
    <w:rsid w:val="004F1C77"/>
    <w:rsid w:val="004F2161"/>
    <w:rsid w:val="004F241B"/>
    <w:rsid w:val="004F35BF"/>
    <w:rsid w:val="004F540D"/>
    <w:rsid w:val="00503EEC"/>
    <w:rsid w:val="00511B6F"/>
    <w:rsid w:val="00514E18"/>
    <w:rsid w:val="005168F0"/>
    <w:rsid w:val="005170EA"/>
    <w:rsid w:val="005303A4"/>
    <w:rsid w:val="0054107C"/>
    <w:rsid w:val="0058361A"/>
    <w:rsid w:val="00590284"/>
    <w:rsid w:val="00593611"/>
    <w:rsid w:val="005A0735"/>
    <w:rsid w:val="005A24FE"/>
    <w:rsid w:val="005A37EF"/>
    <w:rsid w:val="005A3FC6"/>
    <w:rsid w:val="005B0155"/>
    <w:rsid w:val="005B3834"/>
    <w:rsid w:val="005D1929"/>
    <w:rsid w:val="005D3F43"/>
    <w:rsid w:val="005D4245"/>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94EAA"/>
    <w:rsid w:val="006B11CC"/>
    <w:rsid w:val="006B1F00"/>
    <w:rsid w:val="006B380A"/>
    <w:rsid w:val="006D5606"/>
    <w:rsid w:val="006E36D8"/>
    <w:rsid w:val="006E42B7"/>
    <w:rsid w:val="006F50AD"/>
    <w:rsid w:val="00723D0C"/>
    <w:rsid w:val="007276CC"/>
    <w:rsid w:val="007459C8"/>
    <w:rsid w:val="00754A0E"/>
    <w:rsid w:val="00766D56"/>
    <w:rsid w:val="007A1939"/>
    <w:rsid w:val="007A31A8"/>
    <w:rsid w:val="007A5FD5"/>
    <w:rsid w:val="007A7037"/>
    <w:rsid w:val="007D11F7"/>
    <w:rsid w:val="007E3C35"/>
    <w:rsid w:val="007F0D21"/>
    <w:rsid w:val="007F23F0"/>
    <w:rsid w:val="008067CE"/>
    <w:rsid w:val="00816A4D"/>
    <w:rsid w:val="008343B6"/>
    <w:rsid w:val="00847B74"/>
    <w:rsid w:val="00850E55"/>
    <w:rsid w:val="00853FEE"/>
    <w:rsid w:val="008615B3"/>
    <w:rsid w:val="00867F1B"/>
    <w:rsid w:val="00871C59"/>
    <w:rsid w:val="00882012"/>
    <w:rsid w:val="00884FFA"/>
    <w:rsid w:val="008903F5"/>
    <w:rsid w:val="008955A8"/>
    <w:rsid w:val="008A7602"/>
    <w:rsid w:val="008D6CD6"/>
    <w:rsid w:val="008E4B7D"/>
    <w:rsid w:val="008F14C2"/>
    <w:rsid w:val="008F302C"/>
    <w:rsid w:val="00900A75"/>
    <w:rsid w:val="00903553"/>
    <w:rsid w:val="00910D50"/>
    <w:rsid w:val="009120EE"/>
    <w:rsid w:val="0091274F"/>
    <w:rsid w:val="009216C4"/>
    <w:rsid w:val="00923774"/>
    <w:rsid w:val="009250DC"/>
    <w:rsid w:val="00926846"/>
    <w:rsid w:val="00950F6B"/>
    <w:rsid w:val="009757CA"/>
    <w:rsid w:val="00984376"/>
    <w:rsid w:val="00993209"/>
    <w:rsid w:val="009957D5"/>
    <w:rsid w:val="009A6D64"/>
    <w:rsid w:val="009B20B6"/>
    <w:rsid w:val="009B2BB7"/>
    <w:rsid w:val="009B5AB0"/>
    <w:rsid w:val="009D60F9"/>
    <w:rsid w:val="009E59BA"/>
    <w:rsid w:val="009E61AC"/>
    <w:rsid w:val="009F61FB"/>
    <w:rsid w:val="00A015DF"/>
    <w:rsid w:val="00A06231"/>
    <w:rsid w:val="00A1070C"/>
    <w:rsid w:val="00A10936"/>
    <w:rsid w:val="00A27245"/>
    <w:rsid w:val="00A34AC2"/>
    <w:rsid w:val="00A36E3C"/>
    <w:rsid w:val="00A40B3D"/>
    <w:rsid w:val="00A4192A"/>
    <w:rsid w:val="00A4223F"/>
    <w:rsid w:val="00A51720"/>
    <w:rsid w:val="00A51901"/>
    <w:rsid w:val="00A520A4"/>
    <w:rsid w:val="00A70010"/>
    <w:rsid w:val="00A858AC"/>
    <w:rsid w:val="00A91437"/>
    <w:rsid w:val="00A934AB"/>
    <w:rsid w:val="00AA7002"/>
    <w:rsid w:val="00AC2F87"/>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D74F4"/>
    <w:rsid w:val="00BE3851"/>
    <w:rsid w:val="00BF07F1"/>
    <w:rsid w:val="00BF2E0F"/>
    <w:rsid w:val="00BF7951"/>
    <w:rsid w:val="00C0569F"/>
    <w:rsid w:val="00C0715C"/>
    <w:rsid w:val="00C07A66"/>
    <w:rsid w:val="00C11A76"/>
    <w:rsid w:val="00C1264D"/>
    <w:rsid w:val="00C14DC7"/>
    <w:rsid w:val="00C1545D"/>
    <w:rsid w:val="00C3591B"/>
    <w:rsid w:val="00C57139"/>
    <w:rsid w:val="00C62430"/>
    <w:rsid w:val="00C84C83"/>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772E0"/>
    <w:rsid w:val="00D814E1"/>
    <w:rsid w:val="00D92017"/>
    <w:rsid w:val="00D923AB"/>
    <w:rsid w:val="00DA004E"/>
    <w:rsid w:val="00DB0648"/>
    <w:rsid w:val="00DB1B0C"/>
    <w:rsid w:val="00DC57C4"/>
    <w:rsid w:val="00DD59CD"/>
    <w:rsid w:val="00DD5DF3"/>
    <w:rsid w:val="00E0091E"/>
    <w:rsid w:val="00E026D1"/>
    <w:rsid w:val="00E05B9A"/>
    <w:rsid w:val="00E07BA6"/>
    <w:rsid w:val="00E233D9"/>
    <w:rsid w:val="00E2500A"/>
    <w:rsid w:val="00E25945"/>
    <w:rsid w:val="00E379C6"/>
    <w:rsid w:val="00E40DE6"/>
    <w:rsid w:val="00E425AD"/>
    <w:rsid w:val="00E42967"/>
    <w:rsid w:val="00E72483"/>
    <w:rsid w:val="00E75755"/>
    <w:rsid w:val="00E8298F"/>
    <w:rsid w:val="00E83185"/>
    <w:rsid w:val="00E83315"/>
    <w:rsid w:val="00E93EE2"/>
    <w:rsid w:val="00E94F80"/>
    <w:rsid w:val="00EA2B8C"/>
    <w:rsid w:val="00EA4346"/>
    <w:rsid w:val="00EB32BD"/>
    <w:rsid w:val="00EC0224"/>
    <w:rsid w:val="00EF4035"/>
    <w:rsid w:val="00F04242"/>
    <w:rsid w:val="00F234C8"/>
    <w:rsid w:val="00F3463D"/>
    <w:rsid w:val="00F410F7"/>
    <w:rsid w:val="00F43842"/>
    <w:rsid w:val="00F454AC"/>
    <w:rsid w:val="00F461A2"/>
    <w:rsid w:val="00F62406"/>
    <w:rsid w:val="00F7613D"/>
    <w:rsid w:val="00F933AE"/>
    <w:rsid w:val="00F9528B"/>
    <w:rsid w:val="00F958EA"/>
    <w:rsid w:val="00FA7A99"/>
    <w:rsid w:val="00FB5F4A"/>
    <w:rsid w:val="00FC1DE5"/>
    <w:rsid w:val="00FC4A97"/>
    <w:rsid w:val="00FD41E1"/>
    <w:rsid w:val="00FD6160"/>
    <w:rsid w:val="00FF1E1D"/>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de/press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854974e4585951db63f51e7b71728558">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cee511a9a76d0906630a32f819488eea"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_dlc_DocId xmlns="08c10819-c77a-4612-89d3-730feb9c313e">R6E6E74TF4HC-432036832-10549</_dlc_DocId>
    <_dlc_DocIdUrl xmlns="08c10819-c77a-4612-89d3-730feb9c313e">
      <Url>https://schueco.sharepoint.com/teams/DEGBR-GBTranslation/_layouts/15/DocIdRedir.aspx?ID=R6E6E74TF4HC-432036832-10549</Url>
      <Description>R6E6E74TF4HC-432036832-10549</Description>
    </_dlc_DocIdUrl>
  </documentManagement>
</p:properties>
</file>

<file path=customXml/itemProps1.xml><?xml version="1.0" encoding="utf-8"?>
<ds:datastoreItem xmlns:ds="http://schemas.openxmlformats.org/officeDocument/2006/customXml" ds:itemID="{44A85D21-604E-4DF4-935C-7E62C35EF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D2FBBE-D272-40D9-8E21-3EF54E14A358}">
  <ds:schemaRefs>
    <ds:schemaRef ds:uri="http://schemas.microsoft.com/sharepoint/events"/>
  </ds:schemaRefs>
</ds:datastoreItem>
</file>

<file path=customXml/itemProps3.xml><?xml version="1.0" encoding="utf-8"?>
<ds:datastoreItem xmlns:ds="http://schemas.openxmlformats.org/officeDocument/2006/customXml" ds:itemID="{518C7DF2-F1EE-48E4-AF9B-743EA591716C}">
  <ds:schemaRefs>
    <ds:schemaRef ds:uri="http://schemas.microsoft.com/sharepoint/v3/contenttype/forms"/>
  </ds:schemaRefs>
</ds:datastoreItem>
</file>

<file path=customXml/itemProps4.xml><?xml version="1.0" encoding="utf-8"?>
<ds:datastoreItem xmlns:ds="http://schemas.openxmlformats.org/officeDocument/2006/customXml" ds:itemID="{8162A4B2-F5BA-4F64-B0FB-E456C188B27B}">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802</Words>
  <Characters>4682</Characters>
  <Application>Microsoft Office Word</Application>
  <DocSecurity>0</DocSecurity>
  <Lines>120</Lines>
  <Paragraphs>36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5448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Greiser Vorndamme, Sandra</cp:lastModifiedBy>
  <cp:revision>6</cp:revision>
  <cp:lastPrinted>2019-07-18T15:28:00Z</cp:lastPrinted>
  <dcterms:created xsi:type="dcterms:W3CDTF">2026-01-26T10:35:00Z</dcterms:created>
  <dcterms:modified xsi:type="dcterms:W3CDTF">2026-01-26T13:45:00Z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0ca496b1-0190-416b-b5d0-fac35848b2b2</vt:lpwstr>
  </property>
  <property fmtid="{D5CDD505-2E9C-101B-9397-08002B2CF9AE}" pid="4" name="MediaServiceImageTags">
    <vt:lpwstr/>
  </property>
</Properties>
</file>