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181A07" w14:paraId="63CEA76B" w14:textId="77777777" w:rsidTr="00F85AAD">
        <w:tc>
          <w:tcPr>
            <w:tcW w:w="6237" w:type="dxa"/>
          </w:tcPr>
          <w:p w14:paraId="73D3B892" w14:textId="77777777" w:rsidR="00227E10" w:rsidRDefault="009D60F9" w:rsidP="00227E10">
            <w:pPr>
              <w:pStyle w:val="Titel"/>
            </w:pPr>
            <w:r>
              <w:t>Presseinformation</w:t>
            </w:r>
          </w:p>
          <w:p w14:paraId="1C5CB2A6" w14:textId="3B34A06D" w:rsidR="00227E10" w:rsidRPr="00227E10" w:rsidRDefault="00227E10" w:rsidP="00181A07">
            <w:pPr>
              <w:pStyle w:val="Untertitel"/>
            </w:pPr>
            <w:r w:rsidRPr="00227E10">
              <w:fldChar w:fldCharType="begin"/>
            </w:r>
            <w:r w:rsidRPr="00227E10">
              <w:instrText xml:space="preserve"> CREATEDATE  \@ "dd.MM.yyyy"  \* MERGEFORMAT </w:instrText>
            </w:r>
            <w:r w:rsidRPr="00227E10">
              <w:fldChar w:fldCharType="separate"/>
            </w:r>
            <w:r w:rsidR="00EE7AE4">
              <w:rPr>
                <w:noProof/>
              </w:rPr>
              <w:t>November</w:t>
            </w:r>
            <w:r w:rsidR="005C0EA1">
              <w:rPr>
                <w:noProof/>
              </w:rPr>
              <w:t xml:space="preserve"> 2</w:t>
            </w:r>
            <w:r w:rsidR="00181A07">
              <w:rPr>
                <w:noProof/>
              </w:rPr>
              <w:t>02</w:t>
            </w:r>
            <w:r w:rsidRPr="00227E10">
              <w:fldChar w:fldCharType="end"/>
            </w:r>
            <w:r w:rsidR="005C0EA1">
              <w:t>5</w:t>
            </w:r>
          </w:p>
        </w:tc>
        <w:tc>
          <w:tcPr>
            <w:tcW w:w="737" w:type="dxa"/>
          </w:tcPr>
          <w:p w14:paraId="2B3E5CA7" w14:textId="77777777" w:rsidR="00227E10" w:rsidRDefault="00227E10" w:rsidP="004A4939"/>
        </w:tc>
        <w:tc>
          <w:tcPr>
            <w:tcW w:w="2835" w:type="dxa"/>
          </w:tcPr>
          <w:p w14:paraId="12753E0D" w14:textId="77777777" w:rsidR="00227E10" w:rsidRPr="007276CC" w:rsidRDefault="00227E10" w:rsidP="007276CC">
            <w:pPr>
              <w:pStyle w:val="Absender"/>
              <w:spacing w:before="100"/>
              <w:rPr>
                <w:b/>
              </w:rPr>
            </w:pPr>
            <w:r w:rsidRPr="007276CC">
              <w:rPr>
                <w:b/>
              </w:rPr>
              <w:t>Ansprechpartner für die Redaktion:</w:t>
            </w:r>
          </w:p>
          <w:p w14:paraId="36DA21DC" w14:textId="77777777" w:rsidR="00227E10" w:rsidRDefault="00227E10" w:rsidP="007276CC">
            <w:pPr>
              <w:pStyle w:val="Absender"/>
            </w:pPr>
            <w:r>
              <w:t>Schüco International KG</w:t>
            </w:r>
          </w:p>
          <w:p w14:paraId="71B85C18" w14:textId="48D796CD" w:rsidR="008D0FA0" w:rsidRDefault="00963500" w:rsidP="008D0FA0">
            <w:pPr>
              <w:pStyle w:val="Absender"/>
            </w:pPr>
            <w:r>
              <w:t>Ute Minartz</w:t>
            </w:r>
          </w:p>
          <w:p w14:paraId="48B1EA3F" w14:textId="49FE3F2C" w:rsidR="008D0FA0" w:rsidRDefault="008D0FA0" w:rsidP="008D0FA0">
            <w:pPr>
              <w:pStyle w:val="Absender"/>
            </w:pPr>
            <w:r>
              <w:t>Karolinenstr. 1</w:t>
            </w:r>
            <w:r w:rsidR="00042F4E">
              <w:t xml:space="preserve"> </w:t>
            </w:r>
            <w:r>
              <w:t>–</w:t>
            </w:r>
            <w:r w:rsidR="00042F4E">
              <w:t xml:space="preserve"> </w:t>
            </w:r>
            <w:r>
              <w:t>15</w:t>
            </w:r>
          </w:p>
          <w:p w14:paraId="6C745185" w14:textId="77777777" w:rsidR="008D0FA0" w:rsidRDefault="008D0FA0" w:rsidP="008D0FA0">
            <w:pPr>
              <w:pStyle w:val="Absender"/>
            </w:pPr>
            <w:r>
              <w:t>33609 Bielefeld</w:t>
            </w:r>
          </w:p>
          <w:p w14:paraId="456844F7" w14:textId="643C46E2" w:rsidR="008D0FA0" w:rsidRPr="004765FD" w:rsidRDefault="008D0FA0" w:rsidP="008D0FA0">
            <w:pPr>
              <w:pStyle w:val="Absender"/>
              <w:rPr>
                <w:lang w:val="fr-FR"/>
              </w:rPr>
            </w:pPr>
            <w:r w:rsidRPr="004765FD">
              <w:rPr>
                <w:lang w:val="fr-FR"/>
              </w:rPr>
              <w:t>Tel.: +49 (0)521</w:t>
            </w:r>
            <w:r w:rsidR="00963500">
              <w:rPr>
                <w:lang w:val="fr-FR"/>
              </w:rPr>
              <w:t xml:space="preserve"> </w:t>
            </w:r>
            <w:r w:rsidRPr="004765FD">
              <w:rPr>
                <w:lang w:val="fr-FR"/>
              </w:rPr>
              <w:t>783</w:t>
            </w:r>
            <w:r w:rsidR="00963500">
              <w:rPr>
                <w:lang w:val="fr-FR"/>
              </w:rPr>
              <w:t>-6307</w:t>
            </w:r>
          </w:p>
          <w:p w14:paraId="54564E98" w14:textId="77777777" w:rsidR="00227E10" w:rsidRPr="00A30F88" w:rsidRDefault="00227E10" w:rsidP="007276CC">
            <w:pPr>
              <w:pStyle w:val="Absender"/>
            </w:pPr>
            <w:r w:rsidRPr="00A30F88">
              <w:t>Mail: PR@schueco.com</w:t>
            </w:r>
          </w:p>
          <w:p w14:paraId="0E120021" w14:textId="77777777" w:rsidR="00227E10" w:rsidRPr="00A30F88" w:rsidRDefault="00A520A4" w:rsidP="007276CC">
            <w:pPr>
              <w:pStyle w:val="Absender"/>
            </w:pPr>
            <w:hyperlink r:id="rId7" w:history="1">
              <w:r w:rsidRPr="00A30F88">
                <w:rPr>
                  <w:rStyle w:val="Hyperlink"/>
                </w:rPr>
                <w:t>www.schueco.de/presse</w:t>
              </w:r>
            </w:hyperlink>
          </w:p>
          <w:p w14:paraId="639B9C79" w14:textId="77777777" w:rsidR="00A520A4" w:rsidRPr="00A93F27" w:rsidRDefault="00A520A4" w:rsidP="00FD1B99">
            <w:pPr>
              <w:pStyle w:val="Absender"/>
            </w:pPr>
            <w:r w:rsidRPr="00A93F27">
              <w:t>ww</w:t>
            </w:r>
            <w:r w:rsidR="00FD1B99" w:rsidRPr="00A93F27">
              <w:t>w.schueco.com</w:t>
            </w:r>
            <w:r w:rsidRPr="00A93F27">
              <w:t>/press</w:t>
            </w:r>
          </w:p>
        </w:tc>
      </w:tr>
    </w:tbl>
    <w:p w14:paraId="7470A725" w14:textId="77777777" w:rsidR="00F85AAD" w:rsidRPr="00706D03" w:rsidRDefault="00F85AAD" w:rsidP="00706D03">
      <w:pPr>
        <w:pStyle w:val="Titel"/>
        <w:spacing w:line="312" w:lineRule="auto"/>
        <w:rPr>
          <w:b/>
          <w:sz w:val="22"/>
          <w:szCs w:val="22"/>
          <w:lang w:val="en-GB"/>
        </w:rPr>
      </w:pPr>
      <w:r w:rsidRPr="00706D03">
        <w:rPr>
          <w:b/>
          <w:sz w:val="22"/>
          <w:szCs w:val="22"/>
          <w:lang w:val="en-GB"/>
        </w:rPr>
        <w:t>Helvetia Campus Basel, CH</w:t>
      </w:r>
    </w:p>
    <w:p w14:paraId="4D7B35BC" w14:textId="77777777" w:rsidR="0047314E" w:rsidRPr="00706D03" w:rsidRDefault="0047314E" w:rsidP="00706D03">
      <w:pPr>
        <w:pStyle w:val="Titel"/>
        <w:spacing w:line="312" w:lineRule="auto"/>
        <w:rPr>
          <w:b/>
          <w:sz w:val="28"/>
          <w:szCs w:val="28"/>
          <w:lang w:val="en-GB"/>
        </w:rPr>
      </w:pPr>
      <w:r w:rsidRPr="00706D03">
        <w:rPr>
          <w:b/>
          <w:sz w:val="28"/>
          <w:szCs w:val="28"/>
          <w:lang w:val="en-GB"/>
        </w:rPr>
        <w:t>Zwilling für Helvetia-Turm</w:t>
      </w:r>
    </w:p>
    <w:p w14:paraId="08F45193" w14:textId="77777777" w:rsidR="004B3B23" w:rsidRPr="0047314E" w:rsidRDefault="004B3B23" w:rsidP="005168F0">
      <w:pPr>
        <w:spacing w:line="312" w:lineRule="auto"/>
        <w:rPr>
          <w:sz w:val="22"/>
          <w:lang w:val="en-US"/>
        </w:rPr>
      </w:pPr>
    </w:p>
    <w:p w14:paraId="1FEA2B67" w14:textId="7108EE86" w:rsidR="004A4939" w:rsidRPr="004767A3" w:rsidRDefault="00706D03" w:rsidP="005168F0">
      <w:pPr>
        <w:pStyle w:val="Intro"/>
        <w:spacing w:line="312" w:lineRule="auto"/>
        <w:rPr>
          <w:b/>
          <w:szCs w:val="22"/>
        </w:rPr>
      </w:pPr>
      <w:r>
        <w:rPr>
          <w:rFonts w:cs="Arial"/>
          <w:b/>
          <w:bCs/>
          <w:color w:val="000000" w:themeColor="text1"/>
          <w:szCs w:val="22"/>
          <w:bdr w:val="none" w:sz="0" w:space="0" w:color="auto" w:frame="1"/>
          <w:lang w:eastAsia="de-CH"/>
        </w:rPr>
        <w:t xml:space="preserve">Basel, Schweiz. </w:t>
      </w:r>
      <w:r w:rsidR="007848C9" w:rsidRPr="004767A3">
        <w:rPr>
          <w:rFonts w:cs="Arial"/>
          <w:b/>
          <w:bCs/>
          <w:color w:val="000000" w:themeColor="text1"/>
          <w:szCs w:val="22"/>
          <w:bdr w:val="none" w:sz="0" w:space="0" w:color="auto" w:frame="1"/>
          <w:lang w:eastAsia="de-CH"/>
        </w:rPr>
        <w:t xml:space="preserve">Bei seiner Neugestaltung hat der Helvetia Campus nahe der St. Alban-Anlage in Basel eine neue Silhouette erhalten: Nach den Plänen von Herzog &amp; de Meuron wurde der gesamte Hauptsitz der Versicherung neu organisiert. Im Zentrum steht ein neuer Büroturm, der den bestehenden Büroturm aus den 1950er-Jahren um einen identischen Zwilling ergänzt. Für die Fassade der beiden Hochhäuser wie auch des verbindenden Auditoriums wurden Sonderprofile auf Basis Schüco AWS 90.SI sowie </w:t>
      </w:r>
      <w:r w:rsidR="00DB6650" w:rsidRPr="004767A3">
        <w:rPr>
          <w:rFonts w:cs="Arial"/>
          <w:b/>
          <w:bCs/>
          <w:color w:val="000000" w:themeColor="text1"/>
          <w:szCs w:val="22"/>
          <w:bdr w:val="none" w:sz="0" w:space="0" w:color="auto" w:frame="1"/>
          <w:lang w:eastAsia="de-CH"/>
        </w:rPr>
        <w:t xml:space="preserve">AWS 70.HI und </w:t>
      </w:r>
      <w:r w:rsidR="007848C9" w:rsidRPr="004767A3">
        <w:rPr>
          <w:rFonts w:cs="Arial"/>
          <w:b/>
          <w:bCs/>
          <w:color w:val="000000" w:themeColor="text1"/>
          <w:szCs w:val="22"/>
          <w:bdr w:val="none" w:sz="0" w:space="0" w:color="auto" w:frame="1"/>
          <w:lang w:eastAsia="de-CH"/>
        </w:rPr>
        <w:t>Schüco ADS 75 HD.HI verbaut</w:t>
      </w:r>
      <w:r w:rsidR="004A4939" w:rsidRPr="004767A3">
        <w:rPr>
          <w:b/>
          <w:szCs w:val="22"/>
        </w:rPr>
        <w:t xml:space="preserve">. </w:t>
      </w:r>
    </w:p>
    <w:p w14:paraId="758FCE54" w14:textId="77777777" w:rsidR="004B3B23" w:rsidRPr="007848C9" w:rsidRDefault="004B3B23" w:rsidP="005168F0">
      <w:pPr>
        <w:spacing w:line="312" w:lineRule="auto"/>
        <w:rPr>
          <w:sz w:val="22"/>
        </w:rPr>
      </w:pPr>
    </w:p>
    <w:p w14:paraId="49C876DD" w14:textId="77777777" w:rsidR="00CF027C" w:rsidRPr="005C0EA1" w:rsidRDefault="00CF027C" w:rsidP="00706D03">
      <w:pPr>
        <w:spacing w:line="312" w:lineRule="auto"/>
        <w:rPr>
          <w:sz w:val="22"/>
        </w:rPr>
      </w:pPr>
      <w:r w:rsidRPr="005C0EA1">
        <w:rPr>
          <w:sz w:val="22"/>
        </w:rPr>
        <w:t>Um herausragende Architektur zu erleben, muss man in Basel nicht weit gehen. Am Rheinknie finden sich in Gehdistanz zahlreiche prägende Bauten aus unterschiedlichen Epochen. Neben der mittelalterlichen Stadt gibt es das Gründerzeiterbe sowie zahlreiche Bauten der Nachkriegsmoderne, so auch Hochhausbauten aus der Zeit zwischen 1950 und 1970. Eine dieser zeittypischen Hochhausscheiben gehört zum Hauptsitz der Versicherungsgesellschaft Helvetia. Sie wurde zwischen 1954 und 1956 südlich der im 19. Jahrhundert als Boulevard angelegten St. Alban-Anlage errichtet. Zum Gesamtprojekt des neuen Helvetia Campus gehören neben den beiden Hochhäusern und dem Auditorium auch die Neugestaltung der Grünfläche auf dem Grundstück der Helvetia Versicherungen sowie die Sanierung und Aufstockung eines weiteren Verwaltungsgebäudes im Süden.</w:t>
      </w:r>
    </w:p>
    <w:p w14:paraId="6A5D8486" w14:textId="77777777" w:rsidR="004A4939" w:rsidRPr="005C0EA1" w:rsidRDefault="004A4939" w:rsidP="005168F0">
      <w:pPr>
        <w:spacing w:line="312" w:lineRule="auto"/>
        <w:rPr>
          <w:sz w:val="22"/>
        </w:rPr>
      </w:pPr>
    </w:p>
    <w:p w14:paraId="05816ED9" w14:textId="77777777" w:rsidR="001151CB" w:rsidRPr="005C0EA1" w:rsidRDefault="001151CB" w:rsidP="00706D03">
      <w:pPr>
        <w:spacing w:line="312" w:lineRule="auto"/>
        <w:rPr>
          <w:b/>
          <w:bCs/>
          <w:sz w:val="22"/>
        </w:rPr>
      </w:pPr>
      <w:r w:rsidRPr="005C0EA1">
        <w:rPr>
          <w:b/>
          <w:bCs/>
          <w:sz w:val="22"/>
        </w:rPr>
        <w:t>Identische Gestaltung</w:t>
      </w:r>
    </w:p>
    <w:p w14:paraId="5186217F" w14:textId="16AFB2DC" w:rsidR="001151CB" w:rsidRPr="005C0EA1" w:rsidRDefault="001151CB" w:rsidP="00706D03">
      <w:pPr>
        <w:spacing w:line="312" w:lineRule="auto"/>
        <w:rPr>
          <w:sz w:val="22"/>
        </w:rPr>
      </w:pPr>
      <w:r w:rsidRPr="005C0EA1">
        <w:rPr>
          <w:sz w:val="22"/>
        </w:rPr>
        <w:t xml:space="preserve">Als eine Art Hommage haben Herzog &amp; de Meuron dem bestehenden Hochhaus einen zweiten, fast identischen Zwillingsturm zur Seite gestellt. Nach der Errichtung des Neubaus wurde das bestehende Hochhaus saniert und modernisiert: Neben einer neuen Raumorganisation und der energetischen Sanierung erhielt das </w:t>
      </w:r>
      <w:r w:rsidRPr="001C0713">
        <w:rPr>
          <w:sz w:val="22"/>
        </w:rPr>
        <w:t>Bestand</w:t>
      </w:r>
      <w:r w:rsidR="001C0713" w:rsidRPr="001C0713">
        <w:rPr>
          <w:sz w:val="22"/>
        </w:rPr>
        <w:t>s</w:t>
      </w:r>
      <w:r w:rsidRPr="001C0713">
        <w:rPr>
          <w:sz w:val="22"/>
        </w:rPr>
        <w:t xml:space="preserve">gebäude </w:t>
      </w:r>
      <w:r w:rsidRPr="005C0EA1">
        <w:rPr>
          <w:sz w:val="22"/>
        </w:rPr>
        <w:t xml:space="preserve">eine neue, mit dem Neubau identische Fassade. </w:t>
      </w:r>
      <w:r w:rsidRPr="005C0EA1">
        <w:rPr>
          <w:sz w:val="22"/>
        </w:rPr>
        <w:lastRenderedPageBreak/>
        <w:t xml:space="preserve">Ein besonderes Merkmal der Zwillingstürme sind ihre Stirnseiten mit </w:t>
      </w:r>
      <w:r w:rsidR="00DB6650" w:rsidRPr="005C0EA1">
        <w:rPr>
          <w:sz w:val="22"/>
        </w:rPr>
        <w:t>großen</w:t>
      </w:r>
      <w:r w:rsidRPr="005C0EA1">
        <w:rPr>
          <w:sz w:val="22"/>
        </w:rPr>
        <w:t xml:space="preserve"> übereinander liegenden </w:t>
      </w:r>
      <w:proofErr w:type="spellStart"/>
      <w:r w:rsidRPr="005C0EA1">
        <w:rPr>
          <w:sz w:val="22"/>
        </w:rPr>
        <w:t>Rautenfenstern</w:t>
      </w:r>
      <w:proofErr w:type="spellEnd"/>
      <w:r w:rsidRPr="005C0EA1">
        <w:rPr>
          <w:sz w:val="22"/>
        </w:rPr>
        <w:t xml:space="preserve">. </w:t>
      </w:r>
    </w:p>
    <w:p w14:paraId="21BFD47D" w14:textId="7E032C2F" w:rsidR="001151CB" w:rsidRPr="005C0EA1" w:rsidRDefault="001151CB" w:rsidP="00706D03">
      <w:pPr>
        <w:spacing w:line="312" w:lineRule="auto"/>
        <w:rPr>
          <w:sz w:val="22"/>
        </w:rPr>
      </w:pPr>
      <w:r w:rsidRPr="005C0EA1">
        <w:rPr>
          <w:sz w:val="22"/>
        </w:rPr>
        <w:t>Zwischen den beiden Gebäuden wurde ein Auditorium eingeschoben, dessen Dach von einem «Wald» aus 24 Stützen mit einer Höhe von je zwölf Metern getragen wird. Damit öffnet sich das transparente Zwischengebäude einladend zur St. Alban-Anlage und bindet den Helvetia Campus besser in das Stadtgefüge ein. Über das Auditorium werden auch die beiden Bürohäuser mit ihren neu</w:t>
      </w:r>
      <w:r w:rsidR="00DB6650">
        <w:rPr>
          <w:sz w:val="22"/>
        </w:rPr>
        <w:t>en</w:t>
      </w:r>
      <w:r w:rsidRPr="005C0EA1">
        <w:rPr>
          <w:sz w:val="22"/>
        </w:rPr>
        <w:t xml:space="preserve"> insgesamt 1</w:t>
      </w:r>
      <w:r w:rsidR="00DB6650">
        <w:rPr>
          <w:sz w:val="22"/>
        </w:rPr>
        <w:t>.</w:t>
      </w:r>
      <w:r w:rsidRPr="005C0EA1">
        <w:rPr>
          <w:sz w:val="22"/>
        </w:rPr>
        <w:t>200 Arbeitsplätzen erschlossen. Dieser Eingangsbereich ist dank der raumhohen Verglasung mit viel Tageslicht durchflutet und mit zahlreichen Senkklappfenstern für die natürliche Belüftung ausgestattet.</w:t>
      </w:r>
    </w:p>
    <w:p w14:paraId="57478099" w14:textId="77777777" w:rsidR="001151CB" w:rsidRPr="005C0EA1" w:rsidRDefault="001151CB" w:rsidP="00706D03">
      <w:pPr>
        <w:spacing w:line="312" w:lineRule="auto"/>
        <w:rPr>
          <w:sz w:val="22"/>
        </w:rPr>
      </w:pPr>
    </w:p>
    <w:p w14:paraId="6D1D4878" w14:textId="77777777" w:rsidR="001151CB" w:rsidRPr="005C0EA1" w:rsidRDefault="001151CB" w:rsidP="00706D03">
      <w:pPr>
        <w:spacing w:line="312" w:lineRule="auto"/>
        <w:rPr>
          <w:b/>
          <w:bCs/>
          <w:sz w:val="22"/>
        </w:rPr>
      </w:pPr>
      <w:r w:rsidRPr="005C0EA1">
        <w:rPr>
          <w:b/>
          <w:bCs/>
          <w:sz w:val="22"/>
        </w:rPr>
        <w:t>Optimierter Tageslichteinfall</w:t>
      </w:r>
    </w:p>
    <w:p w14:paraId="0CFA2725" w14:textId="778F280E" w:rsidR="001151CB" w:rsidRPr="005C0EA1" w:rsidRDefault="001151CB" w:rsidP="00706D03">
      <w:pPr>
        <w:spacing w:line="312" w:lineRule="auto"/>
        <w:rPr>
          <w:sz w:val="22"/>
        </w:rPr>
      </w:pPr>
      <w:r w:rsidRPr="005C0EA1">
        <w:rPr>
          <w:sz w:val="22"/>
        </w:rPr>
        <w:t xml:space="preserve">Die neuen Bürolandschaften sind als Open Space gestaltet. Um hier für ein angenehmes und modernes Arbeitsklima zu sorgen, war ein </w:t>
      </w:r>
      <w:r w:rsidR="00DB6650" w:rsidRPr="005C0EA1">
        <w:rPr>
          <w:sz w:val="22"/>
        </w:rPr>
        <w:t>Höchstmaß</w:t>
      </w:r>
      <w:r w:rsidRPr="005C0EA1">
        <w:rPr>
          <w:sz w:val="22"/>
        </w:rPr>
        <w:t xml:space="preserve"> an Tageslichteinfall bei zuverlässiger Kontrolle des Wärmeeintrags gefragt. Daher wurden die nach Osten und Westen ausgerichteten Fassadenflächen mit einer AAC-Fassade realisiert, die mit Sonderprofilen auf Basis von Schüco AWS 90.SI aufgebaut sind. Ihr spezieller dreischichtiger Aufbau aus Au</w:t>
      </w:r>
      <w:r w:rsidR="00DB6650">
        <w:rPr>
          <w:sz w:val="22"/>
        </w:rPr>
        <w:t>ß</w:t>
      </w:r>
      <w:r w:rsidRPr="005C0EA1">
        <w:rPr>
          <w:sz w:val="22"/>
        </w:rPr>
        <w:t xml:space="preserve">enscheibe, beweglichem Sonnenschutz und Isolierverglasung gegen Innen erlaubt eine wind- und temperaturunabhängige Steuerung des Sonnenschutzes. In den </w:t>
      </w:r>
      <w:r w:rsidRPr="001C0713">
        <w:rPr>
          <w:sz w:val="22"/>
        </w:rPr>
        <w:t xml:space="preserve">Attikageschossen </w:t>
      </w:r>
      <w:r w:rsidRPr="005C0EA1">
        <w:rPr>
          <w:sz w:val="22"/>
        </w:rPr>
        <w:t>unter den Flachdächern bieten Rundumverglasungen mit raumhohen Schiebefronten einen fantastischen Ausblick; im Neubau finden Angestellte hier oben informelle Aufenthaltsbereiche. Im sanierten Hochhaus wird dieses Geschoss als Café genutzt, das auch für die Öffentlichkeit zugänglich ist.</w:t>
      </w:r>
      <w:r w:rsidR="00452DD9" w:rsidRPr="005C0EA1">
        <w:rPr>
          <w:sz w:val="22"/>
        </w:rPr>
        <w:t xml:space="preserve"> </w:t>
      </w:r>
      <w:r w:rsidRPr="005C0EA1">
        <w:rPr>
          <w:sz w:val="22"/>
        </w:rPr>
        <w:t xml:space="preserve">Die verbesserte Tageslichtnutzung gehört zur Einführung eines nachhaltigen Energiemanagements, das auch für den Bestandsbau angewendet wurde. Im Sinne der Nachhaltigkeit wurde der </w:t>
      </w:r>
      <w:r w:rsidR="00DB6650" w:rsidRPr="005C0EA1">
        <w:rPr>
          <w:sz w:val="22"/>
        </w:rPr>
        <w:t>größte</w:t>
      </w:r>
      <w:r w:rsidRPr="005C0EA1">
        <w:rPr>
          <w:sz w:val="22"/>
        </w:rPr>
        <w:t xml:space="preserve"> Teil der bestehenden Architektur integriert. Allein die Wiederverwendung des bestehenden Büroturms spart über 80 Prozent der grauen Energie, die für einen vergleichbaren Neubau notwendig gewesen wäre. Gleichzeitig wurde auf einen einfachen Rückbau und die Wiederverwendung der einzelnen Bauteile, wie z.B. der Fassaden der Türme, Wert gelegt. Die beiden Neubauten des ersten Bauabschnitts, das verbindende Auditorium und der zweite Büroturm, wurden nach den Richtlinien der Deutschen Gesellschaft für Nachhaltiges Bauen (DGNB) und der Schweizerischen Gesellschaft für Nachhaltige Immobilienwirtschaft (SGNI) errichtet </w:t>
      </w:r>
      <w:r w:rsidRPr="005C0EA1">
        <w:rPr>
          <w:sz w:val="22"/>
        </w:rPr>
        <w:lastRenderedPageBreak/>
        <w:t xml:space="preserve">und mit der Zertifizierungsstufe Platin ausgezeichnet. </w:t>
      </w:r>
      <w:r w:rsidR="00DB6650" w:rsidRPr="005C0EA1">
        <w:rPr>
          <w:sz w:val="22"/>
        </w:rPr>
        <w:t>Großflächige</w:t>
      </w:r>
      <w:r w:rsidRPr="005C0EA1">
        <w:rPr>
          <w:sz w:val="22"/>
        </w:rPr>
        <w:t xml:space="preserve"> Photovoltaikanlagen von fast 900 Quadratmetern auf allen drei Dächern decken einen wesentlichen Teil des Strombedarfs. </w:t>
      </w:r>
    </w:p>
    <w:p w14:paraId="73BC638C" w14:textId="626457B0" w:rsidR="001151CB" w:rsidRPr="005C0EA1" w:rsidRDefault="001C0713" w:rsidP="00706D03">
      <w:pPr>
        <w:spacing w:line="312" w:lineRule="auto"/>
        <w:rPr>
          <w:sz w:val="22"/>
        </w:rPr>
      </w:pPr>
      <w:r>
        <w:rPr>
          <w:sz w:val="22"/>
        </w:rPr>
        <w:t xml:space="preserve">Um auf nachhaltige Ressourcen zurückzugreifen, </w:t>
      </w:r>
      <w:r w:rsidR="001151CB" w:rsidRPr="005C0EA1">
        <w:rPr>
          <w:sz w:val="22"/>
        </w:rPr>
        <w:t xml:space="preserve">wurde auf die Nachtauskühlung gesetzt. Hierfür wurden die hochisolierten Aluminiumfenster Schüco AWS 70.HI verwendet. Im Weiteren wird das Energiekonzept der Gebäude unterstrichen durch die hochisolierten Aluminium-Türen Schüco ADS 75 HD.HI in </w:t>
      </w:r>
      <w:r w:rsidR="00DB6650" w:rsidRPr="005C0EA1">
        <w:rPr>
          <w:sz w:val="22"/>
        </w:rPr>
        <w:t>großen</w:t>
      </w:r>
      <w:r w:rsidR="001151CB" w:rsidRPr="005C0EA1">
        <w:rPr>
          <w:sz w:val="22"/>
        </w:rPr>
        <w:t xml:space="preserve"> Formaten. </w:t>
      </w:r>
    </w:p>
    <w:p w14:paraId="7F80AA16" w14:textId="77777777" w:rsidR="00570AC1" w:rsidRPr="005C0EA1" w:rsidRDefault="00570AC1" w:rsidP="00706D03">
      <w:pPr>
        <w:spacing w:line="312" w:lineRule="auto"/>
        <w:rPr>
          <w:sz w:val="22"/>
        </w:rPr>
      </w:pPr>
    </w:p>
    <w:p w14:paraId="05D53A9D" w14:textId="77777777" w:rsidR="0012591F" w:rsidRPr="005C0EA1" w:rsidRDefault="0012591F" w:rsidP="00706D03">
      <w:pPr>
        <w:spacing w:line="312" w:lineRule="auto"/>
        <w:rPr>
          <w:sz w:val="22"/>
        </w:rPr>
      </w:pPr>
    </w:p>
    <w:p w14:paraId="1A0F562C" w14:textId="5636B9A6" w:rsidR="00623630" w:rsidRPr="005C0EA1" w:rsidRDefault="00623630" w:rsidP="00706D03">
      <w:pPr>
        <w:spacing w:line="312" w:lineRule="auto"/>
        <w:rPr>
          <w:b/>
          <w:bCs/>
          <w:sz w:val="22"/>
        </w:rPr>
      </w:pPr>
      <w:r w:rsidRPr="005C0EA1">
        <w:rPr>
          <w:b/>
          <w:bCs/>
          <w:sz w:val="22"/>
        </w:rPr>
        <w:t>B</w:t>
      </w:r>
      <w:r w:rsidR="00706D03" w:rsidRPr="005C0EA1">
        <w:rPr>
          <w:b/>
          <w:bCs/>
          <w:sz w:val="22"/>
        </w:rPr>
        <w:t>autafel</w:t>
      </w:r>
    </w:p>
    <w:p w14:paraId="5969997E" w14:textId="77777777" w:rsidR="00623630" w:rsidRPr="005C0EA1" w:rsidRDefault="00623630" w:rsidP="00706D03">
      <w:pPr>
        <w:spacing w:line="312" w:lineRule="auto"/>
        <w:rPr>
          <w:sz w:val="22"/>
        </w:rPr>
      </w:pPr>
      <w:r w:rsidRPr="005C0EA1">
        <w:rPr>
          <w:sz w:val="22"/>
        </w:rPr>
        <w:t>Anwendungsbereich:</w:t>
      </w:r>
    </w:p>
    <w:p w14:paraId="433269DD" w14:textId="77777777" w:rsidR="00623630" w:rsidRPr="005C0EA1" w:rsidRDefault="00623630" w:rsidP="00706D03">
      <w:pPr>
        <w:spacing w:line="312" w:lineRule="auto"/>
        <w:rPr>
          <w:sz w:val="22"/>
        </w:rPr>
      </w:pPr>
      <w:r w:rsidRPr="005C0EA1">
        <w:rPr>
          <w:sz w:val="22"/>
        </w:rPr>
        <w:t xml:space="preserve">Türen, Fenster, AAC-Fassade </w:t>
      </w:r>
    </w:p>
    <w:p w14:paraId="00141D21" w14:textId="77777777" w:rsidR="00623630" w:rsidRPr="00963500" w:rsidRDefault="00623630" w:rsidP="00706D03">
      <w:pPr>
        <w:spacing w:line="312" w:lineRule="auto"/>
        <w:rPr>
          <w:sz w:val="22"/>
          <w:lang w:val="en-US"/>
        </w:rPr>
      </w:pPr>
      <w:proofErr w:type="spellStart"/>
      <w:r w:rsidRPr="00963500">
        <w:rPr>
          <w:sz w:val="22"/>
          <w:lang w:val="en-US"/>
        </w:rPr>
        <w:t>Produkte</w:t>
      </w:r>
      <w:proofErr w:type="spellEnd"/>
      <w:r w:rsidRPr="00963500">
        <w:rPr>
          <w:sz w:val="22"/>
          <w:lang w:val="en-US"/>
        </w:rPr>
        <w:t xml:space="preserve">: </w:t>
      </w:r>
    </w:p>
    <w:p w14:paraId="67D61DB2" w14:textId="4B5E6F34" w:rsidR="00DB6650" w:rsidRPr="00DB6650" w:rsidRDefault="00623630" w:rsidP="00DB6650">
      <w:pPr>
        <w:spacing w:line="312" w:lineRule="auto"/>
        <w:rPr>
          <w:sz w:val="22"/>
          <w:lang w:val="en-US"/>
        </w:rPr>
      </w:pPr>
      <w:r w:rsidRPr="00DB6650">
        <w:rPr>
          <w:sz w:val="22"/>
          <w:lang w:val="en-US"/>
        </w:rPr>
        <w:t>Schüco ADS 75 HD.HI</w:t>
      </w:r>
      <w:r w:rsidR="00DB6650" w:rsidRPr="00DB6650">
        <w:rPr>
          <w:sz w:val="22"/>
          <w:lang w:val="en-US"/>
        </w:rPr>
        <w:t xml:space="preserve"> (</w:t>
      </w:r>
      <w:proofErr w:type="spellStart"/>
      <w:r w:rsidR="00DB6650" w:rsidRPr="00DB6650">
        <w:rPr>
          <w:sz w:val="22"/>
          <w:lang w:val="en-US"/>
        </w:rPr>
        <w:t>Aluminium</w:t>
      </w:r>
      <w:proofErr w:type="spellEnd"/>
      <w:r w:rsidR="00DB6650" w:rsidRPr="00DB6650">
        <w:rPr>
          <w:sz w:val="22"/>
          <w:lang w:val="en-US"/>
        </w:rPr>
        <w:t xml:space="preserve"> Door System, </w:t>
      </w:r>
      <w:proofErr w:type="spellStart"/>
      <w:r w:rsidR="00DB6650" w:rsidRPr="00DB6650">
        <w:rPr>
          <w:sz w:val="22"/>
          <w:lang w:val="en-US"/>
        </w:rPr>
        <w:t>Bautiefe</w:t>
      </w:r>
      <w:proofErr w:type="spellEnd"/>
      <w:r w:rsidR="00DB6650" w:rsidRPr="00DB6650">
        <w:rPr>
          <w:sz w:val="22"/>
          <w:lang w:val="en-US"/>
        </w:rPr>
        <w:t>: 75 mm, Heavy Duty, High Insulated)</w:t>
      </w:r>
      <w:r w:rsidRPr="00DB6650">
        <w:rPr>
          <w:sz w:val="22"/>
          <w:lang w:val="en-US"/>
        </w:rPr>
        <w:t xml:space="preserve"> </w:t>
      </w:r>
    </w:p>
    <w:p w14:paraId="1EAE264D" w14:textId="051B6486" w:rsidR="00623630" w:rsidRPr="00A97DFF" w:rsidRDefault="00623630" w:rsidP="00DB6650">
      <w:pPr>
        <w:spacing w:line="312" w:lineRule="auto"/>
        <w:rPr>
          <w:sz w:val="22"/>
          <w:lang w:val="en-US"/>
        </w:rPr>
      </w:pPr>
      <w:r w:rsidRPr="00A97DFF">
        <w:rPr>
          <w:sz w:val="22"/>
          <w:lang w:val="en-US"/>
        </w:rPr>
        <w:t>Schüco AWS 70.HI</w:t>
      </w:r>
      <w:r w:rsidR="00DB6650" w:rsidRPr="00A97DFF">
        <w:rPr>
          <w:sz w:val="22"/>
          <w:lang w:val="en-US"/>
        </w:rPr>
        <w:t xml:space="preserve"> (</w:t>
      </w:r>
      <w:proofErr w:type="spellStart"/>
      <w:r w:rsidR="00DB6650" w:rsidRPr="00A97DFF">
        <w:rPr>
          <w:sz w:val="22"/>
          <w:lang w:val="en-US"/>
        </w:rPr>
        <w:t>Aluminium</w:t>
      </w:r>
      <w:proofErr w:type="spellEnd"/>
      <w:r w:rsidR="00DB6650" w:rsidRPr="00A97DFF">
        <w:rPr>
          <w:sz w:val="22"/>
          <w:lang w:val="en-US"/>
        </w:rPr>
        <w:t xml:space="preserve"> Window System, </w:t>
      </w:r>
      <w:proofErr w:type="spellStart"/>
      <w:r w:rsidR="00DB6650" w:rsidRPr="00A97DFF">
        <w:rPr>
          <w:sz w:val="22"/>
          <w:lang w:val="en-US"/>
        </w:rPr>
        <w:t>Bautiefe</w:t>
      </w:r>
      <w:proofErr w:type="spellEnd"/>
      <w:r w:rsidR="00DB6650" w:rsidRPr="00A97DFF">
        <w:rPr>
          <w:sz w:val="22"/>
          <w:lang w:val="en-US"/>
        </w:rPr>
        <w:t>: 70 mm, High Insulated)</w:t>
      </w:r>
      <w:r w:rsidRPr="00A97DFF">
        <w:rPr>
          <w:sz w:val="22"/>
          <w:lang w:val="en-US"/>
        </w:rPr>
        <w:t xml:space="preserve"> </w:t>
      </w:r>
    </w:p>
    <w:p w14:paraId="1A000B01" w14:textId="6FF3D500" w:rsidR="00623630" w:rsidRPr="00A97DFF" w:rsidRDefault="00623630" w:rsidP="00DB6650">
      <w:pPr>
        <w:spacing w:line="312" w:lineRule="auto"/>
        <w:rPr>
          <w:sz w:val="22"/>
          <w:lang w:val="en-US"/>
        </w:rPr>
      </w:pPr>
      <w:proofErr w:type="spellStart"/>
      <w:r w:rsidRPr="00A97DFF">
        <w:rPr>
          <w:sz w:val="22"/>
          <w:lang w:val="en-US"/>
        </w:rPr>
        <w:t>Sonderprofile</w:t>
      </w:r>
      <w:proofErr w:type="spellEnd"/>
      <w:r w:rsidRPr="00A97DFF">
        <w:rPr>
          <w:sz w:val="22"/>
          <w:lang w:val="en-US"/>
        </w:rPr>
        <w:t xml:space="preserve"> auf Basis Schüco AWS 90.SI</w:t>
      </w:r>
      <w:r w:rsidR="00DB6650" w:rsidRPr="00A97DFF">
        <w:rPr>
          <w:sz w:val="22"/>
          <w:lang w:val="en-US"/>
        </w:rPr>
        <w:t xml:space="preserve"> (</w:t>
      </w:r>
      <w:proofErr w:type="spellStart"/>
      <w:r w:rsidR="00DB6650" w:rsidRPr="00A97DFF">
        <w:rPr>
          <w:sz w:val="22"/>
          <w:lang w:val="en-US"/>
        </w:rPr>
        <w:t>Aluminium</w:t>
      </w:r>
      <w:proofErr w:type="spellEnd"/>
      <w:r w:rsidR="00DB6650" w:rsidRPr="00A97DFF">
        <w:rPr>
          <w:sz w:val="22"/>
          <w:lang w:val="en-US"/>
        </w:rPr>
        <w:t xml:space="preserve"> Window System, </w:t>
      </w:r>
      <w:proofErr w:type="spellStart"/>
      <w:r w:rsidR="00DB6650" w:rsidRPr="00A97DFF">
        <w:rPr>
          <w:sz w:val="22"/>
          <w:lang w:val="en-US"/>
        </w:rPr>
        <w:t>Bautiefe</w:t>
      </w:r>
      <w:proofErr w:type="spellEnd"/>
      <w:r w:rsidR="00DB6650" w:rsidRPr="00A97DFF">
        <w:rPr>
          <w:sz w:val="22"/>
          <w:lang w:val="en-US"/>
        </w:rPr>
        <w:t>: 90 mm, Super Insulated)</w:t>
      </w:r>
      <w:r w:rsidRPr="00A97DFF">
        <w:rPr>
          <w:sz w:val="22"/>
          <w:lang w:val="en-US"/>
        </w:rPr>
        <w:t xml:space="preserve"> </w:t>
      </w:r>
    </w:p>
    <w:p w14:paraId="7E831E48" w14:textId="69FA4D84" w:rsidR="00623630" w:rsidRPr="005C0EA1" w:rsidRDefault="00623630" w:rsidP="00706D03">
      <w:pPr>
        <w:spacing w:line="312" w:lineRule="auto"/>
        <w:rPr>
          <w:sz w:val="22"/>
        </w:rPr>
      </w:pPr>
      <w:r w:rsidRPr="005C0EA1">
        <w:rPr>
          <w:sz w:val="22"/>
        </w:rPr>
        <w:t>Fertigstellung:</w:t>
      </w:r>
      <w:r w:rsidR="00DB6650">
        <w:rPr>
          <w:sz w:val="22"/>
        </w:rPr>
        <w:t xml:space="preserve"> </w:t>
      </w:r>
      <w:r w:rsidRPr="005C0EA1">
        <w:rPr>
          <w:sz w:val="22"/>
        </w:rPr>
        <w:t>2024</w:t>
      </w:r>
    </w:p>
    <w:p w14:paraId="7F54E545" w14:textId="427CB983" w:rsidR="00623630" w:rsidRPr="005C0EA1" w:rsidRDefault="00623630" w:rsidP="00706D03">
      <w:pPr>
        <w:spacing w:line="312" w:lineRule="auto"/>
        <w:rPr>
          <w:sz w:val="22"/>
        </w:rPr>
      </w:pPr>
      <w:r w:rsidRPr="005C0EA1">
        <w:rPr>
          <w:sz w:val="22"/>
        </w:rPr>
        <w:t>Architektur: Herzog &amp; de Meuron, Basel</w:t>
      </w:r>
    </w:p>
    <w:p w14:paraId="6C17A6AB" w14:textId="192C8C6F" w:rsidR="00623630" w:rsidRPr="005C0EA1" w:rsidRDefault="00623630" w:rsidP="00706D03">
      <w:pPr>
        <w:spacing w:line="312" w:lineRule="auto"/>
        <w:rPr>
          <w:sz w:val="22"/>
        </w:rPr>
      </w:pPr>
      <w:r w:rsidRPr="005C0EA1">
        <w:rPr>
          <w:sz w:val="22"/>
        </w:rPr>
        <w:t>Metallbau:</w:t>
      </w:r>
      <w:r w:rsidR="00DB6650">
        <w:rPr>
          <w:sz w:val="22"/>
        </w:rPr>
        <w:t xml:space="preserve"> </w:t>
      </w:r>
      <w:r w:rsidRPr="005C0EA1">
        <w:rPr>
          <w:sz w:val="22"/>
        </w:rPr>
        <w:t>Aepli Metallbau AG, Gossau; Rapp Architekten AG, Münchenstein</w:t>
      </w:r>
    </w:p>
    <w:p w14:paraId="613D40B1" w14:textId="21257E95" w:rsidR="00623630" w:rsidRPr="005C0EA1" w:rsidRDefault="00623630" w:rsidP="00706D03">
      <w:pPr>
        <w:spacing w:line="312" w:lineRule="auto"/>
        <w:rPr>
          <w:sz w:val="22"/>
        </w:rPr>
      </w:pPr>
      <w:r w:rsidRPr="005C0EA1">
        <w:rPr>
          <w:sz w:val="22"/>
        </w:rPr>
        <w:t>Bauherrschaft:</w:t>
      </w:r>
      <w:r w:rsidR="00DB6650">
        <w:rPr>
          <w:sz w:val="22"/>
        </w:rPr>
        <w:t xml:space="preserve"> </w:t>
      </w:r>
      <w:r w:rsidRPr="005C0EA1">
        <w:rPr>
          <w:sz w:val="22"/>
        </w:rPr>
        <w:t>Helvetia Versicherungen, Basel</w:t>
      </w:r>
    </w:p>
    <w:p w14:paraId="69696645" w14:textId="77777777" w:rsidR="007A60B7" w:rsidRPr="00AC2AAC" w:rsidRDefault="007A60B7" w:rsidP="005168F0">
      <w:pPr>
        <w:spacing w:line="312" w:lineRule="auto"/>
        <w:rPr>
          <w:sz w:val="22"/>
          <w:lang w:val="fr-FR"/>
        </w:rPr>
      </w:pPr>
    </w:p>
    <w:p w14:paraId="47349E23" w14:textId="77777777" w:rsidR="00755A4C" w:rsidRPr="00706D03" w:rsidRDefault="00755A4C" w:rsidP="00755A4C">
      <w:pPr>
        <w:spacing w:line="312" w:lineRule="auto"/>
      </w:pPr>
    </w:p>
    <w:p w14:paraId="48A38E5D" w14:textId="77777777" w:rsidR="00755A4C" w:rsidRPr="006B74EE" w:rsidRDefault="00755A4C" w:rsidP="00755A4C">
      <w:pPr>
        <w:spacing w:line="312" w:lineRule="auto"/>
        <w:rPr>
          <w:rFonts w:cs="Arial"/>
          <w:b/>
          <w:bCs/>
          <w:szCs w:val="18"/>
        </w:rPr>
      </w:pPr>
      <w:bookmarkStart w:id="0" w:name="_Hlk77926191"/>
      <w:r w:rsidRPr="006B74EE">
        <w:rPr>
          <w:rFonts w:cs="Arial"/>
          <w:b/>
          <w:bCs/>
          <w:szCs w:val="18"/>
        </w:rPr>
        <w:t>Schüco – Systemlösungen für Fenster, Türen und Fassaden</w:t>
      </w:r>
    </w:p>
    <w:p w14:paraId="459963F8" w14:textId="0B007C53" w:rsidR="00755A4C" w:rsidRDefault="00755A4C" w:rsidP="00755A4C">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5C0EA1">
        <w:rPr>
          <w:rFonts w:cs="Arial"/>
          <w:szCs w:val="18"/>
        </w:rPr>
        <w:t>8</w:t>
      </w:r>
      <w:r>
        <w:rPr>
          <w:rFonts w:cs="Arial"/>
          <w:szCs w:val="18"/>
        </w:rPr>
        <w:t xml:space="preserve">50 </w:t>
      </w:r>
      <w:r w:rsidRPr="006B74EE">
        <w:rPr>
          <w:rFonts w:cs="Arial"/>
          <w:szCs w:val="18"/>
        </w:rPr>
        <w:t>Mitarbeitenden i</w:t>
      </w:r>
      <w:r>
        <w:rPr>
          <w:rFonts w:cs="Arial"/>
          <w:szCs w:val="18"/>
        </w:rPr>
        <w:t>n</w:t>
      </w:r>
      <w:r w:rsidRPr="006B74EE">
        <w:rPr>
          <w:rFonts w:cs="Arial"/>
          <w:szCs w:val="18"/>
        </w:rPr>
        <w:t xml:space="preserve"> 202</w:t>
      </w:r>
      <w:r w:rsidR="005C0EA1">
        <w:rPr>
          <w:rFonts w:cs="Arial"/>
          <w:szCs w:val="18"/>
        </w:rPr>
        <w:t>4</w:t>
      </w:r>
      <w:r w:rsidRPr="006B74EE">
        <w:rPr>
          <w:rFonts w:cs="Arial"/>
          <w:szCs w:val="18"/>
        </w:rPr>
        <w:t xml:space="preserve"> einen Jahresumsatz von </w:t>
      </w:r>
      <w:r>
        <w:rPr>
          <w:rFonts w:cs="Arial"/>
          <w:szCs w:val="18"/>
        </w:rPr>
        <w:t>2,</w:t>
      </w:r>
      <w:r w:rsidR="005C0EA1">
        <w:rPr>
          <w:rFonts w:cs="Arial"/>
          <w:szCs w:val="18"/>
        </w:rPr>
        <w:t>05</w:t>
      </w:r>
      <w:r w:rsidRPr="006B74EE">
        <w:rPr>
          <w:rFonts w:cs="Arial"/>
          <w:szCs w:val="18"/>
        </w:rPr>
        <w:t xml:space="preserve"> Milliarden Euro erwirtschaftet.</w:t>
      </w:r>
    </w:p>
    <w:bookmarkEnd w:id="0"/>
    <w:p w14:paraId="289D074C" w14:textId="77777777" w:rsidR="00755A4C" w:rsidRPr="006B74EE" w:rsidRDefault="00755A4C" w:rsidP="00755A4C">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242C76D7" w14:textId="77777777" w:rsidR="008D0FA0" w:rsidRDefault="008D0FA0" w:rsidP="008D0FA0">
      <w:pPr>
        <w:spacing w:line="312" w:lineRule="auto"/>
        <w:rPr>
          <w:rFonts w:cs="Arial"/>
          <w:szCs w:val="18"/>
        </w:rPr>
      </w:pPr>
    </w:p>
    <w:p w14:paraId="7F4981CE" w14:textId="0749036B" w:rsidR="00610835" w:rsidRPr="00610835" w:rsidRDefault="00610835" w:rsidP="00610835">
      <w:pPr>
        <w:spacing w:line="312" w:lineRule="auto"/>
        <w:rPr>
          <w:sz w:val="22"/>
        </w:rPr>
      </w:pPr>
      <w:r w:rsidRPr="00610835">
        <w:rPr>
          <w:sz w:val="22"/>
        </w:rPr>
        <w:t xml:space="preserve">Die Bildfeindaten stehen im Schüco Newsroom unter </w:t>
      </w:r>
    </w:p>
    <w:p w14:paraId="4205C6FA" w14:textId="77777777" w:rsidR="00610835" w:rsidRPr="00610835" w:rsidRDefault="00610835" w:rsidP="00610835">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7A080CAF" w14:textId="77777777" w:rsidR="001B55C9" w:rsidRPr="00610835" w:rsidRDefault="001B55C9" w:rsidP="005168F0">
      <w:pPr>
        <w:spacing w:line="312" w:lineRule="auto"/>
        <w:rPr>
          <w:sz w:val="22"/>
        </w:rPr>
      </w:pPr>
    </w:p>
    <w:p w14:paraId="64E425C8" w14:textId="7918DC27" w:rsidR="00E6156D" w:rsidRPr="008E4B7D" w:rsidRDefault="00E6156D" w:rsidP="00E6156D">
      <w:pPr>
        <w:spacing w:line="312" w:lineRule="auto"/>
        <w:rPr>
          <w:b/>
          <w:bCs/>
          <w:sz w:val="22"/>
        </w:rPr>
      </w:pPr>
      <w:r w:rsidRPr="008E4B7D">
        <w:rPr>
          <w:b/>
          <w:bCs/>
          <w:sz w:val="22"/>
        </w:rPr>
        <w:t>Fotograf:</w:t>
      </w:r>
      <w:r w:rsidR="004E5746">
        <w:rPr>
          <w:b/>
          <w:bCs/>
          <w:sz w:val="22"/>
        </w:rPr>
        <w:t xml:space="preserve"> </w:t>
      </w:r>
      <w:r w:rsidR="005A15BD">
        <w:rPr>
          <w:b/>
          <w:bCs/>
          <w:sz w:val="22"/>
        </w:rPr>
        <w:t>Ze</w:t>
      </w:r>
      <w:r w:rsidR="00EA2FA8">
        <w:rPr>
          <w:b/>
          <w:bCs/>
          <w:sz w:val="22"/>
        </w:rPr>
        <w:t>l</w:t>
      </w:r>
      <w:r w:rsidR="005A15BD">
        <w:rPr>
          <w:b/>
          <w:bCs/>
          <w:sz w:val="22"/>
        </w:rPr>
        <w:t xml:space="preserve">jko </w:t>
      </w:r>
      <w:proofErr w:type="spellStart"/>
      <w:r w:rsidR="005A15BD">
        <w:rPr>
          <w:b/>
          <w:bCs/>
          <w:sz w:val="22"/>
        </w:rPr>
        <w:t>Gataric</w:t>
      </w:r>
      <w:proofErr w:type="spellEnd"/>
      <w:r w:rsidR="005A15BD">
        <w:rPr>
          <w:b/>
          <w:bCs/>
          <w:sz w:val="22"/>
        </w:rPr>
        <w:t xml:space="preserve">, Zürich </w:t>
      </w:r>
    </w:p>
    <w:p w14:paraId="7F1E786C" w14:textId="1E0E6E0E" w:rsidR="003955B2" w:rsidRPr="00706D03" w:rsidRDefault="00E6156D" w:rsidP="00706D03">
      <w:pPr>
        <w:spacing w:line="312" w:lineRule="auto"/>
        <w:rPr>
          <w:b/>
          <w:sz w:val="22"/>
        </w:rPr>
      </w:pPr>
      <w:r>
        <w:rPr>
          <w:b/>
          <w:sz w:val="22"/>
        </w:rPr>
        <w:t>Nutzungsrecht</w:t>
      </w:r>
      <w:r w:rsidRPr="00265ACE">
        <w:rPr>
          <w:b/>
          <w:sz w:val="22"/>
        </w:rPr>
        <w:t>: Schüco International KG</w:t>
      </w:r>
    </w:p>
    <w:p w14:paraId="7044D36C" w14:textId="77777777" w:rsidR="00AC044D" w:rsidRPr="00AC044D" w:rsidRDefault="00AC044D" w:rsidP="00AC044D">
      <w:pPr>
        <w:tabs>
          <w:tab w:val="left" w:pos="2740"/>
        </w:tabs>
        <w:rPr>
          <w:sz w:val="22"/>
        </w:rPr>
      </w:pPr>
      <w:r w:rsidRPr="00AC044D">
        <w:rPr>
          <w:noProof/>
          <w:sz w:val="22"/>
        </w:rPr>
        <w:drawing>
          <wp:inline distT="0" distB="0" distL="0" distR="0" wp14:anchorId="76FD9206" wp14:editId="5401E605">
            <wp:extent cx="2044800" cy="1440000"/>
            <wp:effectExtent l="0" t="0" r="0" b="8255"/>
            <wp:docPr id="1864915288" name="Grafik 1" descr="Ein Bild, das draußen, Baum, Gebäude, Himm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4915288" name="Grafik 1" descr="Ein Bild, das draußen, Baum, Gebäude, Himmel enthält.&#10;&#10;Automatisch generierte Beschreibung"/>
                    <pic:cNvPicPr/>
                  </pic:nvPicPr>
                  <pic:blipFill>
                    <a:blip r:embed="rId10" cstate="print">
                      <a:extLst>
                        <a:ext uri="{28A0092B-C50C-407E-A947-70E740481C1C}">
                          <a14:useLocalDpi xmlns:a14="http://schemas.microsoft.com/office/drawing/2010/main"/>
                        </a:ext>
                      </a:extLst>
                    </a:blip>
                    <a:stretch>
                      <a:fillRect/>
                    </a:stretch>
                  </pic:blipFill>
                  <pic:spPr>
                    <a:xfrm>
                      <a:off x="0" y="0"/>
                      <a:ext cx="2044800" cy="1440000"/>
                    </a:xfrm>
                    <a:prstGeom prst="rect">
                      <a:avLst/>
                    </a:prstGeom>
                  </pic:spPr>
                </pic:pic>
              </a:graphicData>
            </a:graphic>
          </wp:inline>
        </w:drawing>
      </w:r>
    </w:p>
    <w:p w14:paraId="37331ED1" w14:textId="5A40A456" w:rsidR="00AC044D" w:rsidRPr="00AC044D" w:rsidRDefault="00AC044D" w:rsidP="00706D03">
      <w:pPr>
        <w:spacing w:line="312" w:lineRule="auto"/>
        <w:rPr>
          <w:sz w:val="22"/>
        </w:rPr>
      </w:pPr>
      <w:r w:rsidRPr="00AC044D">
        <w:rPr>
          <w:sz w:val="22"/>
        </w:rPr>
        <w:t>Zum Gesamtprojekt des neuen Helvetia Campus gehören neben den beiden Hochhäusern und dem Auditorium auch die Sanierung und Aufstockung eines weiteren Verwaltungsgebäudes im Süden. Für die Fassade der beiden Hochhäuser wie auch des verbindenden Auditoriums wurden die Systeme Schüco ADS 75 HD.HI und Schüco AWS 70.HI verbaut.</w:t>
      </w:r>
    </w:p>
    <w:p w14:paraId="3F320D6B" w14:textId="77777777" w:rsidR="00AC044D" w:rsidRPr="00AC044D" w:rsidRDefault="00AC044D" w:rsidP="00AC044D">
      <w:pPr>
        <w:pStyle w:val="Kommentartext"/>
        <w:rPr>
          <w:rFonts w:ascii="Arial" w:eastAsia="Calibri" w:hAnsi="Arial"/>
          <w:sz w:val="22"/>
          <w:szCs w:val="22"/>
          <w:lang w:val="de-DE" w:eastAsia="en-US"/>
        </w:rPr>
      </w:pPr>
    </w:p>
    <w:p w14:paraId="7E39A55F" w14:textId="77777777" w:rsidR="00AC044D" w:rsidRPr="00AC044D" w:rsidRDefault="00AC044D" w:rsidP="00AC044D">
      <w:pPr>
        <w:tabs>
          <w:tab w:val="left" w:pos="2740"/>
        </w:tabs>
        <w:rPr>
          <w:sz w:val="22"/>
        </w:rPr>
      </w:pPr>
    </w:p>
    <w:p w14:paraId="048A361C" w14:textId="77777777" w:rsidR="00AC044D" w:rsidRPr="00AC044D" w:rsidRDefault="00AC044D" w:rsidP="00AC044D">
      <w:pPr>
        <w:tabs>
          <w:tab w:val="left" w:pos="2740"/>
        </w:tabs>
        <w:rPr>
          <w:sz w:val="22"/>
        </w:rPr>
      </w:pPr>
    </w:p>
    <w:p w14:paraId="454A88BE" w14:textId="77777777" w:rsidR="00AC044D" w:rsidRPr="00AC044D" w:rsidRDefault="00AC044D" w:rsidP="00AC044D">
      <w:pPr>
        <w:tabs>
          <w:tab w:val="left" w:pos="2740"/>
        </w:tabs>
        <w:rPr>
          <w:sz w:val="22"/>
        </w:rPr>
      </w:pPr>
      <w:r w:rsidRPr="00AC044D">
        <w:rPr>
          <w:noProof/>
          <w:sz w:val="22"/>
        </w:rPr>
        <w:drawing>
          <wp:inline distT="0" distB="0" distL="0" distR="0" wp14:anchorId="103065B6" wp14:editId="67E22003">
            <wp:extent cx="1936800" cy="1440000"/>
            <wp:effectExtent l="0" t="0" r="6350" b="8255"/>
            <wp:docPr id="1048898555" name="Grafik 2" descr="Ein Bild, das Gebäude, Himmel, Immobilie, Eigentum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8898555" name="Grafik 2" descr="Ein Bild, das Gebäude, Himmel, Immobilie, Eigentum enthält.&#10;&#10;Automatisch generierte Beschreibung"/>
                    <pic:cNvPicPr/>
                  </pic:nvPicPr>
                  <pic:blipFill>
                    <a:blip r:embed="rId11" cstate="print">
                      <a:extLst>
                        <a:ext uri="{28A0092B-C50C-407E-A947-70E740481C1C}">
                          <a14:useLocalDpi xmlns:a14="http://schemas.microsoft.com/office/drawing/2010/main"/>
                        </a:ext>
                      </a:extLst>
                    </a:blip>
                    <a:stretch>
                      <a:fillRect/>
                    </a:stretch>
                  </pic:blipFill>
                  <pic:spPr>
                    <a:xfrm>
                      <a:off x="0" y="0"/>
                      <a:ext cx="1936800" cy="1440000"/>
                    </a:xfrm>
                    <a:prstGeom prst="rect">
                      <a:avLst/>
                    </a:prstGeom>
                  </pic:spPr>
                </pic:pic>
              </a:graphicData>
            </a:graphic>
          </wp:inline>
        </w:drawing>
      </w:r>
    </w:p>
    <w:p w14:paraId="021598C7" w14:textId="77777777" w:rsidR="00AC044D" w:rsidRPr="00AC044D" w:rsidRDefault="00AC044D" w:rsidP="00706D03">
      <w:pPr>
        <w:spacing w:line="312" w:lineRule="auto"/>
        <w:rPr>
          <w:sz w:val="22"/>
        </w:rPr>
      </w:pPr>
      <w:r w:rsidRPr="00AC044D">
        <w:rPr>
          <w:sz w:val="22"/>
        </w:rPr>
        <w:t>Zwischen den beiden Gebäuden wurde ein Auditorium eingeschoben, dessen Dach von 24 Stützen mit einer Höhe von je zwölf Metern getragen wird. Dieser Eingangsbereich ist dank der raumhohen Verglasung mit viel Tageslicht durchflutet und mit zahlreichen Senkklappfenstern Schüco AWS 70.HI für die natürliche Belüftung ausgestattet.</w:t>
      </w:r>
    </w:p>
    <w:p w14:paraId="18039A54" w14:textId="77777777" w:rsidR="00AC044D" w:rsidRPr="00AC044D" w:rsidRDefault="00AC044D" w:rsidP="00AC044D">
      <w:pPr>
        <w:tabs>
          <w:tab w:val="left" w:pos="2740"/>
        </w:tabs>
        <w:rPr>
          <w:sz w:val="22"/>
        </w:rPr>
      </w:pPr>
    </w:p>
    <w:p w14:paraId="5D444641" w14:textId="77777777" w:rsidR="00AC044D" w:rsidRPr="00AC044D" w:rsidRDefault="00AC044D" w:rsidP="00AC044D">
      <w:pPr>
        <w:tabs>
          <w:tab w:val="left" w:pos="2740"/>
        </w:tabs>
        <w:rPr>
          <w:sz w:val="22"/>
        </w:rPr>
      </w:pPr>
    </w:p>
    <w:p w14:paraId="1F481F3B" w14:textId="77777777" w:rsidR="00AC044D" w:rsidRPr="00AC044D" w:rsidRDefault="00AC044D" w:rsidP="00AC044D">
      <w:pPr>
        <w:tabs>
          <w:tab w:val="left" w:pos="2740"/>
        </w:tabs>
        <w:rPr>
          <w:sz w:val="22"/>
        </w:rPr>
      </w:pPr>
      <w:r w:rsidRPr="00AC044D">
        <w:rPr>
          <w:sz w:val="22"/>
        </w:rPr>
        <w:t xml:space="preserve">        </w:t>
      </w:r>
    </w:p>
    <w:p w14:paraId="1591C358" w14:textId="5B24639D" w:rsidR="00AC044D" w:rsidRPr="00706D03" w:rsidRDefault="00AC044D" w:rsidP="00706D03">
      <w:pPr>
        <w:tabs>
          <w:tab w:val="left" w:pos="2740"/>
        </w:tabs>
        <w:rPr>
          <w:sz w:val="22"/>
        </w:rPr>
      </w:pPr>
      <w:r w:rsidRPr="00AC044D">
        <w:rPr>
          <w:noProof/>
          <w:sz w:val="22"/>
        </w:rPr>
        <w:lastRenderedPageBreak/>
        <w:drawing>
          <wp:inline distT="0" distB="0" distL="0" distR="0" wp14:anchorId="3614F987" wp14:editId="68F2F6E4">
            <wp:extent cx="2012400" cy="1440000"/>
            <wp:effectExtent l="0" t="0" r="6985" b="8255"/>
            <wp:docPr id="1282325550" name="Grafik 4" descr="Ein Bild, das Gebäude, Fenster, transparentes Material, Himm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325550" name="Grafik 4" descr="Ein Bild, das Gebäude, Fenster, transparentes Material, Himmel enthält.&#10;&#10;Automatisch generierte Beschreibung"/>
                    <pic:cNvPicPr/>
                  </pic:nvPicPr>
                  <pic:blipFill>
                    <a:blip r:embed="rId12" cstate="print">
                      <a:extLst>
                        <a:ext uri="{28A0092B-C50C-407E-A947-70E740481C1C}">
                          <a14:useLocalDpi xmlns:a14="http://schemas.microsoft.com/office/drawing/2010/main"/>
                        </a:ext>
                      </a:extLst>
                    </a:blip>
                    <a:stretch>
                      <a:fillRect/>
                    </a:stretch>
                  </pic:blipFill>
                  <pic:spPr>
                    <a:xfrm>
                      <a:off x="0" y="0"/>
                      <a:ext cx="2012400" cy="1440000"/>
                    </a:xfrm>
                    <a:prstGeom prst="rect">
                      <a:avLst/>
                    </a:prstGeom>
                  </pic:spPr>
                </pic:pic>
              </a:graphicData>
            </a:graphic>
          </wp:inline>
        </w:drawing>
      </w:r>
    </w:p>
    <w:p w14:paraId="13FFBC9F" w14:textId="77777777" w:rsidR="00AC044D" w:rsidRPr="00AC044D" w:rsidRDefault="00AC044D" w:rsidP="00706D03">
      <w:pPr>
        <w:spacing w:line="312" w:lineRule="auto"/>
        <w:rPr>
          <w:sz w:val="22"/>
        </w:rPr>
      </w:pPr>
      <w:r w:rsidRPr="00AC044D">
        <w:rPr>
          <w:sz w:val="22"/>
        </w:rPr>
        <w:t>Die verbesserte Tageslichtnutzung gehört zur Einführung eines nachhaltigen Energiemanagements, das auch für den Bestandsbau angewendet wurde.</w:t>
      </w:r>
    </w:p>
    <w:p w14:paraId="54F3D556" w14:textId="77777777" w:rsidR="00AC044D" w:rsidRPr="00AC044D" w:rsidRDefault="00AC044D" w:rsidP="00AC044D">
      <w:pPr>
        <w:tabs>
          <w:tab w:val="left" w:pos="2740"/>
        </w:tabs>
        <w:rPr>
          <w:sz w:val="22"/>
        </w:rPr>
      </w:pPr>
    </w:p>
    <w:p w14:paraId="294C1936" w14:textId="77777777" w:rsidR="00AC044D" w:rsidRPr="00AC044D" w:rsidRDefault="00AC044D" w:rsidP="00AC044D">
      <w:pPr>
        <w:tabs>
          <w:tab w:val="left" w:pos="2740"/>
        </w:tabs>
        <w:rPr>
          <w:sz w:val="22"/>
        </w:rPr>
      </w:pPr>
    </w:p>
    <w:p w14:paraId="677005B4" w14:textId="77777777" w:rsidR="00AC044D" w:rsidRPr="00AC044D" w:rsidRDefault="00AC044D" w:rsidP="00AC044D">
      <w:pPr>
        <w:tabs>
          <w:tab w:val="left" w:pos="2740"/>
        </w:tabs>
        <w:rPr>
          <w:sz w:val="22"/>
        </w:rPr>
      </w:pPr>
      <w:r w:rsidRPr="00AC044D">
        <w:rPr>
          <w:noProof/>
          <w:sz w:val="22"/>
        </w:rPr>
        <w:drawing>
          <wp:inline distT="0" distB="0" distL="0" distR="0" wp14:anchorId="144A24E3" wp14:editId="4BF686EF">
            <wp:extent cx="2005200" cy="1440000"/>
            <wp:effectExtent l="0" t="0" r="0" b="8255"/>
            <wp:docPr id="1676871753" name="Grafik 5" descr="Ein Bild, das Gebäude, Himmel, Deck, Mobilia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871753" name="Grafik 5" descr="Ein Bild, das Gebäude, Himmel, Deck, Mobiliar enthält.&#10;&#10;Automatisch generierte Beschreibung"/>
                    <pic:cNvPicPr/>
                  </pic:nvPicPr>
                  <pic:blipFill>
                    <a:blip r:embed="rId13" cstate="print">
                      <a:extLst>
                        <a:ext uri="{28A0092B-C50C-407E-A947-70E740481C1C}">
                          <a14:useLocalDpi xmlns:a14="http://schemas.microsoft.com/office/drawing/2010/main"/>
                        </a:ext>
                      </a:extLst>
                    </a:blip>
                    <a:stretch>
                      <a:fillRect/>
                    </a:stretch>
                  </pic:blipFill>
                  <pic:spPr>
                    <a:xfrm>
                      <a:off x="0" y="0"/>
                      <a:ext cx="2005200" cy="1440000"/>
                    </a:xfrm>
                    <a:prstGeom prst="rect">
                      <a:avLst/>
                    </a:prstGeom>
                  </pic:spPr>
                </pic:pic>
              </a:graphicData>
            </a:graphic>
          </wp:inline>
        </w:drawing>
      </w:r>
      <w:r w:rsidRPr="00AC044D">
        <w:rPr>
          <w:sz w:val="22"/>
        </w:rPr>
        <w:t xml:space="preserve">   </w:t>
      </w:r>
      <w:r w:rsidRPr="00AC044D">
        <w:rPr>
          <w:noProof/>
          <w:sz w:val="22"/>
        </w:rPr>
        <w:drawing>
          <wp:inline distT="0" distB="0" distL="0" distR="0" wp14:anchorId="70D2F195" wp14:editId="4BA34D33">
            <wp:extent cx="1922400" cy="1440000"/>
            <wp:effectExtent l="0" t="0" r="1905" b="8255"/>
            <wp:docPr id="1405610599" name="Grafik 6" descr="Ein Bild, das Boden, Gebäude, Mobiliar, Tisch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610599" name="Grafik 6" descr="Ein Bild, das Boden, Gebäude, Mobiliar, Tisch enthält.&#10;&#10;Automatisch generierte Beschreibung"/>
                    <pic:cNvPicPr/>
                  </pic:nvPicPr>
                  <pic:blipFill>
                    <a:blip r:embed="rId14" cstate="print">
                      <a:extLst>
                        <a:ext uri="{28A0092B-C50C-407E-A947-70E740481C1C}">
                          <a14:useLocalDpi xmlns:a14="http://schemas.microsoft.com/office/drawing/2010/main"/>
                        </a:ext>
                      </a:extLst>
                    </a:blip>
                    <a:stretch>
                      <a:fillRect/>
                    </a:stretch>
                  </pic:blipFill>
                  <pic:spPr>
                    <a:xfrm>
                      <a:off x="0" y="0"/>
                      <a:ext cx="1922400" cy="1440000"/>
                    </a:xfrm>
                    <a:prstGeom prst="rect">
                      <a:avLst/>
                    </a:prstGeom>
                  </pic:spPr>
                </pic:pic>
              </a:graphicData>
            </a:graphic>
          </wp:inline>
        </w:drawing>
      </w:r>
      <w:r w:rsidRPr="00AC044D">
        <w:rPr>
          <w:sz w:val="22"/>
        </w:rPr>
        <w:t xml:space="preserve"> </w:t>
      </w:r>
    </w:p>
    <w:p w14:paraId="0D18DCD5" w14:textId="77777777" w:rsidR="00AC044D" w:rsidRPr="00AC044D" w:rsidRDefault="00AC044D" w:rsidP="00706D03">
      <w:pPr>
        <w:spacing w:line="312" w:lineRule="auto"/>
        <w:rPr>
          <w:sz w:val="22"/>
        </w:rPr>
      </w:pPr>
      <w:r w:rsidRPr="00AC044D">
        <w:rPr>
          <w:sz w:val="22"/>
        </w:rPr>
        <w:t>In den Attikageschossen unter den Flachdächern bieten Rundumverglasungen mit raumhohen Türen einen fantastischen Ausblick; im Neubau finden Angestellte hier oben informelle Aufenthaltsbereiche.</w:t>
      </w:r>
    </w:p>
    <w:p w14:paraId="0DDCA1DC" w14:textId="77777777" w:rsidR="00AC044D" w:rsidRPr="00AC044D" w:rsidRDefault="00AC044D" w:rsidP="00AC044D">
      <w:pPr>
        <w:tabs>
          <w:tab w:val="left" w:pos="2740"/>
        </w:tabs>
        <w:rPr>
          <w:sz w:val="22"/>
        </w:rPr>
      </w:pPr>
    </w:p>
    <w:p w14:paraId="643A3D87" w14:textId="77777777" w:rsidR="00AC044D" w:rsidRPr="00AC044D" w:rsidRDefault="00AC044D" w:rsidP="00AC044D">
      <w:pPr>
        <w:tabs>
          <w:tab w:val="left" w:pos="2740"/>
        </w:tabs>
        <w:rPr>
          <w:sz w:val="22"/>
        </w:rPr>
      </w:pPr>
      <w:r w:rsidRPr="00AC044D">
        <w:rPr>
          <w:sz w:val="22"/>
        </w:rPr>
        <w:t xml:space="preserve">    </w:t>
      </w:r>
    </w:p>
    <w:p w14:paraId="29573E42" w14:textId="77777777" w:rsidR="00AC044D" w:rsidRPr="00AC044D" w:rsidRDefault="00AC044D" w:rsidP="00AC044D">
      <w:pPr>
        <w:tabs>
          <w:tab w:val="left" w:pos="2740"/>
        </w:tabs>
        <w:rPr>
          <w:sz w:val="22"/>
        </w:rPr>
      </w:pPr>
      <w:r w:rsidRPr="00AC044D">
        <w:rPr>
          <w:sz w:val="22"/>
        </w:rPr>
        <w:t xml:space="preserve"> </w:t>
      </w:r>
      <w:r w:rsidRPr="00AC044D">
        <w:rPr>
          <w:noProof/>
          <w:sz w:val="22"/>
        </w:rPr>
        <w:drawing>
          <wp:inline distT="0" distB="0" distL="0" distR="0" wp14:anchorId="54B15A1C" wp14:editId="52D57737">
            <wp:extent cx="1018800" cy="1440000"/>
            <wp:effectExtent l="0" t="0" r="0" b="8255"/>
            <wp:docPr id="616260799" name="Grafik 7" descr="Ein Bild, das Gebäude, Boden, Fenster, Inneneinrichtung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260799" name="Grafik 7" descr="Ein Bild, das Gebäude, Boden, Fenster, Inneneinrichtung enthält.&#10;&#10;Automatisch generierte Beschreibung"/>
                    <pic:cNvPicPr/>
                  </pic:nvPicPr>
                  <pic:blipFill>
                    <a:blip r:embed="rId15" cstate="print">
                      <a:extLst>
                        <a:ext uri="{28A0092B-C50C-407E-A947-70E740481C1C}">
                          <a14:useLocalDpi xmlns:a14="http://schemas.microsoft.com/office/drawing/2010/main"/>
                        </a:ext>
                      </a:extLst>
                    </a:blip>
                    <a:stretch>
                      <a:fillRect/>
                    </a:stretch>
                  </pic:blipFill>
                  <pic:spPr>
                    <a:xfrm>
                      <a:off x="0" y="0"/>
                      <a:ext cx="1018800" cy="1440000"/>
                    </a:xfrm>
                    <a:prstGeom prst="rect">
                      <a:avLst/>
                    </a:prstGeom>
                  </pic:spPr>
                </pic:pic>
              </a:graphicData>
            </a:graphic>
          </wp:inline>
        </w:drawing>
      </w:r>
      <w:r w:rsidRPr="00AC044D">
        <w:rPr>
          <w:sz w:val="22"/>
        </w:rPr>
        <w:t xml:space="preserve">   </w:t>
      </w:r>
      <w:r w:rsidRPr="00AC044D">
        <w:rPr>
          <w:noProof/>
          <w:sz w:val="22"/>
        </w:rPr>
        <w:drawing>
          <wp:inline distT="0" distB="0" distL="0" distR="0" wp14:anchorId="0DE05D72" wp14:editId="624B6314">
            <wp:extent cx="2005200" cy="1440000"/>
            <wp:effectExtent l="0" t="0" r="0" b="8255"/>
            <wp:docPr id="2108256377" name="Grafik 8" descr="Ein Bild, das Architektur, Mobiliar, Boden, Fenst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256377" name="Grafik 8" descr="Ein Bild, das Architektur, Mobiliar, Boden, Fenster enthält.&#10;&#10;Automatisch generierte Beschreibung"/>
                    <pic:cNvPicPr/>
                  </pic:nvPicPr>
                  <pic:blipFill>
                    <a:blip r:embed="rId16" cstate="print">
                      <a:extLst>
                        <a:ext uri="{28A0092B-C50C-407E-A947-70E740481C1C}">
                          <a14:useLocalDpi xmlns:a14="http://schemas.microsoft.com/office/drawing/2010/main"/>
                        </a:ext>
                      </a:extLst>
                    </a:blip>
                    <a:stretch>
                      <a:fillRect/>
                    </a:stretch>
                  </pic:blipFill>
                  <pic:spPr>
                    <a:xfrm>
                      <a:off x="0" y="0"/>
                      <a:ext cx="2005200" cy="1440000"/>
                    </a:xfrm>
                    <a:prstGeom prst="rect">
                      <a:avLst/>
                    </a:prstGeom>
                  </pic:spPr>
                </pic:pic>
              </a:graphicData>
            </a:graphic>
          </wp:inline>
        </w:drawing>
      </w:r>
    </w:p>
    <w:p w14:paraId="0F877A24" w14:textId="55AB2BE4" w:rsidR="00F067CF" w:rsidRPr="00610835" w:rsidRDefault="00AC044D" w:rsidP="005168F0">
      <w:pPr>
        <w:spacing w:line="312" w:lineRule="auto"/>
        <w:rPr>
          <w:sz w:val="22"/>
        </w:rPr>
      </w:pPr>
      <w:r w:rsidRPr="00AC044D">
        <w:rPr>
          <w:sz w:val="22"/>
        </w:rPr>
        <w:t>Das Aluminium-Türsystem Schüco ADS 75 HD.HI (Heavy </w:t>
      </w:r>
      <w:proofErr w:type="spellStart"/>
      <w:r w:rsidRPr="00AC044D">
        <w:rPr>
          <w:sz w:val="22"/>
        </w:rPr>
        <w:t>Duty.High</w:t>
      </w:r>
      <w:proofErr w:type="spellEnd"/>
      <w:r w:rsidRPr="00AC044D">
        <w:rPr>
          <w:sz w:val="22"/>
        </w:rPr>
        <w:t> </w:t>
      </w:r>
      <w:proofErr w:type="spellStart"/>
      <w:r w:rsidRPr="00AC044D">
        <w:rPr>
          <w:sz w:val="22"/>
        </w:rPr>
        <w:t>Insulation</w:t>
      </w:r>
      <w:proofErr w:type="spellEnd"/>
      <w:r w:rsidRPr="00AC044D">
        <w:rPr>
          <w:sz w:val="22"/>
        </w:rPr>
        <w:t>) verbindet höchste Dauerfestigkeit mit Multifunktionalität und attraktiven Designoptionen – perfekt für anspruchsvolle Objektgebäude mit hohen Sicherheitsanforderungen. Das hochstabil konstruierte Heavy-Duty-System ist speziell für schwere oder übergro</w:t>
      </w:r>
      <w:r w:rsidR="00DD21D1">
        <w:rPr>
          <w:sz w:val="22"/>
        </w:rPr>
        <w:t>ß</w:t>
      </w:r>
      <w:r w:rsidRPr="00AC044D">
        <w:rPr>
          <w:sz w:val="22"/>
        </w:rPr>
        <w:t>e Türflügel mit ​gro</w:t>
      </w:r>
      <w:r w:rsidR="00DD21D1">
        <w:rPr>
          <w:sz w:val="22"/>
        </w:rPr>
        <w:t>ße</w:t>
      </w:r>
      <w:r w:rsidRPr="00AC044D">
        <w:rPr>
          <w:sz w:val="22"/>
        </w:rPr>
        <w:t>n Öffnungsweiten und hohen Dauerbelastungen konzipiert. </w:t>
      </w:r>
    </w:p>
    <w:p w14:paraId="5F652D4F" w14:textId="77777777" w:rsidR="005168F0" w:rsidRPr="00610835" w:rsidRDefault="005168F0" w:rsidP="005168F0">
      <w:pPr>
        <w:spacing w:line="312" w:lineRule="auto"/>
        <w:rPr>
          <w:sz w:val="22"/>
        </w:rPr>
      </w:pPr>
    </w:p>
    <w:sectPr w:rsidR="005168F0" w:rsidRPr="00610835" w:rsidSect="00A26D3F">
      <w:headerReference w:type="default" r:id="rId17"/>
      <w:footerReference w:type="default" r:id="rId18"/>
      <w:headerReference w:type="first" r:id="rId19"/>
      <w:pgSz w:w="11906" w:h="16838" w:code="9"/>
      <w:pgMar w:top="2404" w:right="3684" w:bottom="851"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9C2D62" w14:textId="77777777" w:rsidR="00575A26" w:rsidRDefault="00575A26" w:rsidP="00F958EA">
      <w:pPr>
        <w:spacing w:line="240" w:lineRule="auto"/>
      </w:pPr>
      <w:r>
        <w:separator/>
      </w:r>
    </w:p>
  </w:endnote>
  <w:endnote w:type="continuationSeparator" w:id="0">
    <w:p w14:paraId="454186C0" w14:textId="77777777" w:rsidR="00575A26" w:rsidRDefault="00575A26"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1AD790" w14:textId="77777777" w:rsidR="007571FA" w:rsidRDefault="007571FA">
    <w:pPr>
      <w:pStyle w:val="Fuzeile"/>
    </w:pPr>
    <w:r>
      <w:fldChar w:fldCharType="begin"/>
    </w:r>
    <w:r>
      <w:instrText xml:space="preserve"> PAGE  \* Arabic  \* MERGEFORMAT </w:instrText>
    </w:r>
    <w:r>
      <w:fldChar w:fldCharType="separate"/>
    </w:r>
    <w:r w:rsidR="00AC2AAC">
      <w:rPr>
        <w:noProof/>
      </w:rPr>
      <w:t>3</w:t>
    </w:r>
    <w:r>
      <w:fldChar w:fldCharType="end"/>
    </w:r>
    <w:r>
      <w:t>/</w:t>
    </w:r>
    <w:fldSimple w:instr=" NUMPAGES  \* Arabic  \* MERGEFORMAT ">
      <w:r w:rsidR="00AC2AAC">
        <w:rPr>
          <w:noProof/>
        </w:rPr>
        <w:t>3</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A51953" w14:textId="77777777" w:rsidR="00575A26" w:rsidRDefault="00575A26" w:rsidP="00F958EA">
      <w:pPr>
        <w:spacing w:line="240" w:lineRule="auto"/>
      </w:pPr>
      <w:r>
        <w:separator/>
      </w:r>
    </w:p>
  </w:footnote>
  <w:footnote w:type="continuationSeparator" w:id="0">
    <w:p w14:paraId="01236C6B" w14:textId="77777777" w:rsidR="00575A26" w:rsidRDefault="00575A26"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33FE3" w14:textId="67A82C78" w:rsidR="007571FA" w:rsidRDefault="00963500">
    <w:pPr>
      <w:pStyle w:val="Kopfzeile"/>
    </w:pPr>
    <w:r>
      <w:rPr>
        <w:noProof/>
        <w:lang w:eastAsia="de-DE"/>
      </w:rPr>
      <w:drawing>
        <wp:anchor distT="0" distB="0" distL="114300" distR="114300" simplePos="0" relativeHeight="251664384" behindDoc="1" locked="0" layoutInCell="1" allowOverlap="1" wp14:anchorId="39BEDC09" wp14:editId="78675DFD">
          <wp:simplePos x="0" y="0"/>
          <wp:positionH relativeFrom="page">
            <wp:posOffset>14605</wp:posOffset>
          </wp:positionH>
          <wp:positionV relativeFrom="page">
            <wp:align>top</wp:align>
          </wp:positionV>
          <wp:extent cx="7552690" cy="712470"/>
          <wp:effectExtent l="0" t="0" r="0" b="0"/>
          <wp:wrapNone/>
          <wp:docPr id="1513678828"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C4772C" w14:textId="1356AC53" w:rsidR="007571FA" w:rsidRDefault="00963500" w:rsidP="00EB32BD">
    <w:pPr>
      <w:pStyle w:val="Kopfzeile"/>
    </w:pPr>
    <w:r>
      <w:rPr>
        <w:noProof/>
        <w:lang w:eastAsia="de-DE"/>
      </w:rPr>
      <w:drawing>
        <wp:anchor distT="0" distB="0" distL="114300" distR="114300" simplePos="0" relativeHeight="251662336" behindDoc="1" locked="0" layoutInCell="1" allowOverlap="1" wp14:anchorId="7F1DA791" wp14:editId="566D8684">
          <wp:simplePos x="0" y="0"/>
          <wp:positionH relativeFrom="page">
            <wp:align>right</wp:align>
          </wp:positionH>
          <wp:positionV relativeFrom="page">
            <wp:posOffset>20955</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5534A2"/>
    <w:multiLevelType w:val="hybridMultilevel"/>
    <w:tmpl w:val="F1028F9E"/>
    <w:lvl w:ilvl="0" w:tplc="6AC8D166">
      <w:start w:val="4"/>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056003368">
    <w:abstractNumId w:val="2"/>
  </w:num>
  <w:num w:numId="2" w16cid:durableId="1435517328">
    <w:abstractNumId w:val="5"/>
  </w:num>
  <w:num w:numId="3" w16cid:durableId="1725131196">
    <w:abstractNumId w:val="3"/>
  </w:num>
  <w:num w:numId="4" w16cid:durableId="2060662000">
    <w:abstractNumId w:val="1"/>
  </w:num>
  <w:num w:numId="5" w16cid:durableId="842204711">
    <w:abstractNumId w:val="4"/>
  </w:num>
  <w:num w:numId="6" w16cid:durableId="15432529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501B"/>
    <w:rsid w:val="000006D8"/>
    <w:rsid w:val="00024ACE"/>
    <w:rsid w:val="00040810"/>
    <w:rsid w:val="00042BCE"/>
    <w:rsid w:val="00042F4E"/>
    <w:rsid w:val="00051401"/>
    <w:rsid w:val="00054CF0"/>
    <w:rsid w:val="000624E1"/>
    <w:rsid w:val="000A03BB"/>
    <w:rsid w:val="000C7CBD"/>
    <w:rsid w:val="00104FEB"/>
    <w:rsid w:val="0011455F"/>
    <w:rsid w:val="001151CB"/>
    <w:rsid w:val="00115224"/>
    <w:rsid w:val="0012591F"/>
    <w:rsid w:val="00142FEF"/>
    <w:rsid w:val="001757BB"/>
    <w:rsid w:val="001776E2"/>
    <w:rsid w:val="00181A07"/>
    <w:rsid w:val="0018293F"/>
    <w:rsid w:val="001A28F4"/>
    <w:rsid w:val="001A3597"/>
    <w:rsid w:val="001A6CC0"/>
    <w:rsid w:val="001B55C9"/>
    <w:rsid w:val="001C0713"/>
    <w:rsid w:val="001C5624"/>
    <w:rsid w:val="001C6FAC"/>
    <w:rsid w:val="001E16AB"/>
    <w:rsid w:val="001F1716"/>
    <w:rsid w:val="002176B8"/>
    <w:rsid w:val="00227E10"/>
    <w:rsid w:val="0024327E"/>
    <w:rsid w:val="0024657C"/>
    <w:rsid w:val="00252D6E"/>
    <w:rsid w:val="002911E7"/>
    <w:rsid w:val="002B211F"/>
    <w:rsid w:val="002E3613"/>
    <w:rsid w:val="002E65C2"/>
    <w:rsid w:val="00332231"/>
    <w:rsid w:val="0037157E"/>
    <w:rsid w:val="00376D9A"/>
    <w:rsid w:val="003955B2"/>
    <w:rsid w:val="0039786A"/>
    <w:rsid w:val="003A46F2"/>
    <w:rsid w:val="003C0B27"/>
    <w:rsid w:val="003E1974"/>
    <w:rsid w:val="003F56F4"/>
    <w:rsid w:val="0040727A"/>
    <w:rsid w:val="00417BFB"/>
    <w:rsid w:val="004245CC"/>
    <w:rsid w:val="00431009"/>
    <w:rsid w:val="00444D4D"/>
    <w:rsid w:val="00452DD9"/>
    <w:rsid w:val="00461334"/>
    <w:rsid w:val="0047314E"/>
    <w:rsid w:val="00474667"/>
    <w:rsid w:val="004767A3"/>
    <w:rsid w:val="004975ED"/>
    <w:rsid w:val="004A4939"/>
    <w:rsid w:val="004B3B23"/>
    <w:rsid w:val="004E33D8"/>
    <w:rsid w:val="004E5746"/>
    <w:rsid w:val="004F2161"/>
    <w:rsid w:val="004F241B"/>
    <w:rsid w:val="004F540D"/>
    <w:rsid w:val="005168F0"/>
    <w:rsid w:val="0054107C"/>
    <w:rsid w:val="00570AC1"/>
    <w:rsid w:val="00575A26"/>
    <w:rsid w:val="0058361A"/>
    <w:rsid w:val="00593611"/>
    <w:rsid w:val="005A0735"/>
    <w:rsid w:val="005A15BD"/>
    <w:rsid w:val="005A37EF"/>
    <w:rsid w:val="005B3834"/>
    <w:rsid w:val="005B501B"/>
    <w:rsid w:val="005C0EA1"/>
    <w:rsid w:val="005F0DEC"/>
    <w:rsid w:val="00606851"/>
    <w:rsid w:val="00610835"/>
    <w:rsid w:val="00623630"/>
    <w:rsid w:val="0062442A"/>
    <w:rsid w:val="006457DB"/>
    <w:rsid w:val="006578B1"/>
    <w:rsid w:val="006A3FEC"/>
    <w:rsid w:val="006B380A"/>
    <w:rsid w:val="006D5606"/>
    <w:rsid w:val="006E42B7"/>
    <w:rsid w:val="00706D03"/>
    <w:rsid w:val="007276CC"/>
    <w:rsid w:val="00746139"/>
    <w:rsid w:val="00755A4C"/>
    <w:rsid w:val="007571FA"/>
    <w:rsid w:val="007848C9"/>
    <w:rsid w:val="00790AB0"/>
    <w:rsid w:val="007A60B7"/>
    <w:rsid w:val="007B0BC5"/>
    <w:rsid w:val="00850E55"/>
    <w:rsid w:val="00874473"/>
    <w:rsid w:val="00884FFA"/>
    <w:rsid w:val="008955A8"/>
    <w:rsid w:val="008D0FA0"/>
    <w:rsid w:val="008D6CD6"/>
    <w:rsid w:val="008F1E67"/>
    <w:rsid w:val="008F302C"/>
    <w:rsid w:val="00903553"/>
    <w:rsid w:val="00910D50"/>
    <w:rsid w:val="00913E07"/>
    <w:rsid w:val="00963500"/>
    <w:rsid w:val="00967653"/>
    <w:rsid w:val="009B2BB7"/>
    <w:rsid w:val="009D3A10"/>
    <w:rsid w:val="009D60F9"/>
    <w:rsid w:val="009E61AC"/>
    <w:rsid w:val="00A0405C"/>
    <w:rsid w:val="00A26D3F"/>
    <w:rsid w:val="00A30F88"/>
    <w:rsid w:val="00A34AC2"/>
    <w:rsid w:val="00A4192A"/>
    <w:rsid w:val="00A520A4"/>
    <w:rsid w:val="00A70010"/>
    <w:rsid w:val="00A858AC"/>
    <w:rsid w:val="00A934AB"/>
    <w:rsid w:val="00A93F27"/>
    <w:rsid w:val="00A97DFF"/>
    <w:rsid w:val="00AC044D"/>
    <w:rsid w:val="00AC2AAC"/>
    <w:rsid w:val="00AD78BE"/>
    <w:rsid w:val="00B00D3C"/>
    <w:rsid w:val="00B370AA"/>
    <w:rsid w:val="00B377FB"/>
    <w:rsid w:val="00B44A64"/>
    <w:rsid w:val="00B55573"/>
    <w:rsid w:val="00B754E6"/>
    <w:rsid w:val="00BA12B8"/>
    <w:rsid w:val="00BD1A8C"/>
    <w:rsid w:val="00BE3851"/>
    <w:rsid w:val="00BF2E0F"/>
    <w:rsid w:val="00C025B0"/>
    <w:rsid w:val="00C52CAA"/>
    <w:rsid w:val="00C831C1"/>
    <w:rsid w:val="00C84C83"/>
    <w:rsid w:val="00C94D55"/>
    <w:rsid w:val="00CA1631"/>
    <w:rsid w:val="00CA1ACD"/>
    <w:rsid w:val="00CA6508"/>
    <w:rsid w:val="00CB3238"/>
    <w:rsid w:val="00CC1CD2"/>
    <w:rsid w:val="00CD3824"/>
    <w:rsid w:val="00CF027C"/>
    <w:rsid w:val="00CF1140"/>
    <w:rsid w:val="00D14D3A"/>
    <w:rsid w:val="00D16D92"/>
    <w:rsid w:val="00D23BE8"/>
    <w:rsid w:val="00D51421"/>
    <w:rsid w:val="00D74B05"/>
    <w:rsid w:val="00D92017"/>
    <w:rsid w:val="00D923AB"/>
    <w:rsid w:val="00DA004E"/>
    <w:rsid w:val="00DB6650"/>
    <w:rsid w:val="00DD21D1"/>
    <w:rsid w:val="00E0091E"/>
    <w:rsid w:val="00E07BA6"/>
    <w:rsid w:val="00E2500A"/>
    <w:rsid w:val="00E6156D"/>
    <w:rsid w:val="00E663DF"/>
    <w:rsid w:val="00E94F80"/>
    <w:rsid w:val="00EA2B8C"/>
    <w:rsid w:val="00EA2FA8"/>
    <w:rsid w:val="00EA4346"/>
    <w:rsid w:val="00EB32BD"/>
    <w:rsid w:val="00EE066B"/>
    <w:rsid w:val="00EE7AE4"/>
    <w:rsid w:val="00EF4035"/>
    <w:rsid w:val="00F067CF"/>
    <w:rsid w:val="00F324F2"/>
    <w:rsid w:val="00F32C3F"/>
    <w:rsid w:val="00F410F7"/>
    <w:rsid w:val="00F454AC"/>
    <w:rsid w:val="00F85AAD"/>
    <w:rsid w:val="00F958EA"/>
    <w:rsid w:val="00FA7A99"/>
    <w:rsid w:val="00FD1B99"/>
    <w:rsid w:val="00FD26C6"/>
    <w:rsid w:val="00FD41E1"/>
    <w:rsid w:val="00FD6160"/>
    <w:rsid w:val="00FE10A9"/>
    <w:rsid w:val="00FE49B2"/>
    <w:rsid w:val="00FF6F47"/>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5ADEC842"/>
  <w15:chartTrackingRefBased/>
  <w15:docId w15:val="{EF2627B4-2DC3-4912-AEE5-C682F8946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character" w:styleId="NichtaufgelsteErwhnung">
    <w:name w:val="Unresolved Mention"/>
    <w:basedOn w:val="Absatz-Standardschriftart"/>
    <w:uiPriority w:val="99"/>
    <w:semiHidden/>
    <w:unhideWhenUsed/>
    <w:rsid w:val="001776E2"/>
    <w:rPr>
      <w:color w:val="605E5C"/>
      <w:shd w:val="clear" w:color="auto" w:fill="E1DFDD"/>
    </w:rPr>
  </w:style>
  <w:style w:type="paragraph" w:styleId="Kommentartext">
    <w:name w:val="annotation text"/>
    <w:basedOn w:val="Standard"/>
    <w:link w:val="KommentartextZchn"/>
    <w:uiPriority w:val="99"/>
    <w:unhideWhenUsed/>
    <w:rsid w:val="00F85AAD"/>
    <w:pPr>
      <w:spacing w:line="240" w:lineRule="auto"/>
    </w:pPr>
    <w:rPr>
      <w:rFonts w:ascii="Times New Roman" w:eastAsia="Times New Roman" w:hAnsi="Times New Roman"/>
      <w:sz w:val="20"/>
      <w:szCs w:val="24"/>
      <w:lang w:val="de-CH" w:eastAsia="de-DE"/>
    </w:rPr>
  </w:style>
  <w:style w:type="character" w:customStyle="1" w:styleId="KommentartextZchn">
    <w:name w:val="Kommentartext Zchn"/>
    <w:basedOn w:val="Absatz-Standardschriftart"/>
    <w:link w:val="Kommentartext"/>
    <w:uiPriority w:val="99"/>
    <w:rsid w:val="00F85AAD"/>
    <w:rPr>
      <w:rFonts w:ascii="Times New Roman" w:eastAsia="Times New Roman" w:hAnsi="Times New Roman"/>
      <w:szCs w:val="24"/>
      <w:lang w:val="de-CH"/>
    </w:rPr>
  </w:style>
  <w:style w:type="paragraph" w:customStyle="1" w:styleId="font7">
    <w:name w:val="font_7"/>
    <w:basedOn w:val="Standard"/>
    <w:rsid w:val="001151CB"/>
    <w:pPr>
      <w:spacing w:before="100" w:beforeAutospacing="1" w:after="100" w:afterAutospacing="1" w:line="240" w:lineRule="auto"/>
    </w:pPr>
    <w:rPr>
      <w:rFonts w:ascii="Times New Roman" w:eastAsia="Times New Roman" w:hAnsi="Times New Roman"/>
      <w:sz w:val="24"/>
      <w:szCs w:val="24"/>
      <w:lang w:val="de-CH" w:eastAsia="de-CH"/>
    </w:rPr>
  </w:style>
  <w:style w:type="paragraph" w:styleId="Listenabsatz">
    <w:name w:val="List Paragraph"/>
    <w:basedOn w:val="Standard"/>
    <w:uiPriority w:val="34"/>
    <w:qFormat/>
    <w:rsid w:val="00DB66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3307445">
      <w:bodyDiv w:val="1"/>
      <w:marLeft w:val="0"/>
      <w:marRight w:val="0"/>
      <w:marTop w:val="0"/>
      <w:marBottom w:val="0"/>
      <w:divBdr>
        <w:top w:val="none" w:sz="0" w:space="0" w:color="auto"/>
        <w:left w:val="none" w:sz="0" w:space="0" w:color="auto"/>
        <w:bottom w:val="none" w:sz="0" w:space="0" w:color="auto"/>
        <w:right w:val="none" w:sz="0" w:space="0" w:color="auto"/>
      </w:divBdr>
    </w:div>
    <w:div w:id="2071145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pn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schueco.de/presse" TargetMode="External"/><Relationship Id="rId12" Type="http://schemas.openxmlformats.org/officeDocument/2006/relationships/image" Target="media/image3.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Schueco_Janse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PresseInformation_Schueco_Jansen</Template>
  <TotalTime>0</TotalTime>
  <Pages>5</Pages>
  <Words>1090</Words>
  <Characters>7376</Characters>
  <Application>Microsoft Office Word</Application>
  <DocSecurity>0</DocSecurity>
  <Lines>184</Lines>
  <Paragraphs>51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8415</CharactersWithSpaces>
  <SharedDoc>false</SharedDoc>
  <HLinks>
    <vt:vector size="42" baseType="variant">
      <vt:variant>
        <vt:i4>7340155</vt:i4>
      </vt:variant>
      <vt:variant>
        <vt:i4>18</vt:i4>
      </vt:variant>
      <vt:variant>
        <vt:i4>0</vt:i4>
      </vt:variant>
      <vt:variant>
        <vt:i4>5</vt:i4>
      </vt:variant>
      <vt:variant>
        <vt:lpwstr>http://www.schueco.de/press</vt:lpwstr>
      </vt:variant>
      <vt:variant>
        <vt:lpwstr/>
      </vt:variant>
      <vt:variant>
        <vt:i4>1376264</vt:i4>
      </vt:variant>
      <vt:variant>
        <vt:i4>15</vt:i4>
      </vt:variant>
      <vt:variant>
        <vt:i4>0</vt:i4>
      </vt:variant>
      <vt:variant>
        <vt:i4>5</vt:i4>
      </vt:variant>
      <vt:variant>
        <vt:lpwstr>http://www.schueco.de/presse</vt:lpwstr>
      </vt:variant>
      <vt:variant>
        <vt:lpwstr/>
      </vt:variant>
      <vt:variant>
        <vt:i4>7405678</vt:i4>
      </vt:variant>
      <vt:variant>
        <vt:i4>12</vt:i4>
      </vt:variant>
      <vt:variant>
        <vt:i4>0</vt:i4>
      </vt:variant>
      <vt:variant>
        <vt:i4>5</vt:i4>
      </vt:variant>
      <vt:variant>
        <vt:lpwstr>http://www.schueco.de/</vt:lpwstr>
      </vt:variant>
      <vt:variant>
        <vt:lpwstr/>
      </vt:variant>
      <vt:variant>
        <vt:i4>7405678</vt:i4>
      </vt:variant>
      <vt:variant>
        <vt:i4>9</vt:i4>
      </vt:variant>
      <vt:variant>
        <vt:i4>0</vt:i4>
      </vt:variant>
      <vt:variant>
        <vt:i4>5</vt:i4>
      </vt:variant>
      <vt:variant>
        <vt:lpwstr>http://www.schueco.de/</vt:lpwstr>
      </vt:variant>
      <vt:variant>
        <vt:lpwstr/>
      </vt:variant>
      <vt:variant>
        <vt:i4>1638457</vt:i4>
      </vt:variant>
      <vt:variant>
        <vt:i4>6</vt:i4>
      </vt:variant>
      <vt:variant>
        <vt:i4>0</vt:i4>
      </vt:variant>
      <vt:variant>
        <vt:i4>5</vt:i4>
      </vt:variant>
      <vt:variant>
        <vt:lpwstr>mailto:info@schueco.com</vt:lpwstr>
      </vt:variant>
      <vt:variant>
        <vt:lpwstr/>
      </vt:variant>
      <vt:variant>
        <vt:i4>1376264</vt:i4>
      </vt:variant>
      <vt:variant>
        <vt:i4>3</vt:i4>
      </vt:variant>
      <vt:variant>
        <vt:i4>0</vt:i4>
      </vt:variant>
      <vt:variant>
        <vt:i4>5</vt:i4>
      </vt:variant>
      <vt:variant>
        <vt:lpwstr>http://www.schueco.de/presse</vt:lpwstr>
      </vt:variant>
      <vt:variant>
        <vt:lpwstr/>
      </vt:variant>
      <vt:variant>
        <vt:i4>2359410</vt:i4>
      </vt:variant>
      <vt:variant>
        <vt:i4>-1</vt:i4>
      </vt:variant>
      <vt:variant>
        <vt:i4>2051</vt:i4>
      </vt:variant>
      <vt:variant>
        <vt:i4>1</vt:i4>
      </vt:variant>
      <vt:variant>
        <vt:lpwstr>http://www.schueco.com/web/corporate-design-center/home/corporate_design_center/logos/14608710/schuecojansen_logo_rgb_p432_4.png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9</cp:revision>
  <cp:lastPrinted>2013-11-22T09:01:00Z</cp:lastPrinted>
  <dcterms:created xsi:type="dcterms:W3CDTF">2025-07-17T08:35:00Z</dcterms:created>
  <dcterms:modified xsi:type="dcterms:W3CDTF">2025-12-10T13:57:00Z</dcterms:modified>
</cp:coreProperties>
</file>