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17598" w14:paraId="0263141B" w14:textId="77777777" w:rsidTr="007276CC">
        <w:tc>
          <w:tcPr>
            <w:tcW w:w="6237" w:type="dxa"/>
            <w:shd w:val="clear" w:color="auto" w:fill="auto"/>
          </w:tcPr>
          <w:p w14:paraId="6FEB8409" w14:textId="77777777" w:rsidR="00227E10" w:rsidRPr="00182A45" w:rsidRDefault="009D60F9" w:rsidP="00227E10">
            <w:pPr>
              <w:pStyle w:val="Titel"/>
            </w:pPr>
            <w:r w:rsidRPr="00182A45">
              <w:t>Press release</w:t>
            </w:r>
          </w:p>
          <w:p w14:paraId="393547DA" w14:textId="1489CC87" w:rsidR="00227E10" w:rsidRPr="00182A45" w:rsidRDefault="00227E10" w:rsidP="00265ACE">
            <w:pPr>
              <w:pStyle w:val="Untertitel"/>
            </w:pPr>
            <w:r w:rsidRPr="00182A45">
              <w:fldChar w:fldCharType="begin"/>
            </w:r>
            <w:r w:rsidRPr="00182A45">
              <w:rPr>
                <w:noProof/>
              </w:rPr>
              <w:instrText xml:space="preserve"> CREATEDATE  \@ "dd.MM.yyyy"  \* MERGEFORMAT </w:instrText>
            </w:r>
            <w:r w:rsidRPr="00182A45">
              <w:fldChar w:fldCharType="separate"/>
            </w:r>
            <w:r w:rsidRPr="00182A45">
              <w:rPr>
                <w:noProof/>
              </w:rPr>
              <w:t>Januar</w:t>
            </w:r>
            <w:r w:rsidR="00182A45" w:rsidRPr="00182A45">
              <w:rPr>
                <w:noProof/>
              </w:rPr>
              <w:t>y</w:t>
            </w:r>
            <w:r w:rsidRPr="00182A45">
              <w:rPr>
                <w:noProof/>
              </w:rPr>
              <w:t xml:space="preserve"> 202</w:t>
            </w:r>
            <w:r w:rsidRPr="00182A45">
              <w:fldChar w:fldCharType="end"/>
            </w:r>
            <w:r w:rsidRPr="00182A45">
              <w:t>5</w:t>
            </w:r>
          </w:p>
        </w:tc>
        <w:tc>
          <w:tcPr>
            <w:tcW w:w="737" w:type="dxa"/>
            <w:shd w:val="clear" w:color="auto" w:fill="auto"/>
          </w:tcPr>
          <w:p w14:paraId="4C125654" w14:textId="77777777" w:rsidR="00227E10" w:rsidRPr="00182A45" w:rsidRDefault="00227E10" w:rsidP="004A4939"/>
        </w:tc>
        <w:tc>
          <w:tcPr>
            <w:tcW w:w="2835" w:type="dxa"/>
            <w:shd w:val="clear" w:color="auto" w:fill="auto"/>
          </w:tcPr>
          <w:p w14:paraId="7686B013" w14:textId="77777777" w:rsidR="00227E10" w:rsidRPr="00217598" w:rsidRDefault="00227E10" w:rsidP="007276CC">
            <w:pPr>
              <w:pStyle w:val="Absender"/>
              <w:spacing w:before="100"/>
              <w:rPr>
                <w:b/>
                <w:lang w:val="de-DE"/>
              </w:rPr>
            </w:pPr>
            <w:r w:rsidRPr="00217598">
              <w:rPr>
                <w:b/>
                <w:lang w:val="de-DE"/>
              </w:rPr>
              <w:t xml:space="preserve">Further </w:t>
            </w:r>
            <w:proofErr w:type="spellStart"/>
            <w:r w:rsidRPr="00217598">
              <w:rPr>
                <w:b/>
                <w:lang w:val="de-DE"/>
              </w:rPr>
              <w:t>information</w:t>
            </w:r>
            <w:proofErr w:type="spellEnd"/>
            <w:r w:rsidRPr="00217598">
              <w:rPr>
                <w:b/>
                <w:lang w:val="de-DE"/>
              </w:rPr>
              <w:t xml:space="preserve"> </w:t>
            </w:r>
            <w:proofErr w:type="spellStart"/>
            <w:r w:rsidRPr="00217598">
              <w:rPr>
                <w:b/>
                <w:lang w:val="de-DE"/>
              </w:rPr>
              <w:t>about</w:t>
            </w:r>
            <w:proofErr w:type="spellEnd"/>
            <w:r w:rsidRPr="00217598">
              <w:rPr>
                <w:b/>
                <w:lang w:val="de-DE"/>
              </w:rPr>
              <w:t xml:space="preserve"> </w:t>
            </w:r>
            <w:proofErr w:type="spellStart"/>
            <w:r w:rsidRPr="00217598">
              <w:rPr>
                <w:b/>
                <w:lang w:val="de-DE"/>
              </w:rPr>
              <w:t>publication</w:t>
            </w:r>
            <w:proofErr w:type="spellEnd"/>
            <w:r w:rsidRPr="00217598">
              <w:rPr>
                <w:b/>
                <w:lang w:val="de-DE"/>
              </w:rPr>
              <w:t>:</w:t>
            </w:r>
          </w:p>
          <w:p w14:paraId="281DC7C2" w14:textId="77777777" w:rsidR="00227E10" w:rsidRPr="00217598" w:rsidRDefault="00227E10" w:rsidP="007276CC">
            <w:pPr>
              <w:pStyle w:val="Absender"/>
              <w:rPr>
                <w:lang w:val="de-DE"/>
              </w:rPr>
            </w:pPr>
            <w:r w:rsidRPr="00217598">
              <w:rPr>
                <w:lang w:val="de-DE"/>
              </w:rPr>
              <w:t>Schüco International KG</w:t>
            </w:r>
          </w:p>
          <w:p w14:paraId="198524E3" w14:textId="275988E1" w:rsidR="00227E10" w:rsidRPr="00217598" w:rsidRDefault="004765FD" w:rsidP="007276CC">
            <w:pPr>
              <w:pStyle w:val="Absender"/>
              <w:rPr>
                <w:lang w:val="de-DE"/>
              </w:rPr>
            </w:pPr>
            <w:r w:rsidRPr="00217598">
              <w:rPr>
                <w:lang w:val="de-DE"/>
              </w:rPr>
              <w:t>Sandra Greiser</w:t>
            </w:r>
          </w:p>
          <w:p w14:paraId="23E4CFEA" w14:textId="5A122533" w:rsidR="00227E10" w:rsidRPr="00217598" w:rsidRDefault="00227E10" w:rsidP="007276CC">
            <w:pPr>
              <w:pStyle w:val="Absender"/>
              <w:rPr>
                <w:lang w:val="de-DE"/>
              </w:rPr>
            </w:pPr>
            <w:r w:rsidRPr="00217598">
              <w:rPr>
                <w:lang w:val="de-DE"/>
              </w:rPr>
              <w:t>Karolinenstr. 1 – 15</w:t>
            </w:r>
          </w:p>
          <w:p w14:paraId="1C09075F" w14:textId="77777777" w:rsidR="00227E10" w:rsidRPr="00217598" w:rsidRDefault="00227E10" w:rsidP="007276CC">
            <w:pPr>
              <w:pStyle w:val="Absender"/>
              <w:rPr>
                <w:lang w:val="de-DE"/>
              </w:rPr>
            </w:pPr>
            <w:r w:rsidRPr="00217598">
              <w:rPr>
                <w:lang w:val="de-DE"/>
              </w:rPr>
              <w:t>33609 Bielefeld</w:t>
            </w:r>
          </w:p>
          <w:p w14:paraId="216C864E" w14:textId="70581A25" w:rsidR="00227E10" w:rsidRPr="00217598" w:rsidRDefault="00227E10" w:rsidP="007276CC">
            <w:pPr>
              <w:pStyle w:val="Absender"/>
              <w:rPr>
                <w:lang w:val="de-DE"/>
              </w:rPr>
            </w:pPr>
            <w:r w:rsidRPr="00217598">
              <w:rPr>
                <w:lang w:val="de-DE"/>
              </w:rPr>
              <w:t>Tel.: +49 (0)5217831174</w:t>
            </w:r>
          </w:p>
          <w:p w14:paraId="6A195C02" w14:textId="77777777" w:rsidR="00227E10" w:rsidRPr="00217598" w:rsidRDefault="00227E10" w:rsidP="007276CC">
            <w:pPr>
              <w:pStyle w:val="Absender"/>
              <w:rPr>
                <w:lang w:val="de-DE"/>
              </w:rPr>
            </w:pPr>
            <w:proofErr w:type="spellStart"/>
            <w:r w:rsidRPr="00217598">
              <w:rPr>
                <w:lang w:val="de-DE"/>
              </w:rPr>
              <w:t>E-mail</w:t>
            </w:r>
            <w:proofErr w:type="spellEnd"/>
            <w:r w:rsidRPr="00217598">
              <w:rPr>
                <w:lang w:val="de-DE"/>
              </w:rPr>
              <w:t>: PR@schueco.com</w:t>
            </w:r>
          </w:p>
          <w:p w14:paraId="69EB9928" w14:textId="77777777" w:rsidR="00227E10" w:rsidRPr="00217598" w:rsidRDefault="00A520A4" w:rsidP="007276CC">
            <w:pPr>
              <w:pStyle w:val="Absender"/>
              <w:rPr>
                <w:lang w:val="de-DE"/>
              </w:rPr>
            </w:pPr>
            <w:hyperlink r:id="rId7" w:history="1">
              <w:r w:rsidRPr="00217598">
                <w:rPr>
                  <w:rStyle w:val="Hyperlink"/>
                  <w:lang w:val="de-DE"/>
                </w:rPr>
                <w:t>www.schueco.com/press</w:t>
              </w:r>
            </w:hyperlink>
          </w:p>
          <w:p w14:paraId="0E5F8AF8" w14:textId="77777777" w:rsidR="00A520A4" w:rsidRPr="00217598" w:rsidRDefault="00A520A4" w:rsidP="001144C6">
            <w:pPr>
              <w:pStyle w:val="Absender"/>
              <w:rPr>
                <w:lang w:val="de-DE"/>
              </w:rPr>
            </w:pPr>
            <w:r w:rsidRPr="00217598">
              <w:rPr>
                <w:lang w:val="de-DE"/>
              </w:rPr>
              <w:t>www.schueco.com/press</w:t>
            </w:r>
          </w:p>
        </w:tc>
      </w:tr>
    </w:tbl>
    <w:p w14:paraId="2E06F247" w14:textId="77777777" w:rsidR="00CC48E9" w:rsidRPr="00217598" w:rsidRDefault="00CC48E9" w:rsidP="005168F0">
      <w:pPr>
        <w:pStyle w:val="Titel"/>
        <w:spacing w:line="312" w:lineRule="auto"/>
        <w:rPr>
          <w:b/>
          <w:sz w:val="22"/>
          <w:szCs w:val="22"/>
          <w:lang w:val="de-DE"/>
        </w:rPr>
      </w:pPr>
    </w:p>
    <w:p w14:paraId="12822B01" w14:textId="758A829D" w:rsidR="00C14DC7" w:rsidRPr="00182A45" w:rsidRDefault="005E1B72" w:rsidP="00C14DC7">
      <w:pPr>
        <w:pStyle w:val="Titel"/>
        <w:spacing w:line="312" w:lineRule="auto"/>
        <w:rPr>
          <w:b/>
          <w:sz w:val="22"/>
          <w:szCs w:val="22"/>
        </w:rPr>
      </w:pPr>
      <w:r w:rsidRPr="00182A45">
        <w:rPr>
          <w:b/>
          <w:sz w:val="22"/>
          <w:szCs w:val="22"/>
        </w:rPr>
        <w:t>For modernisation projects and newbuilds</w:t>
      </w:r>
    </w:p>
    <w:p w14:paraId="26B88488" w14:textId="5AED50DE" w:rsidR="00C14DC7" w:rsidRPr="00182A45" w:rsidRDefault="003659BB" w:rsidP="00C14DC7">
      <w:pPr>
        <w:pStyle w:val="Titel"/>
        <w:spacing w:line="312" w:lineRule="auto"/>
        <w:rPr>
          <w:b/>
          <w:sz w:val="28"/>
          <w:szCs w:val="28"/>
        </w:rPr>
      </w:pPr>
      <w:r w:rsidRPr="00182A45">
        <w:rPr>
          <w:b/>
          <w:sz w:val="28"/>
          <w:szCs w:val="28"/>
        </w:rPr>
        <w:t>Schüco FocusIng</w:t>
      </w:r>
    </w:p>
    <w:p w14:paraId="0FC10D9B" w14:textId="77777777" w:rsidR="00C14DC7" w:rsidRPr="00182A45" w:rsidRDefault="00C14DC7" w:rsidP="00C14DC7">
      <w:pPr>
        <w:spacing w:line="312" w:lineRule="auto"/>
        <w:rPr>
          <w:sz w:val="22"/>
        </w:rPr>
      </w:pPr>
    </w:p>
    <w:p w14:paraId="165C2AE8" w14:textId="5847CF91" w:rsidR="005E1B72" w:rsidRPr="00182A45" w:rsidRDefault="00C14DC7" w:rsidP="00170EB8">
      <w:pPr>
        <w:pStyle w:val="Intro"/>
        <w:spacing w:line="312" w:lineRule="auto"/>
        <w:rPr>
          <w:b/>
        </w:rPr>
      </w:pPr>
      <w:r w:rsidRPr="00182A45">
        <w:rPr>
          <w:b/>
        </w:rPr>
        <w:t>Bielefeld/Weißenfels. Schüco FocusIng, the sustainable and performance-optimised PVC-U window system, is now available for purchase and can already be found in the Schüco Homes web special. The system with its linear design is particularly suitable for modernisation projects thanks to its basic depth of 70/76 millimetres. It is presented digitally in individual construction situations and can be used as a visual consulting tool. Thanks to a sustainable and resource-optimised PVC-U formula that consists of up to 50 percent recycled material, Schüco FocusIng also contributes to a lower carbon footprint.</w:t>
      </w:r>
    </w:p>
    <w:p w14:paraId="336B3E8A" w14:textId="77777777" w:rsidR="00170EB8" w:rsidRPr="00182A45" w:rsidRDefault="00170EB8" w:rsidP="00170EB8">
      <w:pPr>
        <w:pStyle w:val="Intro"/>
        <w:spacing w:line="312" w:lineRule="auto"/>
        <w:rPr>
          <w:b/>
        </w:rPr>
      </w:pPr>
    </w:p>
    <w:p w14:paraId="0D2FC4BF" w14:textId="1721FBF7" w:rsidR="004359E0" w:rsidRPr="00182A45" w:rsidRDefault="004359E0" w:rsidP="004359E0">
      <w:pPr>
        <w:spacing w:line="360" w:lineRule="auto"/>
        <w:rPr>
          <w:sz w:val="22"/>
        </w:rPr>
      </w:pPr>
      <w:r w:rsidRPr="00182A45">
        <w:rPr>
          <w:sz w:val="22"/>
        </w:rPr>
        <w:t>With Focus</w:t>
      </w:r>
      <w:r w:rsidRPr="00182A45">
        <w:rPr>
          <w:b/>
          <w:sz w:val="22"/>
        </w:rPr>
        <w:t>Ing</w:t>
      </w:r>
      <w:r w:rsidRPr="00182A45">
        <w:rPr>
          <w:sz w:val="22"/>
        </w:rPr>
        <w:t>, Schüco offers a PVC-U window system with a medium basic depth and excellent structural values. It has been designed to contain as much recycled material as possible and to make efficient use of materials. The PVC-U profiles are manufactured with a proportion of at least 50% recycled materials. The recycled material comprises either end-of-life PVC – in other words, old window materials which were already installed in buildings and then recycled – or production remnants from the manufacture of PVC-U profiles and windows. Schüco Focus</w:t>
      </w:r>
      <w:r w:rsidRPr="00182A45">
        <w:rPr>
          <w:b/>
          <w:bCs/>
          <w:sz w:val="22"/>
        </w:rPr>
        <w:t>Ing</w:t>
      </w:r>
      <w:r w:rsidRPr="00182A45">
        <w:rPr>
          <w:sz w:val="22"/>
        </w:rPr>
        <w:t xml:space="preserve"> is also distinguished by the Vinyl-verified label, which makes it easy for clients to identify sustainable PVC-U products. Those who would like to further reduce their carbon footprint have the additional option to order Schüco Focus</w:t>
      </w:r>
      <w:r w:rsidRPr="00182A45">
        <w:rPr>
          <w:b/>
          <w:bCs/>
          <w:sz w:val="22"/>
        </w:rPr>
        <w:t>Ing</w:t>
      </w:r>
      <w:r w:rsidRPr="00182A45">
        <w:rPr>
          <w:sz w:val="22"/>
        </w:rPr>
        <w:t xml:space="preserve"> made from bio-attributed PVC from renewable raw materials. With bio-attributed PVC, crude oil is replaced by tall oil, which is a by-product of paper production. The various PVC options are part of Schüco Carbon </w:t>
      </w:r>
      <w:r w:rsidRPr="00182A45">
        <w:rPr>
          <w:sz w:val="22"/>
        </w:rPr>
        <w:lastRenderedPageBreak/>
        <w:t>Control, which is the initiative to minimise the carbon footprint of the building envelope.</w:t>
      </w:r>
    </w:p>
    <w:p w14:paraId="751EA321" w14:textId="77777777" w:rsidR="004359E0" w:rsidRPr="00182A45" w:rsidRDefault="004359E0" w:rsidP="004359E0">
      <w:pPr>
        <w:spacing w:line="360" w:lineRule="auto"/>
        <w:rPr>
          <w:sz w:val="22"/>
        </w:rPr>
      </w:pPr>
    </w:p>
    <w:p w14:paraId="65DEE341" w14:textId="791A7C2D" w:rsidR="008F2B4F" w:rsidRPr="00182A45" w:rsidRDefault="00AD6A00" w:rsidP="004359E0">
      <w:pPr>
        <w:spacing w:line="360" w:lineRule="auto"/>
        <w:rPr>
          <w:b/>
          <w:sz w:val="22"/>
        </w:rPr>
      </w:pPr>
      <w:r w:rsidRPr="00182A45">
        <w:rPr>
          <w:b/>
          <w:sz w:val="22"/>
        </w:rPr>
        <w:t>Familiar machining positions and the best thermal insulation values</w:t>
      </w:r>
    </w:p>
    <w:p w14:paraId="41281928" w14:textId="6FE1A76D" w:rsidR="008876FA" w:rsidRPr="00182A45" w:rsidRDefault="004359E0" w:rsidP="004359E0">
      <w:pPr>
        <w:spacing w:line="360" w:lineRule="auto"/>
        <w:rPr>
          <w:sz w:val="22"/>
        </w:rPr>
      </w:pPr>
      <w:r w:rsidRPr="00182A45">
        <w:rPr>
          <w:sz w:val="22"/>
        </w:rPr>
        <w:t>To ensure optimum work processes, a high degree of compatibility with the Schüco Liv</w:t>
      </w:r>
      <w:r w:rsidRPr="00182A45">
        <w:rPr>
          <w:b/>
          <w:bCs/>
          <w:sz w:val="22"/>
        </w:rPr>
        <w:t>Ing</w:t>
      </w:r>
      <w:r w:rsidRPr="00182A45">
        <w:rPr>
          <w:sz w:val="22"/>
        </w:rPr>
        <w:t xml:space="preserve"> and Schüco CT 70 systems was also ensured during the development of Schüco Focus</w:t>
      </w:r>
      <w:r w:rsidRPr="00182A45">
        <w:rPr>
          <w:b/>
          <w:bCs/>
          <w:sz w:val="22"/>
        </w:rPr>
        <w:t>Ing</w:t>
      </w:r>
      <w:r w:rsidRPr="00182A45">
        <w:rPr>
          <w:sz w:val="22"/>
        </w:rPr>
        <w:t>. Attachment and supplementary profiles as well as steel reinforcements and standard glazing beads can be used in the same way on all the system platforms. Moreover, the recesses for ventilation and drainage on all the main profiles are identical and the machining positions for Schüco Focus</w:t>
      </w:r>
      <w:r w:rsidRPr="00182A45">
        <w:rPr>
          <w:b/>
          <w:sz w:val="22"/>
        </w:rPr>
        <w:t>Ing</w:t>
      </w:r>
      <w:r w:rsidRPr="00182A45">
        <w:rPr>
          <w:sz w:val="22"/>
        </w:rPr>
        <w:t xml:space="preserve"> remain unchanged from those </w:t>
      </w:r>
      <w:r w:rsidR="00182A45">
        <w:rPr>
          <w:sz w:val="22"/>
        </w:rPr>
        <w:t>for</w:t>
      </w:r>
      <w:r w:rsidRPr="00182A45">
        <w:rPr>
          <w:sz w:val="22"/>
        </w:rPr>
        <w:t xml:space="preserve"> Schüco Liv</w:t>
      </w:r>
      <w:r w:rsidRPr="00182A45">
        <w:rPr>
          <w:b/>
          <w:bCs/>
          <w:sz w:val="22"/>
        </w:rPr>
        <w:t>Ing</w:t>
      </w:r>
      <w:r w:rsidRPr="00182A45">
        <w:rPr>
          <w:sz w:val="22"/>
        </w:rPr>
        <w:t>. Overall, this results in less work for fabrication and warehouse storage, whilst maintaining the usual high level of process reliability. Pre-fitted gaskets and optimised accessories complete the well-thought-out design.</w:t>
      </w:r>
    </w:p>
    <w:p w14:paraId="25F73291" w14:textId="77777777" w:rsidR="008876FA" w:rsidRPr="00182A45" w:rsidRDefault="008876FA" w:rsidP="004359E0">
      <w:pPr>
        <w:spacing w:line="360" w:lineRule="auto"/>
        <w:rPr>
          <w:sz w:val="22"/>
        </w:rPr>
      </w:pPr>
    </w:p>
    <w:p w14:paraId="61D33D55" w14:textId="7B838932" w:rsidR="00F61966" w:rsidRPr="00182A45" w:rsidRDefault="00F61966" w:rsidP="00F61966">
      <w:pPr>
        <w:spacing w:line="360" w:lineRule="auto"/>
        <w:rPr>
          <w:sz w:val="22"/>
        </w:rPr>
      </w:pPr>
      <w:r w:rsidRPr="00182A45">
        <w:rPr>
          <w:sz w:val="22"/>
        </w:rPr>
        <w:t>Structurally, Schüco Focus</w:t>
      </w:r>
      <w:r w:rsidRPr="00182A45">
        <w:rPr>
          <w:b/>
          <w:bCs/>
          <w:sz w:val="22"/>
        </w:rPr>
        <w:t>Ing</w:t>
      </w:r>
      <w:r w:rsidRPr="00182A45">
        <w:rPr>
          <w:sz w:val="22"/>
        </w:rPr>
        <w:t xml:space="preserve"> boasts a 5 or 6-chamber profile design with an optimised chamber geometry, the option to install triple glazing and a </w:t>
      </w:r>
      <w:r w:rsidR="00DD3A65">
        <w:rPr>
          <w:sz w:val="22"/>
        </w:rPr>
        <w:t>central</w:t>
      </w:r>
      <w:r w:rsidR="00E77B44">
        <w:rPr>
          <w:sz w:val="22"/>
        </w:rPr>
        <w:t xml:space="preserve"> or</w:t>
      </w:r>
      <w:r w:rsidR="00DD3A65">
        <w:rPr>
          <w:sz w:val="22"/>
        </w:rPr>
        <w:t xml:space="preserve"> </w:t>
      </w:r>
      <w:r w:rsidRPr="00182A45">
        <w:rPr>
          <w:sz w:val="22"/>
        </w:rPr>
        <w:t>rebate gasket with two weldable drainage levels. The basic depth of the outer frame is 70 millimetres with a vent frame of 76 millimetres. Glazing between 10 and 54 millimetres is possible. Schüco Focus</w:t>
      </w:r>
      <w:r w:rsidRPr="00182A45">
        <w:rPr>
          <w:b/>
          <w:bCs/>
          <w:sz w:val="22"/>
        </w:rPr>
        <w:t>Ing</w:t>
      </w:r>
      <w:r w:rsidRPr="00182A45">
        <w:rPr>
          <w:sz w:val="22"/>
        </w:rPr>
        <w:t xml:space="preserve"> is therefore suitable for use in both modernisation projects and newbuilds. A wide range of unit options including single-field and multi-field windows, tilt/slide windows, window doors and side entrance doors mean that it can be used in very diverse construction scenarios. The system also achieves a U</w:t>
      </w:r>
      <w:r w:rsidRPr="00182A45">
        <w:rPr>
          <w:sz w:val="22"/>
          <w:vertAlign w:val="subscript"/>
        </w:rPr>
        <w:t xml:space="preserve">f </w:t>
      </w:r>
      <w:r w:rsidRPr="00182A45">
        <w:rPr>
          <w:sz w:val="22"/>
        </w:rPr>
        <w:t>value to 1.1 W/(m</w:t>
      </w:r>
      <w:r w:rsidRPr="00182A45">
        <w:rPr>
          <w:sz w:val="22"/>
          <w:vertAlign w:val="superscript"/>
        </w:rPr>
        <w:t>2</w:t>
      </w:r>
      <w:r w:rsidRPr="00182A45">
        <w:rPr>
          <w:sz w:val="22"/>
        </w:rPr>
        <w:t>K) and a Uw value of below 0.80 W/(m</w:t>
      </w:r>
      <w:r w:rsidRPr="00182A45">
        <w:rPr>
          <w:sz w:val="22"/>
          <w:vertAlign w:val="superscript"/>
        </w:rPr>
        <w:t>2</w:t>
      </w:r>
      <w:r w:rsidRPr="00182A45">
        <w:rPr>
          <w:sz w:val="22"/>
        </w:rPr>
        <w:t>K) with the appropriate triple glazing. Overall, Schüco Focus</w:t>
      </w:r>
      <w:r w:rsidRPr="00182A45">
        <w:rPr>
          <w:b/>
          <w:bCs/>
          <w:sz w:val="22"/>
        </w:rPr>
        <w:t>Ing</w:t>
      </w:r>
      <w:r w:rsidRPr="00182A45">
        <w:rPr>
          <w:sz w:val="22"/>
        </w:rPr>
        <w:t xml:space="preserve"> can reduce energy loss and also contribute to a reduction in heating costs in (modernisation) projects, as well as help preserve the value of the buildings. Schüco Focus</w:t>
      </w:r>
      <w:r w:rsidRPr="00182A45">
        <w:rPr>
          <w:b/>
          <w:sz w:val="22"/>
        </w:rPr>
        <w:t>Ing</w:t>
      </w:r>
      <w:r w:rsidRPr="00182A45">
        <w:rPr>
          <w:sz w:val="22"/>
        </w:rPr>
        <w:t xml:space="preserve"> is available up to burglar resistance class RC2.</w:t>
      </w:r>
    </w:p>
    <w:p w14:paraId="1F45F673" w14:textId="77777777" w:rsidR="00201422" w:rsidRPr="00182A45" w:rsidRDefault="00201422" w:rsidP="00F61966">
      <w:pPr>
        <w:spacing w:line="360" w:lineRule="auto"/>
        <w:rPr>
          <w:sz w:val="22"/>
        </w:rPr>
      </w:pPr>
    </w:p>
    <w:p w14:paraId="27B708DC" w14:textId="6D8D1700" w:rsidR="00201422" w:rsidRPr="00182A45" w:rsidRDefault="00E673D9" w:rsidP="00F61966">
      <w:pPr>
        <w:spacing w:line="360" w:lineRule="auto"/>
        <w:rPr>
          <w:b/>
          <w:sz w:val="22"/>
        </w:rPr>
      </w:pPr>
      <w:r w:rsidRPr="00182A45">
        <w:rPr>
          <w:b/>
          <w:sz w:val="22"/>
        </w:rPr>
        <w:t>Give your home that feel-good factor</w:t>
      </w:r>
    </w:p>
    <w:p w14:paraId="5151C4F2" w14:textId="3EE0F350" w:rsidR="00906484" w:rsidRPr="00182A45" w:rsidRDefault="00E673D9" w:rsidP="00906484">
      <w:pPr>
        <w:spacing w:line="360" w:lineRule="auto"/>
        <w:rPr>
          <w:sz w:val="22"/>
        </w:rPr>
      </w:pPr>
      <w:r w:rsidRPr="00182A45">
        <w:rPr>
          <w:sz w:val="22"/>
        </w:rPr>
        <w:lastRenderedPageBreak/>
        <w:t>Alongside its structural properties, Schüco Focus</w:t>
      </w:r>
      <w:r w:rsidRPr="00182A45">
        <w:rPr>
          <w:b/>
          <w:bCs/>
          <w:sz w:val="22"/>
        </w:rPr>
        <w:t>Ing</w:t>
      </w:r>
      <w:r w:rsidRPr="00182A45">
        <w:rPr>
          <w:sz w:val="22"/>
        </w:rPr>
        <w:t xml:space="preserve"> also impresses with its appearance. Over 300 different surface finish designs as standard and special foils with metallic, single colour and woodgrain finishes enable individual design freedom. The modern design with clear, linear contours and narrow, flat rebates also offers a stylish aluminium look. The SELECTED by Schüco on-trend foils impress with their unparalleled aluminium and timber feel. The design possibilities are endless, which is why it can also be seamlessly combined with other Schüco systems made of PVC-U and aluminium. Along with its outstanding appearance, Schüco Focus</w:t>
      </w:r>
      <w:r w:rsidRPr="00182A45">
        <w:rPr>
          <w:b/>
          <w:bCs/>
          <w:sz w:val="22"/>
        </w:rPr>
        <w:t>Ing</w:t>
      </w:r>
      <w:r w:rsidRPr="00182A45">
        <w:rPr>
          <w:sz w:val="22"/>
        </w:rPr>
        <w:t xml:space="preserve"> offers excellent acoustics as the system enables sound reduction of up to 48 decibels. Regardless of the source of the noise outside, the interior stays pleasantly quiet. With the optional Schüco VentoAir, VentoAir+ and VentoTherm Twist ventilation systems (in co-operation with Renson), self-ventilating solutions are available that also allow effective room ventilation without having to open the window. For window door units, there are optional level thresholds available which guarantee ease of access for maximum comfort.</w:t>
      </w:r>
    </w:p>
    <w:p w14:paraId="205FF6B5" w14:textId="48FD5FD7" w:rsidR="00906484" w:rsidRPr="00182A45" w:rsidRDefault="00906484" w:rsidP="00EB072E">
      <w:pPr>
        <w:spacing w:line="360" w:lineRule="auto"/>
        <w:rPr>
          <w:sz w:val="22"/>
        </w:rPr>
      </w:pPr>
    </w:p>
    <w:p w14:paraId="4EF4CEB1" w14:textId="77777777" w:rsidR="003B3A72" w:rsidRPr="00182A45" w:rsidRDefault="003B3A72" w:rsidP="00EB072E">
      <w:pPr>
        <w:spacing w:line="360" w:lineRule="auto"/>
        <w:rPr>
          <w:sz w:val="22"/>
        </w:rPr>
      </w:pPr>
    </w:p>
    <w:p w14:paraId="389F5709" w14:textId="77777777" w:rsidR="00441182" w:rsidRPr="00182A45" w:rsidRDefault="00441182" w:rsidP="00441182">
      <w:pPr>
        <w:spacing w:line="312" w:lineRule="auto"/>
        <w:rPr>
          <w:sz w:val="22"/>
        </w:rPr>
      </w:pPr>
    </w:p>
    <w:p w14:paraId="74A6C561" w14:textId="77777777" w:rsidR="00722333" w:rsidRPr="00182A45" w:rsidRDefault="00722333" w:rsidP="00344053">
      <w:pPr>
        <w:spacing w:line="312" w:lineRule="auto"/>
        <w:rPr>
          <w:sz w:val="22"/>
        </w:rPr>
      </w:pPr>
    </w:p>
    <w:p w14:paraId="2E87C322" w14:textId="77777777" w:rsidR="00B20A3A" w:rsidRPr="00182A45" w:rsidRDefault="00B20A3A" w:rsidP="00344053">
      <w:pPr>
        <w:spacing w:line="312" w:lineRule="auto"/>
        <w:rPr>
          <w:sz w:val="22"/>
        </w:rPr>
      </w:pPr>
    </w:p>
    <w:p w14:paraId="525F341A" w14:textId="1E01FE8C" w:rsidR="00C14DC7" w:rsidRPr="00182A45" w:rsidRDefault="001038A5" w:rsidP="00C14DC7">
      <w:pPr>
        <w:spacing w:line="312" w:lineRule="auto"/>
        <w:rPr>
          <w:sz w:val="22"/>
        </w:rPr>
      </w:pPr>
      <w:hyperlink r:id="rId8" w:history="1">
        <w:r w:rsidRPr="00182A45">
          <w:rPr>
            <w:rStyle w:val="Hyperlink"/>
            <w:sz w:val="22"/>
          </w:rPr>
          <w:t>www.schueco.de/focusing</w:t>
        </w:r>
      </w:hyperlink>
    </w:p>
    <w:p w14:paraId="44C1FF3F" w14:textId="7D132506" w:rsidR="001038A5" w:rsidRPr="00182A45" w:rsidRDefault="001038A5" w:rsidP="00C14DC7">
      <w:pPr>
        <w:spacing w:line="312" w:lineRule="auto"/>
        <w:rPr>
          <w:sz w:val="22"/>
        </w:rPr>
      </w:pPr>
      <w:r w:rsidRPr="00182A45">
        <w:rPr>
          <w:sz w:val="22"/>
        </w:rPr>
        <w:t>www.schueco-homes.com</w:t>
      </w:r>
    </w:p>
    <w:p w14:paraId="6433CBE9" w14:textId="77777777" w:rsidR="00A27245" w:rsidRPr="00182A45" w:rsidRDefault="00A27245" w:rsidP="005168F0">
      <w:pPr>
        <w:spacing w:line="312" w:lineRule="auto"/>
        <w:rPr>
          <w:sz w:val="22"/>
        </w:rPr>
      </w:pPr>
    </w:p>
    <w:p w14:paraId="43FF4546" w14:textId="77777777" w:rsidR="00010651" w:rsidRPr="00182A45" w:rsidRDefault="00010651" w:rsidP="005168F0">
      <w:pPr>
        <w:spacing w:line="312" w:lineRule="auto"/>
        <w:rPr>
          <w:sz w:val="22"/>
        </w:rPr>
      </w:pPr>
    </w:p>
    <w:p w14:paraId="4C358D60" w14:textId="77777777" w:rsidR="00C14DC7" w:rsidRPr="00182A45" w:rsidRDefault="00C14DC7" w:rsidP="00C14DC7">
      <w:pPr>
        <w:spacing w:line="312" w:lineRule="auto"/>
        <w:rPr>
          <w:sz w:val="22"/>
        </w:rPr>
      </w:pPr>
    </w:p>
    <w:p w14:paraId="48E38212" w14:textId="77777777" w:rsidR="001038A5" w:rsidRPr="00182A45" w:rsidRDefault="001038A5" w:rsidP="001038A5">
      <w:pPr>
        <w:spacing w:line="312" w:lineRule="auto"/>
        <w:jc w:val="both"/>
        <w:rPr>
          <w:rFonts w:cs="Arial"/>
          <w:szCs w:val="18"/>
        </w:rPr>
      </w:pPr>
      <w:bookmarkStart w:id="0" w:name="_Hlk77926191"/>
    </w:p>
    <w:p w14:paraId="5B01C840" w14:textId="77777777" w:rsidR="001038A5" w:rsidRPr="00182A45" w:rsidRDefault="001038A5" w:rsidP="001038A5">
      <w:pPr>
        <w:spacing w:line="312" w:lineRule="auto"/>
        <w:rPr>
          <w:rFonts w:cs="Arial"/>
          <w:b/>
          <w:bCs/>
          <w:szCs w:val="18"/>
        </w:rPr>
      </w:pPr>
      <w:r w:rsidRPr="00182A45">
        <w:rPr>
          <w:rFonts w:cs="Arial"/>
          <w:b/>
          <w:bCs/>
          <w:szCs w:val="18"/>
        </w:rPr>
        <w:t>Schüco – System solutions for windows, doors and façades</w:t>
      </w:r>
    </w:p>
    <w:p w14:paraId="6E6C25AD" w14:textId="77777777" w:rsidR="001038A5" w:rsidRPr="00182A45" w:rsidRDefault="001038A5" w:rsidP="001038A5">
      <w:pPr>
        <w:spacing w:line="312" w:lineRule="auto"/>
        <w:jc w:val="both"/>
        <w:rPr>
          <w:rFonts w:cs="Arial"/>
          <w:szCs w:val="18"/>
        </w:rPr>
      </w:pPr>
      <w:r w:rsidRPr="00182A45">
        <w:rPr>
          <w:rFonts w:cs="Arial"/>
          <w:szCs w:val="18"/>
        </w:rPr>
        <w:t xml:space="preserve">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w:t>
      </w:r>
      <w:r w:rsidRPr="00182A45">
        <w:rPr>
          <w:rFonts w:cs="Arial"/>
          <w:szCs w:val="18"/>
        </w:rPr>
        <w:lastRenderedPageBreak/>
        <w:t>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2.11 billion euros in 2023 with 6750 employees.</w:t>
      </w:r>
    </w:p>
    <w:p w14:paraId="45EE434D" w14:textId="77777777" w:rsidR="001038A5" w:rsidRPr="00182A45" w:rsidRDefault="001038A5" w:rsidP="001038A5">
      <w:pPr>
        <w:spacing w:line="312" w:lineRule="auto"/>
        <w:jc w:val="both"/>
        <w:rPr>
          <w:rFonts w:cs="Arial"/>
          <w:szCs w:val="18"/>
        </w:rPr>
      </w:pPr>
      <w:r w:rsidRPr="00182A45">
        <w:rPr>
          <w:rFonts w:cs="Arial"/>
          <w:szCs w:val="18"/>
        </w:rPr>
        <w:t xml:space="preserve">For more information, visit </w:t>
      </w:r>
      <w:hyperlink r:id="rId9" w:history="1">
        <w:r w:rsidRPr="00182A45">
          <w:rPr>
            <w:rFonts w:cs="Arial"/>
            <w:szCs w:val="18"/>
          </w:rPr>
          <w:t>www.schueco.com</w:t>
        </w:r>
      </w:hyperlink>
      <w:r w:rsidRPr="00182A45">
        <w:rPr>
          <w:rFonts w:cs="Arial"/>
          <w:szCs w:val="18"/>
        </w:rPr>
        <w:t xml:space="preserve"> </w:t>
      </w:r>
    </w:p>
    <w:bookmarkEnd w:id="0"/>
    <w:p w14:paraId="397C4D3F" w14:textId="77777777" w:rsidR="00C14DC7" w:rsidRPr="00182A45" w:rsidRDefault="00C14DC7" w:rsidP="00C14DC7">
      <w:pPr>
        <w:spacing w:line="312" w:lineRule="auto"/>
        <w:jc w:val="both"/>
        <w:rPr>
          <w:rFonts w:cs="Arial"/>
          <w:szCs w:val="18"/>
        </w:rPr>
      </w:pPr>
    </w:p>
    <w:p w14:paraId="5C6C26CE" w14:textId="77777777" w:rsidR="00C14DC7" w:rsidRPr="00182A45" w:rsidRDefault="00C14DC7" w:rsidP="00C14DC7">
      <w:pPr>
        <w:pStyle w:val="Kopfzeile"/>
        <w:tabs>
          <w:tab w:val="left" w:pos="708"/>
        </w:tabs>
        <w:spacing w:line="312" w:lineRule="auto"/>
        <w:rPr>
          <w:rFonts w:cs="Arial"/>
          <w:szCs w:val="18"/>
        </w:rPr>
      </w:pPr>
    </w:p>
    <w:p w14:paraId="3C19A014" w14:textId="77777777" w:rsidR="00C14DC7" w:rsidRPr="00182A45" w:rsidRDefault="00C14DC7" w:rsidP="00C14DC7">
      <w:pPr>
        <w:spacing w:line="312" w:lineRule="auto"/>
        <w:rPr>
          <w:sz w:val="22"/>
        </w:rPr>
      </w:pPr>
    </w:p>
    <w:p w14:paraId="419E3CA4" w14:textId="56E3217F" w:rsidR="00C14DC7" w:rsidRPr="00182A45" w:rsidRDefault="00C14DC7" w:rsidP="00C14DC7">
      <w:pPr>
        <w:spacing w:line="312" w:lineRule="auto"/>
        <w:rPr>
          <w:sz w:val="22"/>
        </w:rPr>
      </w:pPr>
      <w:r w:rsidRPr="00182A45">
        <w:rPr>
          <w:sz w:val="22"/>
        </w:rPr>
        <w:t xml:space="preserve">High-resolution pictures are available to download in the Schüco Newsroom at </w:t>
      </w:r>
      <w:hyperlink r:id="rId10" w:history="1">
        <w:r w:rsidRPr="00182A45">
          <w:rPr>
            <w:rStyle w:val="Hyperlink"/>
            <w:sz w:val="22"/>
          </w:rPr>
          <w:t>www.schueco.com/press</w:t>
        </w:r>
      </w:hyperlink>
    </w:p>
    <w:p w14:paraId="297549C8" w14:textId="77777777" w:rsidR="00652655" w:rsidRPr="00182A45" w:rsidRDefault="00652655" w:rsidP="00C14DC7">
      <w:pPr>
        <w:spacing w:line="312" w:lineRule="auto"/>
        <w:rPr>
          <w:sz w:val="22"/>
        </w:rPr>
      </w:pPr>
    </w:p>
    <w:p w14:paraId="181EF33F" w14:textId="77777777" w:rsidR="00C14DC7" w:rsidRPr="00182A45" w:rsidRDefault="00C14DC7" w:rsidP="00C14DC7">
      <w:pPr>
        <w:spacing w:line="312" w:lineRule="auto"/>
        <w:rPr>
          <w:sz w:val="22"/>
        </w:rPr>
      </w:pPr>
    </w:p>
    <w:p w14:paraId="3B28BC3D" w14:textId="77777777" w:rsidR="00217598" w:rsidRPr="003E006A" w:rsidRDefault="00217598" w:rsidP="00217598">
      <w:pPr>
        <w:spacing w:line="312" w:lineRule="auto"/>
        <w:rPr>
          <w:b/>
          <w:sz w:val="22"/>
        </w:rPr>
      </w:pPr>
      <w:r w:rsidRPr="0090220D">
        <w:rPr>
          <w:b/>
          <w:sz w:val="22"/>
        </w:rPr>
        <w:t>Usage rights: Schüco International KG</w:t>
      </w:r>
    </w:p>
    <w:p w14:paraId="24CA4A00" w14:textId="77777777" w:rsidR="00217598" w:rsidRPr="003E006A" w:rsidRDefault="00217598" w:rsidP="00217598">
      <w:pPr>
        <w:spacing w:line="312" w:lineRule="auto"/>
        <w:rPr>
          <w:sz w:val="22"/>
        </w:rPr>
      </w:pPr>
      <w:r w:rsidRPr="003E006A">
        <w:rPr>
          <w:noProof/>
        </w:rPr>
        <w:drawing>
          <wp:inline distT="0" distB="0" distL="0" distR="0" wp14:anchorId="27470AA6" wp14:editId="5A2A6C06">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7F85B3AB" w14:textId="77777777" w:rsidR="00217598" w:rsidRPr="003E006A" w:rsidRDefault="00217598" w:rsidP="00217598">
      <w:pPr>
        <w:spacing w:line="312" w:lineRule="auto"/>
        <w:rPr>
          <w:sz w:val="22"/>
        </w:rPr>
      </w:pPr>
      <w:r w:rsidRPr="003E006A">
        <w:rPr>
          <w:sz w:val="22"/>
        </w:rPr>
        <w:t xml:space="preserve">The Schüco </w:t>
      </w:r>
      <w:proofErr w:type="spellStart"/>
      <w:r w:rsidRPr="003E006A">
        <w:rPr>
          <w:sz w:val="22"/>
        </w:rPr>
        <w:t>Focus</w:t>
      </w:r>
      <w:r w:rsidRPr="003E006A">
        <w:rPr>
          <w:b/>
          <w:sz w:val="22"/>
        </w:rPr>
        <w:t>Ing</w:t>
      </w:r>
      <w:proofErr w:type="spellEnd"/>
      <w:r w:rsidRPr="003E006A">
        <w:rPr>
          <w:sz w:val="22"/>
        </w:rPr>
        <w:t xml:space="preserve"> PVC-U system boasts a modern appearance, a high proportion of recycled material and excellent thermal insulation values.</w:t>
      </w:r>
    </w:p>
    <w:p w14:paraId="474AA6E0" w14:textId="77777777" w:rsidR="00217598" w:rsidRDefault="00217598" w:rsidP="00217598">
      <w:pPr>
        <w:spacing w:line="312" w:lineRule="auto"/>
        <w:rPr>
          <w:sz w:val="22"/>
        </w:rPr>
      </w:pPr>
    </w:p>
    <w:p w14:paraId="15F0ADAE" w14:textId="77777777" w:rsidR="00217598" w:rsidRPr="003E006A" w:rsidRDefault="00217598" w:rsidP="00217598">
      <w:pPr>
        <w:spacing w:line="312" w:lineRule="auto"/>
        <w:rPr>
          <w:b/>
          <w:sz w:val="22"/>
        </w:rPr>
      </w:pPr>
      <w:r w:rsidRPr="0090220D">
        <w:rPr>
          <w:b/>
          <w:sz w:val="22"/>
        </w:rPr>
        <w:t>Usage rights: Schüco International KG</w:t>
      </w:r>
    </w:p>
    <w:p w14:paraId="4D439891" w14:textId="77777777" w:rsidR="00217598" w:rsidRPr="003E006A" w:rsidRDefault="00217598" w:rsidP="00217598">
      <w:pPr>
        <w:spacing w:line="312" w:lineRule="auto"/>
        <w:rPr>
          <w:sz w:val="22"/>
        </w:rPr>
      </w:pPr>
      <w:r w:rsidRPr="003E006A">
        <w:rPr>
          <w:noProof/>
        </w:rPr>
        <w:drawing>
          <wp:inline distT="0" distB="0" distL="0" distR="0" wp14:anchorId="4F6F35EA" wp14:editId="69E03A53">
            <wp:extent cx="1440000" cy="1440000"/>
            <wp:effectExtent l="0" t="0" r="8255" b="8255"/>
            <wp:docPr id="17634164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3540E0E5" w14:textId="77777777" w:rsidR="00217598" w:rsidRPr="003E006A" w:rsidRDefault="00217598" w:rsidP="00217598">
      <w:pPr>
        <w:spacing w:line="312" w:lineRule="auto"/>
        <w:rPr>
          <w:sz w:val="22"/>
        </w:rPr>
      </w:pPr>
      <w:r w:rsidRPr="003E006A">
        <w:rPr>
          <w:sz w:val="22"/>
        </w:rPr>
        <w:t xml:space="preserve">Harmonious appearance: Schüco </w:t>
      </w:r>
      <w:proofErr w:type="spellStart"/>
      <w:r w:rsidRPr="003E006A">
        <w:rPr>
          <w:sz w:val="22"/>
        </w:rPr>
        <w:t>Focus</w:t>
      </w:r>
      <w:r w:rsidRPr="003E006A">
        <w:rPr>
          <w:b/>
          <w:bCs/>
          <w:sz w:val="22"/>
        </w:rPr>
        <w:t>Ing</w:t>
      </w:r>
      <w:proofErr w:type="spellEnd"/>
      <w:r w:rsidRPr="003E006A">
        <w:rPr>
          <w:b/>
          <w:bCs/>
          <w:sz w:val="22"/>
        </w:rPr>
        <w:t xml:space="preserve"> </w:t>
      </w:r>
      <w:r w:rsidRPr="003E006A">
        <w:rPr>
          <w:sz w:val="22"/>
        </w:rPr>
        <w:t>with a dark surface finish and grey PVC-U frame profiles.</w:t>
      </w:r>
    </w:p>
    <w:p w14:paraId="15009274" w14:textId="77777777" w:rsidR="00217598" w:rsidRDefault="00217598" w:rsidP="00217598">
      <w:pPr>
        <w:spacing w:line="312" w:lineRule="auto"/>
        <w:rPr>
          <w:sz w:val="22"/>
        </w:rPr>
      </w:pPr>
    </w:p>
    <w:p w14:paraId="59B331E1" w14:textId="77777777" w:rsidR="00217598" w:rsidRDefault="00217598" w:rsidP="00217598">
      <w:pPr>
        <w:spacing w:line="312" w:lineRule="auto"/>
        <w:rPr>
          <w:sz w:val="22"/>
        </w:rPr>
      </w:pPr>
    </w:p>
    <w:p w14:paraId="2B7530D2" w14:textId="77777777" w:rsidR="00217598" w:rsidRDefault="00217598" w:rsidP="00217598">
      <w:pPr>
        <w:spacing w:line="312" w:lineRule="auto"/>
        <w:rPr>
          <w:sz w:val="22"/>
        </w:rPr>
      </w:pPr>
    </w:p>
    <w:p w14:paraId="7E9422A5" w14:textId="77777777" w:rsidR="00217598" w:rsidRDefault="00217598" w:rsidP="00217598">
      <w:pPr>
        <w:spacing w:line="312" w:lineRule="auto"/>
        <w:rPr>
          <w:sz w:val="22"/>
        </w:rPr>
      </w:pPr>
    </w:p>
    <w:p w14:paraId="2D223454" w14:textId="77777777" w:rsidR="00217598" w:rsidRDefault="00217598" w:rsidP="00217598">
      <w:pPr>
        <w:spacing w:line="312" w:lineRule="auto"/>
        <w:rPr>
          <w:sz w:val="22"/>
        </w:rPr>
      </w:pPr>
    </w:p>
    <w:p w14:paraId="369B9434" w14:textId="77777777" w:rsidR="00217598" w:rsidRDefault="00217598" w:rsidP="00217598">
      <w:pPr>
        <w:spacing w:line="312" w:lineRule="auto"/>
        <w:rPr>
          <w:sz w:val="22"/>
        </w:rPr>
      </w:pPr>
    </w:p>
    <w:p w14:paraId="51FF16C6" w14:textId="77777777" w:rsidR="00217598" w:rsidRPr="003E006A" w:rsidRDefault="00217598" w:rsidP="00217598">
      <w:pPr>
        <w:spacing w:line="312" w:lineRule="auto"/>
        <w:rPr>
          <w:b/>
          <w:sz w:val="22"/>
        </w:rPr>
      </w:pPr>
      <w:r w:rsidRPr="0090220D">
        <w:rPr>
          <w:b/>
          <w:sz w:val="22"/>
        </w:rPr>
        <w:lastRenderedPageBreak/>
        <w:t>Usage rights: Schüco International KG</w:t>
      </w:r>
    </w:p>
    <w:p w14:paraId="42199155" w14:textId="77777777" w:rsidR="00217598" w:rsidRPr="003E006A" w:rsidRDefault="00217598" w:rsidP="00217598">
      <w:pPr>
        <w:spacing w:line="312" w:lineRule="auto"/>
        <w:rPr>
          <w:sz w:val="22"/>
        </w:rPr>
      </w:pPr>
      <w:r w:rsidRPr="003E006A">
        <w:rPr>
          <w:noProof/>
        </w:rPr>
        <w:drawing>
          <wp:inline distT="0" distB="0" distL="0" distR="0" wp14:anchorId="1F5ACC1F" wp14:editId="79558C69">
            <wp:extent cx="1579418" cy="1579418"/>
            <wp:effectExtent l="0" t="0" r="1905" b="1905"/>
            <wp:docPr id="49474088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69E936D4" w14:textId="77777777" w:rsidR="00217598" w:rsidRPr="003E006A" w:rsidRDefault="00217598" w:rsidP="00217598">
      <w:pPr>
        <w:spacing w:line="312" w:lineRule="auto"/>
        <w:rPr>
          <w:sz w:val="22"/>
        </w:rPr>
      </w:pPr>
      <w:r w:rsidRPr="003E006A">
        <w:rPr>
          <w:sz w:val="22"/>
        </w:rPr>
        <w:t xml:space="preserve">Sustainable material: Schüco </w:t>
      </w:r>
      <w:proofErr w:type="spellStart"/>
      <w:r w:rsidRPr="003E006A">
        <w:rPr>
          <w:sz w:val="22"/>
        </w:rPr>
        <w:t>Focus</w:t>
      </w:r>
      <w:r w:rsidRPr="003E006A">
        <w:rPr>
          <w:b/>
          <w:bCs/>
          <w:sz w:val="22"/>
        </w:rPr>
        <w:t>Ing</w:t>
      </w:r>
      <w:proofErr w:type="spellEnd"/>
      <w:r w:rsidRPr="003E006A">
        <w:rPr>
          <w:sz w:val="22"/>
        </w:rPr>
        <w:t xml:space="preserve"> is made from a sustainable, resource-optimised PVC-U formula consisting of up to 50% recycled material and is also available with bio-attributed PVC-U.</w:t>
      </w:r>
    </w:p>
    <w:p w14:paraId="32E951C3" w14:textId="77777777" w:rsidR="00217598" w:rsidRDefault="00217598" w:rsidP="00217598">
      <w:pPr>
        <w:spacing w:line="312" w:lineRule="auto"/>
        <w:rPr>
          <w:sz w:val="22"/>
        </w:rPr>
      </w:pPr>
    </w:p>
    <w:p w14:paraId="5265D271" w14:textId="77777777" w:rsidR="00217598" w:rsidRPr="003E006A" w:rsidRDefault="00217598" w:rsidP="00217598">
      <w:pPr>
        <w:spacing w:line="312" w:lineRule="auto"/>
        <w:rPr>
          <w:b/>
          <w:sz w:val="22"/>
        </w:rPr>
      </w:pPr>
      <w:r w:rsidRPr="0090220D">
        <w:rPr>
          <w:b/>
          <w:sz w:val="22"/>
        </w:rPr>
        <w:t>Usage rights: Schüco International KG</w:t>
      </w:r>
    </w:p>
    <w:p w14:paraId="27F0DF7E" w14:textId="77777777" w:rsidR="0097644D" w:rsidRPr="00182A45" w:rsidRDefault="0097644D" w:rsidP="0097644D">
      <w:pPr>
        <w:spacing w:line="312" w:lineRule="auto"/>
        <w:rPr>
          <w:sz w:val="22"/>
        </w:rPr>
      </w:pPr>
      <w:r w:rsidRPr="00182A45">
        <w:rPr>
          <w:noProof/>
          <w:sz w:val="22"/>
        </w:rPr>
        <w:drawing>
          <wp:inline distT="0" distB="0" distL="0" distR="0" wp14:anchorId="3430E267" wp14:editId="526A4CDA">
            <wp:extent cx="1421240" cy="1421240"/>
            <wp:effectExtent l="0" t="0" r="7620" b="7620"/>
            <wp:docPr id="13273134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33923" cy="1433923"/>
                    </a:xfrm>
                    <a:prstGeom prst="rect">
                      <a:avLst/>
                    </a:prstGeom>
                    <a:noFill/>
                    <a:ln>
                      <a:noFill/>
                    </a:ln>
                  </pic:spPr>
                </pic:pic>
              </a:graphicData>
            </a:graphic>
          </wp:inline>
        </w:drawing>
      </w:r>
      <w:r w:rsidRPr="00182A45">
        <w:rPr>
          <w:sz w:val="22"/>
        </w:rPr>
        <w:t xml:space="preserve">    </w:t>
      </w:r>
      <w:r w:rsidRPr="00182A45">
        <w:rPr>
          <w:noProof/>
          <w:sz w:val="22"/>
        </w:rPr>
        <w:drawing>
          <wp:inline distT="0" distB="0" distL="0" distR="0" wp14:anchorId="53133351" wp14:editId="22A48863">
            <wp:extent cx="2663693" cy="1399236"/>
            <wp:effectExtent l="0" t="0" r="3810" b="0"/>
            <wp:docPr id="89943920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96890" cy="1416674"/>
                    </a:xfrm>
                    <a:prstGeom prst="rect">
                      <a:avLst/>
                    </a:prstGeom>
                    <a:noFill/>
                    <a:ln>
                      <a:noFill/>
                    </a:ln>
                  </pic:spPr>
                </pic:pic>
              </a:graphicData>
            </a:graphic>
          </wp:inline>
        </w:drawing>
      </w:r>
    </w:p>
    <w:p w14:paraId="427BF9CE" w14:textId="10389FBC" w:rsidR="005168F0" w:rsidRPr="00182A45" w:rsidRDefault="003B35B3" w:rsidP="0097644D">
      <w:pPr>
        <w:spacing w:line="312" w:lineRule="auto"/>
        <w:rPr>
          <w:sz w:val="22"/>
        </w:rPr>
      </w:pPr>
      <w:r w:rsidRPr="00182A45">
        <w:rPr>
          <w:sz w:val="22"/>
        </w:rPr>
        <w:t>The Schüco Focus</w:t>
      </w:r>
      <w:r w:rsidRPr="00182A45">
        <w:rPr>
          <w:b/>
          <w:bCs/>
          <w:sz w:val="22"/>
        </w:rPr>
        <w:t>Ing</w:t>
      </w:r>
      <w:r w:rsidRPr="00182A45">
        <w:rPr>
          <w:sz w:val="22"/>
        </w:rPr>
        <w:t xml:space="preserve"> system can be experienced as a 360° digital tour on the "Schüco Homes" website.</w:t>
      </w:r>
    </w:p>
    <w:sectPr w:rsidR="005168F0" w:rsidRPr="00182A4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4BAB5" w14:textId="77777777" w:rsidR="00BA6B88" w:rsidRDefault="00BA6B88" w:rsidP="00F958EA">
      <w:pPr>
        <w:spacing w:line="240" w:lineRule="auto"/>
      </w:pPr>
      <w:r>
        <w:separator/>
      </w:r>
    </w:p>
  </w:endnote>
  <w:endnote w:type="continuationSeparator" w:id="0">
    <w:p w14:paraId="682D9013" w14:textId="77777777" w:rsidR="00BA6B88" w:rsidRDefault="00BA6B8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A82A2F" w14:textId="77777777" w:rsidR="00BA6B88" w:rsidRDefault="00BA6B88" w:rsidP="00F958EA">
      <w:pPr>
        <w:spacing w:line="240" w:lineRule="auto"/>
      </w:pPr>
      <w:r>
        <w:separator/>
      </w:r>
    </w:p>
  </w:footnote>
  <w:footnote w:type="continuationSeparator" w:id="0">
    <w:p w14:paraId="6FAC65F6" w14:textId="77777777" w:rsidR="00BA6B88" w:rsidRDefault="00BA6B8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125"/>
    <w:rsid w:val="00001A1A"/>
    <w:rsid w:val="00010651"/>
    <w:rsid w:val="00022DB5"/>
    <w:rsid w:val="000243D1"/>
    <w:rsid w:val="00024ACE"/>
    <w:rsid w:val="000301D8"/>
    <w:rsid w:val="00040810"/>
    <w:rsid w:val="00042381"/>
    <w:rsid w:val="00042BCE"/>
    <w:rsid w:val="00051401"/>
    <w:rsid w:val="00055CD5"/>
    <w:rsid w:val="000619EF"/>
    <w:rsid w:val="000624E1"/>
    <w:rsid w:val="00073518"/>
    <w:rsid w:val="00083752"/>
    <w:rsid w:val="000843C5"/>
    <w:rsid w:val="000976D5"/>
    <w:rsid w:val="000A56DD"/>
    <w:rsid w:val="000A5E24"/>
    <w:rsid w:val="000A5F88"/>
    <w:rsid w:val="000B0603"/>
    <w:rsid w:val="000C299E"/>
    <w:rsid w:val="000C4BC1"/>
    <w:rsid w:val="000C4C68"/>
    <w:rsid w:val="000D5742"/>
    <w:rsid w:val="000F0A69"/>
    <w:rsid w:val="001038A5"/>
    <w:rsid w:val="001051B8"/>
    <w:rsid w:val="001069CE"/>
    <w:rsid w:val="00113D9B"/>
    <w:rsid w:val="001144C6"/>
    <w:rsid w:val="0011455F"/>
    <w:rsid w:val="00115275"/>
    <w:rsid w:val="00131804"/>
    <w:rsid w:val="0013400D"/>
    <w:rsid w:val="001558A5"/>
    <w:rsid w:val="00167C1F"/>
    <w:rsid w:val="00170EB8"/>
    <w:rsid w:val="00175C50"/>
    <w:rsid w:val="0018293F"/>
    <w:rsid w:val="00182A45"/>
    <w:rsid w:val="00183DB4"/>
    <w:rsid w:val="00191315"/>
    <w:rsid w:val="001A28F4"/>
    <w:rsid w:val="001A3597"/>
    <w:rsid w:val="001A59C9"/>
    <w:rsid w:val="001A6CC0"/>
    <w:rsid w:val="001C4E5A"/>
    <w:rsid w:val="001C5624"/>
    <w:rsid w:val="001C6FAC"/>
    <w:rsid w:val="001C71CC"/>
    <w:rsid w:val="001F11C3"/>
    <w:rsid w:val="001F1716"/>
    <w:rsid w:val="001F7A93"/>
    <w:rsid w:val="00201422"/>
    <w:rsid w:val="002018DC"/>
    <w:rsid w:val="0021268C"/>
    <w:rsid w:val="00217598"/>
    <w:rsid w:val="002176B8"/>
    <w:rsid w:val="00221120"/>
    <w:rsid w:val="00227E10"/>
    <w:rsid w:val="00236391"/>
    <w:rsid w:val="0024327E"/>
    <w:rsid w:val="00243B5B"/>
    <w:rsid w:val="00252D6E"/>
    <w:rsid w:val="00254BAE"/>
    <w:rsid w:val="00265ACE"/>
    <w:rsid w:val="002762A8"/>
    <w:rsid w:val="00284CF1"/>
    <w:rsid w:val="002911E7"/>
    <w:rsid w:val="002A08CE"/>
    <w:rsid w:val="002A34AB"/>
    <w:rsid w:val="002B211F"/>
    <w:rsid w:val="002B7D28"/>
    <w:rsid w:val="002E3613"/>
    <w:rsid w:val="002E65C2"/>
    <w:rsid w:val="002F3983"/>
    <w:rsid w:val="00314D2A"/>
    <w:rsid w:val="00326FBD"/>
    <w:rsid w:val="003312EB"/>
    <w:rsid w:val="00332231"/>
    <w:rsid w:val="00337E7E"/>
    <w:rsid w:val="00344053"/>
    <w:rsid w:val="003442BA"/>
    <w:rsid w:val="003471F7"/>
    <w:rsid w:val="00350AAC"/>
    <w:rsid w:val="00351770"/>
    <w:rsid w:val="0035472A"/>
    <w:rsid w:val="003659BB"/>
    <w:rsid w:val="00366A18"/>
    <w:rsid w:val="00367473"/>
    <w:rsid w:val="0037157E"/>
    <w:rsid w:val="003744D2"/>
    <w:rsid w:val="00382730"/>
    <w:rsid w:val="003855FF"/>
    <w:rsid w:val="003A46F2"/>
    <w:rsid w:val="003B35B3"/>
    <w:rsid w:val="003B3A72"/>
    <w:rsid w:val="003C0B27"/>
    <w:rsid w:val="003C13E6"/>
    <w:rsid w:val="003C1C27"/>
    <w:rsid w:val="003C3118"/>
    <w:rsid w:val="003E0094"/>
    <w:rsid w:val="003E3D53"/>
    <w:rsid w:val="003F280C"/>
    <w:rsid w:val="003F56F4"/>
    <w:rsid w:val="00400E95"/>
    <w:rsid w:val="0040727A"/>
    <w:rsid w:val="00413635"/>
    <w:rsid w:val="00417BFB"/>
    <w:rsid w:val="00421006"/>
    <w:rsid w:val="00430128"/>
    <w:rsid w:val="00431009"/>
    <w:rsid w:val="00433486"/>
    <w:rsid w:val="004359E0"/>
    <w:rsid w:val="00441182"/>
    <w:rsid w:val="00444D4D"/>
    <w:rsid w:val="00445B24"/>
    <w:rsid w:val="0045047F"/>
    <w:rsid w:val="00460AD5"/>
    <w:rsid w:val="00461334"/>
    <w:rsid w:val="004765FD"/>
    <w:rsid w:val="004975ED"/>
    <w:rsid w:val="004A4939"/>
    <w:rsid w:val="004B3B23"/>
    <w:rsid w:val="004C0725"/>
    <w:rsid w:val="004C6AB9"/>
    <w:rsid w:val="004D5FF8"/>
    <w:rsid w:val="004D7A4A"/>
    <w:rsid w:val="004E33D8"/>
    <w:rsid w:val="004E59E0"/>
    <w:rsid w:val="004F1C77"/>
    <w:rsid w:val="004F2161"/>
    <w:rsid w:val="004F241B"/>
    <w:rsid w:val="004F35BF"/>
    <w:rsid w:val="004F540D"/>
    <w:rsid w:val="004F5BEE"/>
    <w:rsid w:val="004F7477"/>
    <w:rsid w:val="00514E18"/>
    <w:rsid w:val="005168F0"/>
    <w:rsid w:val="00527C53"/>
    <w:rsid w:val="005303A4"/>
    <w:rsid w:val="0054107C"/>
    <w:rsid w:val="005814C3"/>
    <w:rsid w:val="0058361A"/>
    <w:rsid w:val="00590284"/>
    <w:rsid w:val="00593611"/>
    <w:rsid w:val="005A0735"/>
    <w:rsid w:val="005A24FE"/>
    <w:rsid w:val="005A37EF"/>
    <w:rsid w:val="005B0A6F"/>
    <w:rsid w:val="005B3834"/>
    <w:rsid w:val="005D3F43"/>
    <w:rsid w:val="005D5BE2"/>
    <w:rsid w:val="005E1B72"/>
    <w:rsid w:val="005E5091"/>
    <w:rsid w:val="005F0DEC"/>
    <w:rsid w:val="005F20B2"/>
    <w:rsid w:val="00606851"/>
    <w:rsid w:val="0061040B"/>
    <w:rsid w:val="00610835"/>
    <w:rsid w:val="00611537"/>
    <w:rsid w:val="0063779F"/>
    <w:rsid w:val="006457DB"/>
    <w:rsid w:val="0065091F"/>
    <w:rsid w:val="00652655"/>
    <w:rsid w:val="006548D7"/>
    <w:rsid w:val="0065534B"/>
    <w:rsid w:val="006578B1"/>
    <w:rsid w:val="00665DCE"/>
    <w:rsid w:val="006712DC"/>
    <w:rsid w:val="00673B62"/>
    <w:rsid w:val="00674031"/>
    <w:rsid w:val="00687074"/>
    <w:rsid w:val="006A723F"/>
    <w:rsid w:val="006B1F00"/>
    <w:rsid w:val="006B380A"/>
    <w:rsid w:val="006C1821"/>
    <w:rsid w:val="006D1005"/>
    <w:rsid w:val="006D5606"/>
    <w:rsid w:val="006D788C"/>
    <w:rsid w:val="006E42B7"/>
    <w:rsid w:val="006F50AD"/>
    <w:rsid w:val="00701951"/>
    <w:rsid w:val="00702E79"/>
    <w:rsid w:val="00721CDE"/>
    <w:rsid w:val="00722333"/>
    <w:rsid w:val="00723D0C"/>
    <w:rsid w:val="00725221"/>
    <w:rsid w:val="007276CC"/>
    <w:rsid w:val="007311D0"/>
    <w:rsid w:val="00753AA4"/>
    <w:rsid w:val="00766D56"/>
    <w:rsid w:val="00782751"/>
    <w:rsid w:val="00797CCC"/>
    <w:rsid w:val="007A1939"/>
    <w:rsid w:val="007A2CBC"/>
    <w:rsid w:val="007A31A8"/>
    <w:rsid w:val="007A55A9"/>
    <w:rsid w:val="007A5FD5"/>
    <w:rsid w:val="007A7037"/>
    <w:rsid w:val="007E0B47"/>
    <w:rsid w:val="007E3C35"/>
    <w:rsid w:val="007F0D21"/>
    <w:rsid w:val="007F23F0"/>
    <w:rsid w:val="007F5DA0"/>
    <w:rsid w:val="008067CE"/>
    <w:rsid w:val="00816842"/>
    <w:rsid w:val="00816A4D"/>
    <w:rsid w:val="00830F34"/>
    <w:rsid w:val="00850E55"/>
    <w:rsid w:val="008615B3"/>
    <w:rsid w:val="00871C59"/>
    <w:rsid w:val="0087602E"/>
    <w:rsid w:val="00882012"/>
    <w:rsid w:val="00884FFA"/>
    <w:rsid w:val="008876FA"/>
    <w:rsid w:val="008944A4"/>
    <w:rsid w:val="008955A8"/>
    <w:rsid w:val="008A0E02"/>
    <w:rsid w:val="008A7602"/>
    <w:rsid w:val="008C0DC6"/>
    <w:rsid w:val="008D6CD6"/>
    <w:rsid w:val="008E4B7D"/>
    <w:rsid w:val="008F14C2"/>
    <w:rsid w:val="008F2B4F"/>
    <w:rsid w:val="008F302C"/>
    <w:rsid w:val="00900A75"/>
    <w:rsid w:val="00903553"/>
    <w:rsid w:val="00906484"/>
    <w:rsid w:val="00906FC3"/>
    <w:rsid w:val="00910D50"/>
    <w:rsid w:val="009120EE"/>
    <w:rsid w:val="009171F3"/>
    <w:rsid w:val="009216C4"/>
    <w:rsid w:val="00923774"/>
    <w:rsid w:val="009250DC"/>
    <w:rsid w:val="00926846"/>
    <w:rsid w:val="00950F6B"/>
    <w:rsid w:val="00957C6C"/>
    <w:rsid w:val="009607A0"/>
    <w:rsid w:val="009757CA"/>
    <w:rsid w:val="0097644D"/>
    <w:rsid w:val="00993209"/>
    <w:rsid w:val="009957D5"/>
    <w:rsid w:val="009A2C20"/>
    <w:rsid w:val="009B20B6"/>
    <w:rsid w:val="009B2BB7"/>
    <w:rsid w:val="009B366E"/>
    <w:rsid w:val="009D60F9"/>
    <w:rsid w:val="009E0684"/>
    <w:rsid w:val="009E0B94"/>
    <w:rsid w:val="009E59BA"/>
    <w:rsid w:val="009E61AC"/>
    <w:rsid w:val="009F2951"/>
    <w:rsid w:val="009F61FB"/>
    <w:rsid w:val="00A00A14"/>
    <w:rsid w:val="00A06231"/>
    <w:rsid w:val="00A1070C"/>
    <w:rsid w:val="00A20AA1"/>
    <w:rsid w:val="00A245D5"/>
    <w:rsid w:val="00A27245"/>
    <w:rsid w:val="00A34AC2"/>
    <w:rsid w:val="00A40B3D"/>
    <w:rsid w:val="00A4192A"/>
    <w:rsid w:val="00A4223F"/>
    <w:rsid w:val="00A42344"/>
    <w:rsid w:val="00A51720"/>
    <w:rsid w:val="00A520A4"/>
    <w:rsid w:val="00A54E79"/>
    <w:rsid w:val="00A55A9A"/>
    <w:rsid w:val="00A61CE5"/>
    <w:rsid w:val="00A70010"/>
    <w:rsid w:val="00A76C71"/>
    <w:rsid w:val="00A858AC"/>
    <w:rsid w:val="00A934AB"/>
    <w:rsid w:val="00AA7002"/>
    <w:rsid w:val="00AD6A00"/>
    <w:rsid w:val="00AE4BD3"/>
    <w:rsid w:val="00AE4D8C"/>
    <w:rsid w:val="00AE78A6"/>
    <w:rsid w:val="00AF4FDC"/>
    <w:rsid w:val="00B00D3C"/>
    <w:rsid w:val="00B02208"/>
    <w:rsid w:val="00B20A3A"/>
    <w:rsid w:val="00B30218"/>
    <w:rsid w:val="00B33415"/>
    <w:rsid w:val="00B370AA"/>
    <w:rsid w:val="00B3745E"/>
    <w:rsid w:val="00B377FB"/>
    <w:rsid w:val="00B40B7E"/>
    <w:rsid w:val="00B419CC"/>
    <w:rsid w:val="00B50B7A"/>
    <w:rsid w:val="00B57A1B"/>
    <w:rsid w:val="00B754E6"/>
    <w:rsid w:val="00B873BC"/>
    <w:rsid w:val="00B9195A"/>
    <w:rsid w:val="00B93B86"/>
    <w:rsid w:val="00BA1056"/>
    <w:rsid w:val="00BA12B8"/>
    <w:rsid w:val="00BA455B"/>
    <w:rsid w:val="00BA6B88"/>
    <w:rsid w:val="00BB7146"/>
    <w:rsid w:val="00BD55A6"/>
    <w:rsid w:val="00BD68E7"/>
    <w:rsid w:val="00BE2E8E"/>
    <w:rsid w:val="00BE3851"/>
    <w:rsid w:val="00BF07F1"/>
    <w:rsid w:val="00BF2E0F"/>
    <w:rsid w:val="00C0715C"/>
    <w:rsid w:val="00C11A76"/>
    <w:rsid w:val="00C1264D"/>
    <w:rsid w:val="00C14DC7"/>
    <w:rsid w:val="00C20F3F"/>
    <w:rsid w:val="00C3591B"/>
    <w:rsid w:val="00C57139"/>
    <w:rsid w:val="00C62430"/>
    <w:rsid w:val="00C84C83"/>
    <w:rsid w:val="00C94D55"/>
    <w:rsid w:val="00CA1631"/>
    <w:rsid w:val="00CA6CF6"/>
    <w:rsid w:val="00CB073D"/>
    <w:rsid w:val="00CB3238"/>
    <w:rsid w:val="00CB5161"/>
    <w:rsid w:val="00CC1CD2"/>
    <w:rsid w:val="00CC40DC"/>
    <w:rsid w:val="00CC480F"/>
    <w:rsid w:val="00CC48E9"/>
    <w:rsid w:val="00CE6AE3"/>
    <w:rsid w:val="00CF00B5"/>
    <w:rsid w:val="00CF1140"/>
    <w:rsid w:val="00CF6937"/>
    <w:rsid w:val="00D02557"/>
    <w:rsid w:val="00D05009"/>
    <w:rsid w:val="00D06DE9"/>
    <w:rsid w:val="00D14D3A"/>
    <w:rsid w:val="00D16D92"/>
    <w:rsid w:val="00D23BE8"/>
    <w:rsid w:val="00D43792"/>
    <w:rsid w:val="00D60412"/>
    <w:rsid w:val="00D61574"/>
    <w:rsid w:val="00D636C1"/>
    <w:rsid w:val="00D75F9A"/>
    <w:rsid w:val="00D92017"/>
    <w:rsid w:val="00D923AB"/>
    <w:rsid w:val="00D932E0"/>
    <w:rsid w:val="00DA004E"/>
    <w:rsid w:val="00DC1FC0"/>
    <w:rsid w:val="00DC434C"/>
    <w:rsid w:val="00DC49B0"/>
    <w:rsid w:val="00DD3A65"/>
    <w:rsid w:val="00DD59CD"/>
    <w:rsid w:val="00DD5DF3"/>
    <w:rsid w:val="00E0091E"/>
    <w:rsid w:val="00E026D1"/>
    <w:rsid w:val="00E07BA6"/>
    <w:rsid w:val="00E2500A"/>
    <w:rsid w:val="00E25945"/>
    <w:rsid w:val="00E25EBD"/>
    <w:rsid w:val="00E30682"/>
    <w:rsid w:val="00E379C6"/>
    <w:rsid w:val="00E40DE6"/>
    <w:rsid w:val="00E42967"/>
    <w:rsid w:val="00E52D26"/>
    <w:rsid w:val="00E673D9"/>
    <w:rsid w:val="00E72483"/>
    <w:rsid w:val="00E756B5"/>
    <w:rsid w:val="00E77B44"/>
    <w:rsid w:val="00E8298F"/>
    <w:rsid w:val="00E83185"/>
    <w:rsid w:val="00E83315"/>
    <w:rsid w:val="00E93EE2"/>
    <w:rsid w:val="00E94F80"/>
    <w:rsid w:val="00EA1C76"/>
    <w:rsid w:val="00EA2B8C"/>
    <w:rsid w:val="00EA4346"/>
    <w:rsid w:val="00EB072E"/>
    <w:rsid w:val="00EB32BD"/>
    <w:rsid w:val="00EF056B"/>
    <w:rsid w:val="00EF4035"/>
    <w:rsid w:val="00F20D13"/>
    <w:rsid w:val="00F234C8"/>
    <w:rsid w:val="00F3463D"/>
    <w:rsid w:val="00F410F7"/>
    <w:rsid w:val="00F454AC"/>
    <w:rsid w:val="00F461A2"/>
    <w:rsid w:val="00F510EF"/>
    <w:rsid w:val="00F61966"/>
    <w:rsid w:val="00F62406"/>
    <w:rsid w:val="00F7613D"/>
    <w:rsid w:val="00F809EE"/>
    <w:rsid w:val="00F80CED"/>
    <w:rsid w:val="00F933AE"/>
    <w:rsid w:val="00F9528B"/>
    <w:rsid w:val="00F958EA"/>
    <w:rsid w:val="00FA29AA"/>
    <w:rsid w:val="00FA7A99"/>
    <w:rsid w:val="00FB4023"/>
    <w:rsid w:val="00FB5F4A"/>
    <w:rsid w:val="00FC3EDF"/>
    <w:rsid w:val="00FC4A97"/>
    <w:rsid w:val="00FD41E1"/>
    <w:rsid w:val="00FD6160"/>
    <w:rsid w:val="00FE0CCC"/>
    <w:rsid w:val="00FE4F15"/>
    <w:rsid w:val="00FF268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rPr>
  </w:style>
  <w:style w:type="character" w:customStyle="1" w:styleId="KommentartextZchn">
    <w:name w:val="Kommentartext Zchn"/>
    <w:basedOn w:val="Absatz-Standardschriftart"/>
    <w:link w:val="Kommentartext"/>
    <w:uiPriority w:val="99"/>
    <w:rsid w:val="00721CDE"/>
    <w:rPr>
      <w:rFonts w:ascii="Times New Roman" w:eastAsia="SimSun" w:hAnsi="Times New Roman"/>
    </w:rPr>
  </w:style>
  <w:style w:type="paragraph" w:styleId="Kommentarthema">
    <w:name w:val="annotation subject"/>
    <w:basedOn w:val="Kommentartext"/>
    <w:next w:val="Kommentartext"/>
    <w:link w:val="KommentarthemaZchn"/>
    <w:uiPriority w:val="99"/>
    <w:semiHidden/>
    <w:unhideWhenUsed/>
    <w:rsid w:val="00A55A9A"/>
    <w:rPr>
      <w:rFonts w:ascii="Arial" w:eastAsia="Calibri" w:hAnsi="Arial"/>
      <w:b/>
      <w:bCs/>
    </w:rPr>
  </w:style>
  <w:style w:type="character" w:customStyle="1" w:styleId="KommentarthemaZchn">
    <w:name w:val="Kommentarthema Zchn"/>
    <w:basedOn w:val="KommentartextZchn"/>
    <w:link w:val="Kommentarthema"/>
    <w:uiPriority w:val="99"/>
    <w:semiHidden/>
    <w:rsid w:val="00A55A9A"/>
    <w:rPr>
      <w:rFonts w:ascii="Arial" w:eastAsia="SimSun" w:hAnsi="Arial"/>
      <w:b/>
      <w:bCs/>
    </w:rPr>
  </w:style>
  <w:style w:type="paragraph" w:styleId="berarbeitung">
    <w:name w:val="Revision"/>
    <w:hidden/>
    <w:uiPriority w:val="99"/>
    <w:semiHidden/>
    <w:rsid w:val="000A56DD"/>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focusing"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993</Words>
  <Characters>6259</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7238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6</cp:revision>
  <cp:lastPrinted>2019-07-18T15:28:00Z</cp:lastPrinted>
  <dcterms:created xsi:type="dcterms:W3CDTF">2024-12-13T09:01:00Z</dcterms:created>
  <dcterms:modified xsi:type="dcterms:W3CDTF">2025-09-01T13:03:00Z</dcterms:modified>
</cp:coreProperties>
</file>