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A53E6"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907D762"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686A9C">
              <w:rPr>
                <w:noProof/>
              </w:rPr>
              <w:t>Januar</w:t>
            </w:r>
            <w:r w:rsidR="00A27245">
              <w:rPr>
                <w:noProof/>
              </w:rPr>
              <w:t xml:space="preserve"> </w:t>
            </w:r>
            <w:r w:rsidR="00265ACE">
              <w:rPr>
                <w:noProof/>
              </w:rPr>
              <w:t>202</w:t>
            </w:r>
            <w:r w:rsidRPr="00227E10">
              <w:fldChar w:fldCharType="end"/>
            </w:r>
            <w:r w:rsidR="008D1739">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6A0EA737" w:rsidR="00227E10" w:rsidRDefault="00227E10" w:rsidP="007276CC">
            <w:pPr>
              <w:pStyle w:val="Absender"/>
            </w:pPr>
            <w:r>
              <w:t>Karolinenstr. 1</w:t>
            </w:r>
            <w:r w:rsidR="00D6091D">
              <w:t xml:space="preserve"> </w:t>
            </w:r>
            <w:r>
              <w:t>–</w:t>
            </w:r>
            <w:r w:rsidR="00D6091D">
              <w:t xml:space="preserve"> </w:t>
            </w:r>
            <w:r>
              <w:t>15</w:t>
            </w:r>
          </w:p>
          <w:p w14:paraId="1C09075F" w14:textId="77777777" w:rsidR="00227E10" w:rsidRDefault="00227E10" w:rsidP="007276CC">
            <w:pPr>
              <w:pStyle w:val="Absender"/>
            </w:pPr>
            <w:r>
              <w:t>33609 Bielefeld</w:t>
            </w:r>
          </w:p>
          <w:p w14:paraId="216C864E" w14:textId="70581A25" w:rsidR="00227E10" w:rsidRPr="008D1739" w:rsidRDefault="00227E10" w:rsidP="007276CC">
            <w:pPr>
              <w:pStyle w:val="Absender"/>
            </w:pPr>
            <w:r w:rsidRPr="008D1739">
              <w:t>Tel.: +49 (0)</w:t>
            </w:r>
            <w:r w:rsidR="004765FD" w:rsidRPr="008D1739">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E26CC7" w:rsidRDefault="00CC48E9" w:rsidP="005168F0">
      <w:pPr>
        <w:pStyle w:val="Titel"/>
        <w:spacing w:line="312" w:lineRule="auto"/>
        <w:rPr>
          <w:b/>
          <w:sz w:val="22"/>
          <w:szCs w:val="22"/>
          <w:lang w:val="fr-FR"/>
        </w:rPr>
      </w:pPr>
    </w:p>
    <w:p w14:paraId="65FE2D70" w14:textId="77777777" w:rsidR="00E26CC7" w:rsidRPr="003F280C" w:rsidRDefault="00E26CC7" w:rsidP="00E26CC7">
      <w:pPr>
        <w:pStyle w:val="Titel"/>
        <w:spacing w:line="312" w:lineRule="auto"/>
        <w:rPr>
          <w:b/>
          <w:sz w:val="22"/>
          <w:szCs w:val="22"/>
        </w:rPr>
      </w:pPr>
      <w:r>
        <w:rPr>
          <w:b/>
          <w:sz w:val="22"/>
          <w:szCs w:val="22"/>
        </w:rPr>
        <w:t>Für Modernisierung und Neubau</w:t>
      </w:r>
    </w:p>
    <w:p w14:paraId="26B88488" w14:textId="390F41CF" w:rsidR="00C14DC7" w:rsidRPr="003F280C" w:rsidRDefault="003659BB" w:rsidP="00C14DC7">
      <w:pPr>
        <w:pStyle w:val="Titel"/>
        <w:spacing w:line="312" w:lineRule="auto"/>
        <w:rPr>
          <w:b/>
          <w:sz w:val="28"/>
          <w:szCs w:val="28"/>
        </w:rPr>
      </w:pPr>
      <w:r>
        <w:rPr>
          <w:b/>
          <w:sz w:val="28"/>
          <w:szCs w:val="28"/>
        </w:rPr>
        <w:t xml:space="preserve">Schüco FocusIng </w:t>
      </w:r>
      <w:r w:rsidR="009F4BB7">
        <w:rPr>
          <w:b/>
          <w:sz w:val="28"/>
          <w:szCs w:val="28"/>
        </w:rPr>
        <w:t>– nachhaltige Kunststofffenster</w:t>
      </w:r>
    </w:p>
    <w:p w14:paraId="0FC10D9B" w14:textId="77777777" w:rsidR="00C14DC7" w:rsidRPr="003F280C" w:rsidRDefault="00C14DC7" w:rsidP="00C14DC7">
      <w:pPr>
        <w:spacing w:line="312" w:lineRule="auto"/>
        <w:rPr>
          <w:sz w:val="22"/>
        </w:rPr>
      </w:pPr>
    </w:p>
    <w:p w14:paraId="3C015673" w14:textId="07F68506" w:rsidR="00310FB0" w:rsidRDefault="00C14DC7" w:rsidP="00E26CC7">
      <w:pPr>
        <w:pStyle w:val="Intro"/>
        <w:spacing w:line="312" w:lineRule="auto"/>
        <w:rPr>
          <w:b/>
        </w:rPr>
      </w:pPr>
      <w:r w:rsidRPr="008A7602">
        <w:rPr>
          <w:b/>
        </w:rPr>
        <w:t>Bielefeld</w:t>
      </w:r>
      <w:r w:rsidR="00FE4F15">
        <w:rPr>
          <w:b/>
        </w:rPr>
        <w:t xml:space="preserve">/Weißenfels. </w:t>
      </w:r>
      <w:r w:rsidR="00E26CC7">
        <w:rPr>
          <w:b/>
        </w:rPr>
        <w:t>FocusIng</w:t>
      </w:r>
      <w:r w:rsidR="00310FB0">
        <w:rPr>
          <w:b/>
        </w:rPr>
        <w:t xml:space="preserve"> ist da</w:t>
      </w:r>
      <w:r w:rsidR="00E26CC7">
        <w:rPr>
          <w:b/>
        </w:rPr>
        <w:t xml:space="preserve">s </w:t>
      </w:r>
      <w:r w:rsidR="009F4BB7">
        <w:rPr>
          <w:b/>
        </w:rPr>
        <w:t xml:space="preserve">neue </w:t>
      </w:r>
      <w:r w:rsidR="00E26CC7">
        <w:rPr>
          <w:b/>
        </w:rPr>
        <w:t xml:space="preserve">nachhaltige </w:t>
      </w:r>
      <w:r w:rsidR="00310FB0">
        <w:rPr>
          <w:b/>
        </w:rPr>
        <w:t>Fenstersystem</w:t>
      </w:r>
      <w:r w:rsidR="008C591B">
        <w:rPr>
          <w:b/>
        </w:rPr>
        <w:t xml:space="preserve"> von</w:t>
      </w:r>
      <w:r w:rsidR="00310FB0">
        <w:rPr>
          <w:b/>
        </w:rPr>
        <w:t xml:space="preserve"> </w:t>
      </w:r>
      <w:r w:rsidR="008C591B">
        <w:rPr>
          <w:b/>
        </w:rPr>
        <w:t xml:space="preserve">Schüco </w:t>
      </w:r>
      <w:r w:rsidR="00310FB0">
        <w:rPr>
          <w:b/>
        </w:rPr>
        <w:t xml:space="preserve">mit großer Gestaltungsvielfalt. Ob </w:t>
      </w:r>
      <w:r w:rsidR="009F4BB7">
        <w:rPr>
          <w:b/>
        </w:rPr>
        <w:t>in der Modernisierung</w:t>
      </w:r>
      <w:r w:rsidR="001160F1">
        <w:rPr>
          <w:b/>
        </w:rPr>
        <w:t xml:space="preserve"> </w:t>
      </w:r>
      <w:r w:rsidR="00310FB0">
        <w:rPr>
          <w:b/>
        </w:rPr>
        <w:t xml:space="preserve">oder </w:t>
      </w:r>
      <w:r w:rsidR="009F4BB7">
        <w:rPr>
          <w:b/>
        </w:rPr>
        <w:t>im Neubau</w:t>
      </w:r>
      <w:r w:rsidR="00310FB0">
        <w:rPr>
          <w:b/>
        </w:rPr>
        <w:t xml:space="preserve">, mit </w:t>
      </w:r>
      <w:r w:rsidR="00D80611">
        <w:rPr>
          <w:b/>
        </w:rPr>
        <w:t>sehr guten</w:t>
      </w:r>
      <w:r w:rsidR="00310FB0">
        <w:rPr>
          <w:b/>
        </w:rPr>
        <w:t xml:space="preserve"> Wärmedämmwerten, </w:t>
      </w:r>
      <w:r w:rsidR="00976534">
        <w:rPr>
          <w:b/>
        </w:rPr>
        <w:t xml:space="preserve">einem geringen </w:t>
      </w:r>
      <w:r w:rsidR="00976534" w:rsidRPr="00B44DB3">
        <w:rPr>
          <w:b/>
        </w:rPr>
        <w:t>CO</w:t>
      </w:r>
      <w:r w:rsidR="00976534" w:rsidRPr="00B44DB3">
        <w:rPr>
          <w:b/>
          <w:vertAlign w:val="subscript"/>
        </w:rPr>
        <w:t>2</w:t>
      </w:r>
      <w:r w:rsidR="00B44DB3">
        <w:rPr>
          <w:b/>
        </w:rPr>
        <w:t>-</w:t>
      </w:r>
      <w:r w:rsidR="00976534" w:rsidRPr="00B44DB3">
        <w:rPr>
          <w:b/>
        </w:rPr>
        <w:t>Fußabdruck</w:t>
      </w:r>
      <w:r w:rsidR="00310FB0">
        <w:rPr>
          <w:b/>
        </w:rPr>
        <w:t xml:space="preserve"> und über 300 Oberflächen, von </w:t>
      </w:r>
      <w:r w:rsidR="00976534">
        <w:rPr>
          <w:b/>
        </w:rPr>
        <w:t>edle</w:t>
      </w:r>
      <w:r w:rsidR="00310FB0">
        <w:rPr>
          <w:b/>
        </w:rPr>
        <w:t>r</w:t>
      </w:r>
      <w:r w:rsidR="00976534">
        <w:rPr>
          <w:b/>
        </w:rPr>
        <w:t xml:space="preserve"> Aluminiumoptik</w:t>
      </w:r>
      <w:r w:rsidR="00310FB0">
        <w:rPr>
          <w:b/>
        </w:rPr>
        <w:t xml:space="preserve"> über</w:t>
      </w:r>
      <w:r w:rsidR="00976534">
        <w:rPr>
          <w:b/>
        </w:rPr>
        <w:t xml:space="preserve"> warme Holzdekore </w:t>
      </w:r>
      <w:r w:rsidR="00310FB0">
        <w:rPr>
          <w:b/>
        </w:rPr>
        <w:t>bis zur</w:t>
      </w:r>
      <w:r w:rsidR="00976534">
        <w:rPr>
          <w:b/>
        </w:rPr>
        <w:t xml:space="preserve"> farbliche</w:t>
      </w:r>
      <w:r w:rsidR="00310FB0">
        <w:rPr>
          <w:b/>
        </w:rPr>
        <w:t>n</w:t>
      </w:r>
      <w:r w:rsidR="00976534">
        <w:rPr>
          <w:b/>
        </w:rPr>
        <w:t xml:space="preserve"> Akzentuierung, </w:t>
      </w:r>
      <w:r w:rsidR="00310FB0">
        <w:rPr>
          <w:b/>
        </w:rPr>
        <w:t xml:space="preserve">weiß </w:t>
      </w:r>
      <w:r w:rsidR="009F4BB7">
        <w:rPr>
          <w:b/>
        </w:rPr>
        <w:t>die Serie</w:t>
      </w:r>
      <w:r w:rsidR="00310FB0">
        <w:rPr>
          <w:b/>
        </w:rPr>
        <w:t xml:space="preserve"> zu überzeugen. </w:t>
      </w:r>
      <w:r w:rsidR="008C591B">
        <w:rPr>
          <w:b/>
        </w:rPr>
        <w:t xml:space="preserve">Auf </w:t>
      </w:r>
      <w:r w:rsidR="008D1739">
        <w:rPr>
          <w:b/>
        </w:rPr>
        <w:t xml:space="preserve">der Website </w:t>
      </w:r>
      <w:r w:rsidR="008C591B">
        <w:rPr>
          <w:b/>
        </w:rPr>
        <w:t xml:space="preserve">Schüco Homes </w:t>
      </w:r>
      <w:r w:rsidR="00C668A6">
        <w:rPr>
          <w:b/>
        </w:rPr>
        <w:t>können in 360 Grad-Ansichten verschiedene</w:t>
      </w:r>
      <w:r w:rsidR="008C591B">
        <w:rPr>
          <w:b/>
        </w:rPr>
        <w:t xml:space="preserve"> Gestaltungsvariante</w:t>
      </w:r>
      <w:r w:rsidR="00C668A6">
        <w:rPr>
          <w:b/>
        </w:rPr>
        <w:t>n</w:t>
      </w:r>
      <w:r w:rsidR="008C591B">
        <w:rPr>
          <w:b/>
        </w:rPr>
        <w:t xml:space="preserve"> </w:t>
      </w:r>
      <w:r w:rsidR="009F4BB7">
        <w:rPr>
          <w:b/>
        </w:rPr>
        <w:t xml:space="preserve">von Schüco FocusIng </w:t>
      </w:r>
      <w:r w:rsidR="00C668A6">
        <w:rPr>
          <w:b/>
        </w:rPr>
        <w:t xml:space="preserve">für die eigenen </w:t>
      </w:r>
      <w:r w:rsidR="008C591B">
        <w:rPr>
          <w:b/>
        </w:rPr>
        <w:t xml:space="preserve">vier Wände </w:t>
      </w:r>
      <w:r w:rsidR="00C668A6">
        <w:rPr>
          <w:b/>
        </w:rPr>
        <w:t>entdeckt werden</w:t>
      </w:r>
      <w:r w:rsidR="008C591B">
        <w:rPr>
          <w:b/>
        </w:rPr>
        <w:t>. Für zusätzlichen Komfort und Sicherheit sorgen optionale Lüftungssysteme</w:t>
      </w:r>
      <w:r w:rsidR="009F4BB7">
        <w:rPr>
          <w:b/>
        </w:rPr>
        <w:t>, barrierefreie Schwellen</w:t>
      </w:r>
      <w:r w:rsidR="008C591B">
        <w:rPr>
          <w:b/>
        </w:rPr>
        <w:t xml:space="preserve"> und </w:t>
      </w:r>
      <w:r w:rsidR="009F4BB7">
        <w:rPr>
          <w:b/>
        </w:rPr>
        <w:t>Einbruchschutz bis</w:t>
      </w:r>
      <w:r w:rsidR="008C591B">
        <w:rPr>
          <w:b/>
        </w:rPr>
        <w:t xml:space="preserve"> </w:t>
      </w:r>
      <w:r w:rsidR="00BB44B7">
        <w:rPr>
          <w:b/>
        </w:rPr>
        <w:t xml:space="preserve">zur Widerstandsklasse der </w:t>
      </w:r>
      <w:r w:rsidR="008C591B">
        <w:rPr>
          <w:b/>
        </w:rPr>
        <w:t>Stufe RC2.</w:t>
      </w:r>
    </w:p>
    <w:p w14:paraId="0C39BCE6" w14:textId="77777777" w:rsidR="005F513B" w:rsidRDefault="005F513B" w:rsidP="005F513B">
      <w:pPr>
        <w:spacing w:line="360" w:lineRule="auto"/>
        <w:rPr>
          <w:sz w:val="22"/>
        </w:rPr>
      </w:pPr>
    </w:p>
    <w:p w14:paraId="4BCE64A4" w14:textId="3D4E4215" w:rsidR="00D80611" w:rsidRPr="00D80611" w:rsidRDefault="005F513B" w:rsidP="00D80611">
      <w:pPr>
        <w:spacing w:line="360" w:lineRule="auto"/>
        <w:rPr>
          <w:sz w:val="22"/>
        </w:rPr>
      </w:pPr>
      <w:r w:rsidRPr="009A2C20">
        <w:rPr>
          <w:sz w:val="22"/>
        </w:rPr>
        <w:t>Mit Focus</w:t>
      </w:r>
      <w:r w:rsidRPr="00665DCE">
        <w:rPr>
          <w:b/>
          <w:sz w:val="22"/>
        </w:rPr>
        <w:t>Ing</w:t>
      </w:r>
      <w:r w:rsidRPr="009A2C20">
        <w:rPr>
          <w:sz w:val="22"/>
        </w:rPr>
        <w:t xml:space="preserve"> </w:t>
      </w:r>
      <w:r>
        <w:rPr>
          <w:sz w:val="22"/>
        </w:rPr>
        <w:t>hat</w:t>
      </w:r>
      <w:r w:rsidRPr="009A2C20">
        <w:rPr>
          <w:sz w:val="22"/>
        </w:rPr>
        <w:t xml:space="preserve"> </w:t>
      </w:r>
      <w:r>
        <w:rPr>
          <w:sz w:val="22"/>
        </w:rPr>
        <w:t>Schüco ein</w:t>
      </w:r>
      <w:r w:rsidR="009F4BB7">
        <w:rPr>
          <w:sz w:val="22"/>
        </w:rPr>
        <w:t>e</w:t>
      </w:r>
      <w:r>
        <w:rPr>
          <w:sz w:val="22"/>
        </w:rPr>
        <w:t xml:space="preserve"> </w:t>
      </w:r>
      <w:r w:rsidR="009F4BB7">
        <w:rPr>
          <w:sz w:val="22"/>
        </w:rPr>
        <w:t>Kunststoffserie</w:t>
      </w:r>
      <w:r w:rsidR="009F4BB7" w:rsidRPr="009A2C20">
        <w:rPr>
          <w:sz w:val="22"/>
        </w:rPr>
        <w:t xml:space="preserve"> </w:t>
      </w:r>
      <w:r>
        <w:rPr>
          <w:sz w:val="22"/>
        </w:rPr>
        <w:t xml:space="preserve">entwickelt, </w:t>
      </w:r>
      <w:r w:rsidR="009F4BB7">
        <w:rPr>
          <w:sz w:val="22"/>
        </w:rPr>
        <w:t>welche</w:t>
      </w:r>
      <w:r>
        <w:rPr>
          <w:sz w:val="22"/>
        </w:rPr>
        <w:t xml:space="preserve"> neben </w:t>
      </w:r>
      <w:r w:rsidR="009F4BB7">
        <w:rPr>
          <w:sz w:val="22"/>
        </w:rPr>
        <w:t>optimalen Leistungse</w:t>
      </w:r>
      <w:r>
        <w:rPr>
          <w:sz w:val="22"/>
        </w:rPr>
        <w:t xml:space="preserve">igenschaften auch </w:t>
      </w:r>
      <w:r w:rsidR="009F4BB7">
        <w:rPr>
          <w:sz w:val="22"/>
        </w:rPr>
        <w:t xml:space="preserve">ästhetisch </w:t>
      </w:r>
      <w:r>
        <w:rPr>
          <w:sz w:val="22"/>
        </w:rPr>
        <w:t xml:space="preserve">zu </w:t>
      </w:r>
      <w:r w:rsidR="00D80611">
        <w:rPr>
          <w:sz w:val="22"/>
        </w:rPr>
        <w:t xml:space="preserve">überzeugen </w:t>
      </w:r>
      <w:r>
        <w:rPr>
          <w:sz w:val="22"/>
        </w:rPr>
        <w:t>weiß. Eine Designvielfalt aus über 300 Oberflächen als Standard- und Sonderfolien in Metallic-, Unifarben und Holzdekoren sorgt für individuelle Gestaltungsfreiheit. Das moderne Design mit klaren, g</w:t>
      </w:r>
      <w:r w:rsidR="00BC0C3C">
        <w:rPr>
          <w:sz w:val="22"/>
        </w:rPr>
        <w:t>e</w:t>
      </w:r>
      <w:r>
        <w:rPr>
          <w:sz w:val="22"/>
        </w:rPr>
        <w:t xml:space="preserve">radlinigen Konturen und schmalen, flachen Überschlägen bieten sich dabei auch für eine edle </w:t>
      </w:r>
      <w:r w:rsidR="00BC0C3C">
        <w:rPr>
          <w:sz w:val="22"/>
        </w:rPr>
        <w:t xml:space="preserve">Optik </w:t>
      </w:r>
      <w:r>
        <w:rPr>
          <w:sz w:val="22"/>
        </w:rPr>
        <w:t xml:space="preserve">im Aluminium-Look an. </w:t>
      </w:r>
      <w:r w:rsidR="00137E09">
        <w:rPr>
          <w:sz w:val="22"/>
        </w:rPr>
        <w:t>Mit den</w:t>
      </w:r>
      <w:r>
        <w:rPr>
          <w:sz w:val="22"/>
        </w:rPr>
        <w:t xml:space="preserve"> SELECTED by Schüco Trendfolien </w:t>
      </w:r>
      <w:r w:rsidR="00137E09">
        <w:rPr>
          <w:sz w:val="22"/>
        </w:rPr>
        <w:t xml:space="preserve">gibt es zudem eine hochwertige </w:t>
      </w:r>
      <w:r w:rsidR="00BC0C3C">
        <w:rPr>
          <w:sz w:val="22"/>
        </w:rPr>
        <w:t>Oberflächen</w:t>
      </w:r>
      <w:r w:rsidR="00137E09">
        <w:rPr>
          <w:sz w:val="22"/>
        </w:rPr>
        <w:t>auswahl, die neben der Optik, auch mit einer</w:t>
      </w:r>
      <w:r>
        <w:rPr>
          <w:sz w:val="22"/>
        </w:rPr>
        <w:t xml:space="preserve"> </w:t>
      </w:r>
      <w:r w:rsidR="00137E09">
        <w:rPr>
          <w:sz w:val="22"/>
        </w:rPr>
        <w:t>realistischen</w:t>
      </w:r>
      <w:r>
        <w:rPr>
          <w:sz w:val="22"/>
        </w:rPr>
        <w:t xml:space="preserve"> Haptik</w:t>
      </w:r>
      <w:r w:rsidR="00137E09">
        <w:rPr>
          <w:sz w:val="22"/>
        </w:rPr>
        <w:t xml:space="preserve"> überzeugt</w:t>
      </w:r>
      <w:r w:rsidR="00BC0C3C">
        <w:rPr>
          <w:sz w:val="22"/>
        </w:rPr>
        <w:t>, die an Aluminium oder Holz erinnert</w:t>
      </w:r>
      <w:r>
        <w:rPr>
          <w:sz w:val="22"/>
        </w:rPr>
        <w:t xml:space="preserve">. Der Gestaltungsfreiheit sind keine Grenzen gesetzt und auch die Kombination </w:t>
      </w:r>
      <w:r w:rsidR="00BC0C3C">
        <w:rPr>
          <w:sz w:val="22"/>
        </w:rPr>
        <w:t>mit</w:t>
      </w:r>
      <w:r>
        <w:rPr>
          <w:sz w:val="22"/>
        </w:rPr>
        <w:t xml:space="preserve"> verschiedenen Schüco Kunststoff- und </w:t>
      </w:r>
      <w:r w:rsidR="00BC0C3C">
        <w:rPr>
          <w:sz w:val="22"/>
        </w:rPr>
        <w:t xml:space="preserve">Aluminiumserien </w:t>
      </w:r>
      <w:r w:rsidR="00D80611">
        <w:rPr>
          <w:sz w:val="22"/>
        </w:rPr>
        <w:t>l</w:t>
      </w:r>
      <w:r w:rsidR="00D80611" w:rsidRPr="00D80611">
        <w:rPr>
          <w:sz w:val="22"/>
        </w:rPr>
        <w:t>ässt sich in einer nahtlosen Optik realisieren</w:t>
      </w:r>
    </w:p>
    <w:p w14:paraId="5B48AF9C" w14:textId="1F238E44" w:rsidR="005F513B" w:rsidRPr="003B3A72" w:rsidRDefault="00137E09" w:rsidP="005F513B">
      <w:pPr>
        <w:spacing w:line="360" w:lineRule="auto"/>
        <w:rPr>
          <w:sz w:val="22"/>
        </w:rPr>
      </w:pPr>
      <w:r>
        <w:rPr>
          <w:sz w:val="22"/>
        </w:rPr>
        <w:lastRenderedPageBreak/>
        <w:t>. Damit ist auch der Tausch einzelner Fenster möglich, ohne gestalterische Kompromisse einzugehen.</w:t>
      </w:r>
      <w:r w:rsidR="005F513B">
        <w:rPr>
          <w:sz w:val="22"/>
        </w:rPr>
        <w:t xml:space="preserve"> Neben der überzeugenden Optik bietet Schüco Focus</w:t>
      </w:r>
      <w:r w:rsidR="005F513B">
        <w:rPr>
          <w:b/>
          <w:sz w:val="22"/>
        </w:rPr>
        <w:t>Ing</w:t>
      </w:r>
      <w:r w:rsidR="005F513B">
        <w:rPr>
          <w:sz w:val="22"/>
        </w:rPr>
        <w:t xml:space="preserve"> auch eine exzellente </w:t>
      </w:r>
      <w:r w:rsidR="00B44DB3">
        <w:rPr>
          <w:sz w:val="22"/>
        </w:rPr>
        <w:t>Akustik,</w:t>
      </w:r>
      <w:r w:rsidR="00BC0C3C">
        <w:rPr>
          <w:sz w:val="22"/>
        </w:rPr>
        <w:t xml:space="preserve"> </w:t>
      </w:r>
      <w:r w:rsidR="00B44DB3">
        <w:rPr>
          <w:sz w:val="22"/>
        </w:rPr>
        <w:t>indem es</w:t>
      </w:r>
      <w:r w:rsidR="005F513B">
        <w:rPr>
          <w:sz w:val="22"/>
        </w:rPr>
        <w:t xml:space="preserve"> einen Schallschutz bis zu 48 Dezibel aus</w:t>
      </w:r>
      <w:r w:rsidR="00B44DB3">
        <w:rPr>
          <w:sz w:val="22"/>
        </w:rPr>
        <w:t>weist</w:t>
      </w:r>
      <w:r w:rsidR="005F513B">
        <w:rPr>
          <w:sz w:val="22"/>
        </w:rPr>
        <w:t xml:space="preserve">. Egal welche Lärmquelle draußen auftritt, im </w:t>
      </w:r>
      <w:r w:rsidR="008A23AF">
        <w:rPr>
          <w:sz w:val="22"/>
        </w:rPr>
        <w:t xml:space="preserve">Innenraum </w:t>
      </w:r>
      <w:r w:rsidR="005F513B">
        <w:rPr>
          <w:sz w:val="22"/>
        </w:rPr>
        <w:t>bleibt es angenehm ruhig. Mit den optionalen Lüftungssystemen Schüco VentoAir, VentoAir+ und VentoTherm Twist (in Kooperation mit Renson) stehen zudem selbstlüftende Lösungen zur Verfügung, die eine effektive Raumlüftung auch ohne geöffnete Fenster ermöglich</w:t>
      </w:r>
      <w:r w:rsidR="001F6903">
        <w:rPr>
          <w:sz w:val="22"/>
        </w:rPr>
        <w:t>en</w:t>
      </w:r>
      <w:r w:rsidR="005F513B">
        <w:rPr>
          <w:sz w:val="22"/>
        </w:rPr>
        <w:t xml:space="preserve">. </w:t>
      </w:r>
      <w:r>
        <w:rPr>
          <w:sz w:val="22"/>
        </w:rPr>
        <w:t>Schüco Focus</w:t>
      </w:r>
      <w:r>
        <w:rPr>
          <w:b/>
          <w:sz w:val="22"/>
        </w:rPr>
        <w:t>Ing</w:t>
      </w:r>
      <w:r>
        <w:rPr>
          <w:sz w:val="22"/>
        </w:rPr>
        <w:t xml:space="preserve"> lässt sich </w:t>
      </w:r>
      <w:r w:rsidR="00BC0C3C">
        <w:rPr>
          <w:sz w:val="22"/>
        </w:rPr>
        <w:t xml:space="preserve">hinsichtlich Einbruchschutz </w:t>
      </w:r>
      <w:r>
        <w:rPr>
          <w:sz w:val="22"/>
        </w:rPr>
        <w:t>bis zur Widerstandsklasse RC2 ausführen, was für ein zusätzliches Plus an Sicherheit sorgt.</w:t>
      </w:r>
      <w:r w:rsidR="00BC0C3C">
        <w:rPr>
          <w:sz w:val="22"/>
        </w:rPr>
        <w:t xml:space="preserve"> Für Balkon- oder Terrassentüren der Serie </w:t>
      </w:r>
      <w:r w:rsidR="00B44DB3">
        <w:rPr>
          <w:sz w:val="22"/>
        </w:rPr>
        <w:t>sind</w:t>
      </w:r>
      <w:r w:rsidR="00BC0C3C">
        <w:rPr>
          <w:sz w:val="22"/>
        </w:rPr>
        <w:t xml:space="preserve"> barrierefreie 0 </w:t>
      </w:r>
      <w:r w:rsidR="00D80611">
        <w:rPr>
          <w:sz w:val="22"/>
        </w:rPr>
        <w:t>Millimeter</w:t>
      </w:r>
      <w:r w:rsidR="00BC0C3C">
        <w:rPr>
          <w:sz w:val="22"/>
        </w:rPr>
        <w:t xml:space="preserve">-Schwellen erhältlich, welche maximalen Komfort </w:t>
      </w:r>
      <w:r w:rsidR="00B44DB3">
        <w:rPr>
          <w:sz w:val="22"/>
        </w:rPr>
        <w:t>versprechen</w:t>
      </w:r>
      <w:r w:rsidR="00BC0C3C">
        <w:rPr>
          <w:sz w:val="22"/>
        </w:rPr>
        <w:t xml:space="preserve">. </w:t>
      </w:r>
      <w:r w:rsidR="00602701">
        <w:rPr>
          <w:sz w:val="22"/>
        </w:rPr>
        <w:t>Für Inspiration</w:t>
      </w:r>
      <w:r>
        <w:rPr>
          <w:sz w:val="22"/>
        </w:rPr>
        <w:t xml:space="preserve"> kann</w:t>
      </w:r>
      <w:r w:rsidR="00602701">
        <w:rPr>
          <w:sz w:val="22"/>
        </w:rPr>
        <w:t xml:space="preserve"> </w:t>
      </w:r>
      <w:r w:rsidR="00BC0C3C">
        <w:rPr>
          <w:sz w:val="22"/>
        </w:rPr>
        <w:t>Schüco Focus</w:t>
      </w:r>
      <w:r w:rsidR="00BC0C3C" w:rsidRPr="00BB44B7">
        <w:rPr>
          <w:b/>
          <w:bCs/>
          <w:sz w:val="22"/>
        </w:rPr>
        <w:t>Ing</w:t>
      </w:r>
      <w:r w:rsidR="00602701">
        <w:rPr>
          <w:sz w:val="22"/>
        </w:rPr>
        <w:t xml:space="preserve"> mit all seinen Eigenschaften und Gestaltungsvarianten</w:t>
      </w:r>
      <w:r>
        <w:rPr>
          <w:sz w:val="22"/>
        </w:rPr>
        <w:t xml:space="preserve"> </w:t>
      </w:r>
      <w:r w:rsidR="00692CA2">
        <w:rPr>
          <w:sz w:val="22"/>
        </w:rPr>
        <w:t xml:space="preserve">in einer virtuellen 360°-Tour </w:t>
      </w:r>
      <w:r>
        <w:rPr>
          <w:sz w:val="22"/>
        </w:rPr>
        <w:t>auf</w:t>
      </w:r>
      <w:r w:rsidR="005F513B">
        <w:rPr>
          <w:sz w:val="22"/>
        </w:rPr>
        <w:t xml:space="preserve"> </w:t>
      </w:r>
      <w:hyperlink r:id="rId8" w:history="1">
        <w:r w:rsidR="005F513B" w:rsidRPr="001519FC">
          <w:rPr>
            <w:rStyle w:val="Hyperlink"/>
            <w:sz w:val="22"/>
          </w:rPr>
          <w:t>www.schueco-homes.de</w:t>
        </w:r>
      </w:hyperlink>
      <w:r w:rsidR="005F513B">
        <w:rPr>
          <w:sz w:val="22"/>
        </w:rPr>
        <w:t xml:space="preserve"> </w:t>
      </w:r>
      <w:r w:rsidR="00602701">
        <w:rPr>
          <w:sz w:val="22"/>
        </w:rPr>
        <w:t>entdeckt</w:t>
      </w:r>
      <w:r w:rsidR="005F513B">
        <w:rPr>
          <w:sz w:val="22"/>
        </w:rPr>
        <w:t xml:space="preserve"> werden.</w:t>
      </w:r>
    </w:p>
    <w:p w14:paraId="79D0D357" w14:textId="77777777" w:rsidR="005F513B" w:rsidRDefault="005F513B" w:rsidP="00E26CC7">
      <w:pPr>
        <w:pStyle w:val="Intro"/>
        <w:spacing w:line="312" w:lineRule="auto"/>
        <w:rPr>
          <w:b/>
        </w:rPr>
      </w:pPr>
    </w:p>
    <w:p w14:paraId="3D7D7406" w14:textId="71920622" w:rsidR="005F513B" w:rsidRDefault="00137E09" w:rsidP="00E26CC7">
      <w:pPr>
        <w:pStyle w:val="Intro"/>
        <w:spacing w:line="312" w:lineRule="auto"/>
        <w:rPr>
          <w:b/>
        </w:rPr>
      </w:pPr>
      <w:r>
        <w:rPr>
          <w:b/>
        </w:rPr>
        <w:t xml:space="preserve">Nachhaltig und </w:t>
      </w:r>
      <w:r w:rsidR="00233E54">
        <w:rPr>
          <w:b/>
        </w:rPr>
        <w:t>Energieeffizient</w:t>
      </w:r>
    </w:p>
    <w:p w14:paraId="4D6D0669" w14:textId="1B857471" w:rsidR="00233E54" w:rsidRDefault="00233E54" w:rsidP="005410D0">
      <w:pPr>
        <w:spacing w:line="360" w:lineRule="auto"/>
        <w:rPr>
          <w:sz w:val="22"/>
        </w:rPr>
      </w:pPr>
      <w:r>
        <w:rPr>
          <w:sz w:val="22"/>
        </w:rPr>
        <w:t>Konstruktiv punktet Schüco Focus</w:t>
      </w:r>
      <w:r>
        <w:rPr>
          <w:b/>
          <w:sz w:val="22"/>
        </w:rPr>
        <w:t>Ing</w:t>
      </w:r>
      <w:r>
        <w:rPr>
          <w:sz w:val="22"/>
        </w:rPr>
        <w:t xml:space="preserve"> </w:t>
      </w:r>
      <w:r w:rsidR="005410D0" w:rsidRPr="009A2C20">
        <w:rPr>
          <w:sz w:val="22"/>
        </w:rPr>
        <w:t>mit</w:t>
      </w:r>
      <w:r>
        <w:rPr>
          <w:sz w:val="22"/>
        </w:rPr>
        <w:t xml:space="preserve"> einer</w:t>
      </w:r>
      <w:r w:rsidR="005410D0" w:rsidRPr="009A2C20">
        <w:rPr>
          <w:sz w:val="22"/>
        </w:rPr>
        <w:t xml:space="preserve"> </w:t>
      </w:r>
      <w:r w:rsidR="00BC0C3C">
        <w:rPr>
          <w:sz w:val="22"/>
        </w:rPr>
        <w:t>mittleren</w:t>
      </w:r>
      <w:r w:rsidR="00BC0C3C" w:rsidRPr="009A2C20">
        <w:rPr>
          <w:sz w:val="22"/>
        </w:rPr>
        <w:t xml:space="preserve"> </w:t>
      </w:r>
      <w:r w:rsidR="005410D0" w:rsidRPr="009A2C20">
        <w:rPr>
          <w:sz w:val="22"/>
        </w:rPr>
        <w:t xml:space="preserve">Bautiefe, </w:t>
      </w:r>
      <w:r w:rsidR="00BC0C3C">
        <w:rPr>
          <w:sz w:val="22"/>
        </w:rPr>
        <w:t>in Kombination mit</w:t>
      </w:r>
      <w:r w:rsidR="00BC0C3C" w:rsidRPr="009A2C20">
        <w:rPr>
          <w:sz w:val="22"/>
        </w:rPr>
        <w:t xml:space="preserve"> </w:t>
      </w:r>
      <w:r w:rsidR="00BC0C3C">
        <w:rPr>
          <w:sz w:val="22"/>
        </w:rPr>
        <w:t>optimalen Leistungseigenschaften</w:t>
      </w:r>
      <w:r w:rsidR="005410D0" w:rsidRPr="009A2C20">
        <w:rPr>
          <w:sz w:val="22"/>
        </w:rPr>
        <w:t>.</w:t>
      </w:r>
      <w:r w:rsidR="005410D0">
        <w:rPr>
          <w:sz w:val="22"/>
        </w:rPr>
        <w:t xml:space="preserve"> </w:t>
      </w:r>
      <w:r>
        <w:rPr>
          <w:sz w:val="22"/>
        </w:rPr>
        <w:t>Verglasungen sind zwischen 10 und 54 Millimeter möglich. Damit eignet sich Schüco Focus</w:t>
      </w:r>
      <w:r>
        <w:rPr>
          <w:b/>
          <w:sz w:val="22"/>
        </w:rPr>
        <w:t>Ing</w:t>
      </w:r>
      <w:r>
        <w:rPr>
          <w:sz w:val="22"/>
        </w:rPr>
        <w:t xml:space="preserve"> für den Einsatz </w:t>
      </w:r>
      <w:r w:rsidR="006E0517">
        <w:rPr>
          <w:sz w:val="22"/>
        </w:rPr>
        <w:t xml:space="preserve">bei </w:t>
      </w:r>
      <w:r>
        <w:rPr>
          <w:sz w:val="22"/>
        </w:rPr>
        <w:t xml:space="preserve">Modernisierungen und Neubauten gleichermaßen. Eine Vielzahl an Elementvarianten wie einteilige und mehrteilige Fenster, PASK-Fenster, Fenstertüren sowie Nebeneingangstüren ermöglichen die Verwendung in verschiedensten Bausituationen, vom modernen </w:t>
      </w:r>
      <w:r w:rsidR="00001A89">
        <w:rPr>
          <w:sz w:val="22"/>
        </w:rPr>
        <w:t>Neubau</w:t>
      </w:r>
      <w:r>
        <w:rPr>
          <w:sz w:val="22"/>
        </w:rPr>
        <w:t>, bis zum historischen Landhaus.</w:t>
      </w:r>
      <w:r w:rsidRPr="00233E54">
        <w:rPr>
          <w:sz w:val="22"/>
        </w:rPr>
        <w:t xml:space="preserve"> </w:t>
      </w:r>
      <w:r>
        <w:rPr>
          <w:sz w:val="22"/>
        </w:rPr>
        <w:t xml:space="preserve">Bei der Wärmedämmung überzeugt </w:t>
      </w:r>
      <w:r w:rsidR="006C7A18">
        <w:rPr>
          <w:sz w:val="22"/>
        </w:rPr>
        <w:t>die Serie</w:t>
      </w:r>
      <w:r>
        <w:rPr>
          <w:sz w:val="22"/>
        </w:rPr>
        <w:t xml:space="preserve"> mit sehr guten Werten. Der U</w:t>
      </w:r>
      <w:r w:rsidRPr="00A61CE5">
        <w:rPr>
          <w:sz w:val="22"/>
          <w:vertAlign w:val="subscript"/>
        </w:rPr>
        <w:t>f</w:t>
      </w:r>
      <w:r>
        <w:rPr>
          <w:sz w:val="22"/>
        </w:rPr>
        <w:t>-Wert (Wärmedämmung des Fenster</w:t>
      </w:r>
      <w:r w:rsidR="00C05D6E">
        <w:rPr>
          <w:sz w:val="22"/>
        </w:rPr>
        <w:t>s</w:t>
      </w:r>
      <w:r>
        <w:rPr>
          <w:sz w:val="22"/>
        </w:rPr>
        <w:t xml:space="preserve"> ohne Glas) beträgt 1,1 W/(m</w:t>
      </w:r>
      <w:r w:rsidRPr="00EA1C76">
        <w:rPr>
          <w:sz w:val="22"/>
          <w:vertAlign w:val="superscript"/>
        </w:rPr>
        <w:t>2</w:t>
      </w:r>
      <w:r>
        <w:rPr>
          <w:sz w:val="22"/>
        </w:rPr>
        <w:t>K) und der U</w:t>
      </w:r>
      <w:r w:rsidRPr="00A61CE5">
        <w:rPr>
          <w:sz w:val="22"/>
          <w:vertAlign w:val="subscript"/>
        </w:rPr>
        <w:t>w</w:t>
      </w:r>
      <w:r>
        <w:rPr>
          <w:sz w:val="22"/>
        </w:rPr>
        <w:t>-Wert (Wärmedämmung mit Glas) unter 0,8</w:t>
      </w:r>
      <w:r w:rsidR="006C7A18">
        <w:rPr>
          <w:sz w:val="22"/>
        </w:rPr>
        <w:t>0</w:t>
      </w:r>
      <w:r>
        <w:rPr>
          <w:sz w:val="22"/>
        </w:rPr>
        <w:t xml:space="preserve"> W/(m</w:t>
      </w:r>
      <w:r w:rsidRPr="00EA1C76">
        <w:rPr>
          <w:sz w:val="22"/>
          <w:vertAlign w:val="superscript"/>
        </w:rPr>
        <w:t>2</w:t>
      </w:r>
      <w:r>
        <w:rPr>
          <w:sz w:val="22"/>
        </w:rPr>
        <w:t xml:space="preserve">K) bei entsprechender Dreifachverglasung. Insgesamt kann </w:t>
      </w:r>
      <w:r w:rsidR="00001A89">
        <w:rPr>
          <w:sz w:val="22"/>
        </w:rPr>
        <w:t>Sc</w:t>
      </w:r>
      <w:r w:rsidR="006C7A18">
        <w:rPr>
          <w:sz w:val="22"/>
        </w:rPr>
        <w:t>h</w:t>
      </w:r>
      <w:r w:rsidR="00001A89">
        <w:rPr>
          <w:sz w:val="22"/>
        </w:rPr>
        <w:t xml:space="preserve">üco </w:t>
      </w:r>
      <w:r>
        <w:rPr>
          <w:sz w:val="22"/>
        </w:rPr>
        <w:t>Focus</w:t>
      </w:r>
      <w:r>
        <w:rPr>
          <w:b/>
          <w:sz w:val="22"/>
        </w:rPr>
        <w:t>Ing</w:t>
      </w:r>
      <w:r>
        <w:rPr>
          <w:sz w:val="22"/>
        </w:rPr>
        <w:t xml:space="preserve"> damit den Energieverlust </w:t>
      </w:r>
      <w:r w:rsidR="006C7A18">
        <w:rPr>
          <w:sz w:val="22"/>
        </w:rPr>
        <w:t xml:space="preserve">eines Hauses </w:t>
      </w:r>
      <w:r>
        <w:rPr>
          <w:sz w:val="22"/>
        </w:rPr>
        <w:t>reduzieren und in Modernisierungsobjekten dazu beitragen die Heizkosten zu senken und den Gebäudewert zu erhalten.</w:t>
      </w:r>
    </w:p>
    <w:p w14:paraId="6A71D5FB" w14:textId="77777777" w:rsidR="00233E54" w:rsidRDefault="00233E54" w:rsidP="005410D0">
      <w:pPr>
        <w:spacing w:line="360" w:lineRule="auto"/>
        <w:rPr>
          <w:sz w:val="22"/>
        </w:rPr>
      </w:pPr>
    </w:p>
    <w:p w14:paraId="6BCC813F" w14:textId="59E1E80A" w:rsidR="005410D0" w:rsidRPr="008F2B4F" w:rsidRDefault="006E0517" w:rsidP="00B27B70">
      <w:pPr>
        <w:spacing w:line="360" w:lineRule="auto"/>
        <w:rPr>
          <w:sz w:val="22"/>
        </w:rPr>
      </w:pPr>
      <w:r>
        <w:rPr>
          <w:sz w:val="22"/>
        </w:rPr>
        <w:lastRenderedPageBreak/>
        <w:t xml:space="preserve">Schüco </w:t>
      </w:r>
      <w:r w:rsidR="005410D0">
        <w:rPr>
          <w:sz w:val="22"/>
        </w:rPr>
        <w:t>Focus</w:t>
      </w:r>
      <w:r w:rsidR="005410D0">
        <w:rPr>
          <w:b/>
          <w:sz w:val="22"/>
        </w:rPr>
        <w:t>Ing</w:t>
      </w:r>
      <w:r w:rsidR="005410D0" w:rsidRPr="00B20A3A">
        <w:rPr>
          <w:sz w:val="22"/>
        </w:rPr>
        <w:t xml:space="preserve"> </w:t>
      </w:r>
      <w:r w:rsidR="005D608C">
        <w:rPr>
          <w:sz w:val="22"/>
        </w:rPr>
        <w:t xml:space="preserve">weist durch einen </w:t>
      </w:r>
      <w:r w:rsidR="005D608C" w:rsidRPr="00B20A3A">
        <w:rPr>
          <w:sz w:val="22"/>
        </w:rPr>
        <w:t xml:space="preserve">hohen </w:t>
      </w:r>
      <w:r w:rsidR="006C7A18">
        <w:rPr>
          <w:sz w:val="22"/>
        </w:rPr>
        <w:t>Recycling</w:t>
      </w:r>
      <w:r w:rsidR="005D608C" w:rsidRPr="00B20A3A">
        <w:rPr>
          <w:sz w:val="22"/>
        </w:rPr>
        <w:t xml:space="preserve">-Anteil </w:t>
      </w:r>
      <w:r w:rsidR="005D608C">
        <w:rPr>
          <w:sz w:val="22"/>
        </w:rPr>
        <w:t>und einen effizienten Materialeinsatz zudem einen geringen CO</w:t>
      </w:r>
      <w:r w:rsidR="005D608C">
        <w:rPr>
          <w:sz w:val="22"/>
          <w:vertAlign w:val="subscript"/>
        </w:rPr>
        <w:t>2</w:t>
      </w:r>
      <w:r w:rsidR="005D608C">
        <w:rPr>
          <w:sz w:val="22"/>
        </w:rPr>
        <w:t xml:space="preserve">-Fußabdruck </w:t>
      </w:r>
      <w:r>
        <w:rPr>
          <w:sz w:val="22"/>
        </w:rPr>
        <w:t>auf</w:t>
      </w:r>
      <w:r w:rsidR="005D608C">
        <w:rPr>
          <w:sz w:val="22"/>
        </w:rPr>
        <w:t xml:space="preserve">. </w:t>
      </w:r>
      <w:r w:rsidR="005410D0">
        <w:rPr>
          <w:sz w:val="22"/>
        </w:rPr>
        <w:t>Die Kunststoff</w:t>
      </w:r>
      <w:r w:rsidR="006C7A18">
        <w:rPr>
          <w:sz w:val="22"/>
        </w:rPr>
        <w:t>rahmen</w:t>
      </w:r>
      <w:r w:rsidR="005410D0">
        <w:rPr>
          <w:sz w:val="22"/>
        </w:rPr>
        <w:t>profile werden mit einem Recyclinganteil von bis zu 50 Prozent hergestellt. Das recycelte Material</w:t>
      </w:r>
      <w:r w:rsidR="005410D0" w:rsidRPr="004359E0">
        <w:rPr>
          <w:sz w:val="22"/>
        </w:rPr>
        <w:t xml:space="preserve"> besteht </w:t>
      </w:r>
      <w:r w:rsidR="005D608C">
        <w:rPr>
          <w:sz w:val="22"/>
        </w:rPr>
        <w:t xml:space="preserve">dabei </w:t>
      </w:r>
      <w:r w:rsidR="005410D0" w:rsidRPr="004359E0">
        <w:rPr>
          <w:sz w:val="22"/>
        </w:rPr>
        <w:t>entweder aus End-of-Life-PVC – also Altfenstermaterialien,</w:t>
      </w:r>
      <w:r w:rsidR="005410D0">
        <w:rPr>
          <w:sz w:val="22"/>
        </w:rPr>
        <w:t xml:space="preserve"> </w:t>
      </w:r>
      <w:r w:rsidR="005410D0" w:rsidRPr="004359E0">
        <w:rPr>
          <w:sz w:val="22"/>
        </w:rPr>
        <w:t>die bereits in Gebäuden verbaut waren und recycelt worden sind</w:t>
      </w:r>
      <w:r w:rsidR="001F6903">
        <w:rPr>
          <w:sz w:val="22"/>
        </w:rPr>
        <w:t xml:space="preserve"> –</w:t>
      </w:r>
      <w:r w:rsidR="005410D0" w:rsidRPr="004359E0">
        <w:rPr>
          <w:sz w:val="22"/>
        </w:rPr>
        <w:t xml:space="preserve"> oder</w:t>
      </w:r>
      <w:r w:rsidR="001F6903">
        <w:rPr>
          <w:sz w:val="22"/>
        </w:rPr>
        <w:t xml:space="preserve"> </w:t>
      </w:r>
      <w:r w:rsidR="005410D0" w:rsidRPr="004359E0">
        <w:rPr>
          <w:sz w:val="22"/>
        </w:rPr>
        <w:t>aus</w:t>
      </w:r>
      <w:r w:rsidR="005410D0">
        <w:rPr>
          <w:sz w:val="22"/>
        </w:rPr>
        <w:t xml:space="preserve"> </w:t>
      </w:r>
      <w:r w:rsidR="005410D0" w:rsidRPr="004359E0">
        <w:rPr>
          <w:sz w:val="22"/>
        </w:rPr>
        <w:t>Produktionsresten aus der Kunststoffprofil-/ sowie -fensterherstellung</w:t>
      </w:r>
      <w:r w:rsidR="005410D0">
        <w:rPr>
          <w:sz w:val="22"/>
        </w:rPr>
        <w:t xml:space="preserve">. </w:t>
      </w:r>
      <w:r>
        <w:rPr>
          <w:sz w:val="22"/>
        </w:rPr>
        <w:t xml:space="preserve">Schüco </w:t>
      </w:r>
      <w:r w:rsidR="005410D0">
        <w:rPr>
          <w:sz w:val="22"/>
        </w:rPr>
        <w:t>Focus</w:t>
      </w:r>
      <w:r w:rsidR="005410D0">
        <w:rPr>
          <w:b/>
          <w:sz w:val="22"/>
        </w:rPr>
        <w:t>Ing</w:t>
      </w:r>
      <w:r w:rsidR="005410D0">
        <w:rPr>
          <w:sz w:val="22"/>
        </w:rPr>
        <w:t xml:space="preserve"> ist zudem mit dem Vinyl</w:t>
      </w:r>
      <w:r w:rsidR="00001A89">
        <w:rPr>
          <w:sz w:val="22"/>
        </w:rPr>
        <w:t xml:space="preserve"> </w:t>
      </w:r>
      <w:r w:rsidR="005410D0">
        <w:rPr>
          <w:sz w:val="22"/>
        </w:rPr>
        <w:t xml:space="preserve">verified-Label ausgezeichnet, das </w:t>
      </w:r>
      <w:r w:rsidR="005D608C">
        <w:rPr>
          <w:sz w:val="22"/>
        </w:rPr>
        <w:t>es besonders</w:t>
      </w:r>
      <w:r w:rsidR="005410D0">
        <w:rPr>
          <w:sz w:val="22"/>
        </w:rPr>
        <w:t xml:space="preserve"> leicht macht, nachhaltige Kunststoffprodukte zu erkennen. Wer die CO</w:t>
      </w:r>
      <w:r w:rsidR="005410D0">
        <w:rPr>
          <w:sz w:val="22"/>
          <w:vertAlign w:val="subscript"/>
        </w:rPr>
        <w:t>2</w:t>
      </w:r>
      <w:r w:rsidR="005410D0">
        <w:rPr>
          <w:sz w:val="22"/>
        </w:rPr>
        <w:t xml:space="preserve">-Bilanz </w:t>
      </w:r>
      <w:r w:rsidR="006C7A18">
        <w:rPr>
          <w:sz w:val="22"/>
        </w:rPr>
        <w:t xml:space="preserve">seiner neuen Fenster </w:t>
      </w:r>
      <w:r w:rsidR="005410D0">
        <w:rPr>
          <w:sz w:val="22"/>
        </w:rPr>
        <w:t xml:space="preserve">noch weiter reduzieren möchte, hat zusätzlich die Wahl </w:t>
      </w:r>
      <w:r w:rsidR="006C7A18">
        <w:rPr>
          <w:sz w:val="22"/>
        </w:rPr>
        <w:t>Schüco Focus</w:t>
      </w:r>
      <w:r w:rsidR="006C7A18" w:rsidRPr="00BB44B7">
        <w:rPr>
          <w:b/>
          <w:bCs/>
          <w:sz w:val="22"/>
        </w:rPr>
        <w:t>Ing</w:t>
      </w:r>
      <w:r w:rsidR="006C7A18">
        <w:rPr>
          <w:sz w:val="22"/>
        </w:rPr>
        <w:t xml:space="preserve"> aus </w:t>
      </w:r>
      <w:r w:rsidR="005410D0">
        <w:rPr>
          <w:sz w:val="22"/>
        </w:rPr>
        <w:t>bio-attribuierte</w:t>
      </w:r>
      <w:r w:rsidR="006C7A18">
        <w:rPr>
          <w:sz w:val="22"/>
        </w:rPr>
        <w:t>n</w:t>
      </w:r>
      <w:r w:rsidR="005410D0">
        <w:rPr>
          <w:sz w:val="22"/>
        </w:rPr>
        <w:t xml:space="preserve"> </w:t>
      </w:r>
      <w:r w:rsidR="006C7A18">
        <w:rPr>
          <w:sz w:val="22"/>
        </w:rPr>
        <w:t>Kunststoff (</w:t>
      </w:r>
      <w:r w:rsidR="005410D0">
        <w:rPr>
          <w:sz w:val="22"/>
        </w:rPr>
        <w:t>PVC</w:t>
      </w:r>
      <w:r w:rsidR="006C7A18">
        <w:rPr>
          <w:sz w:val="22"/>
        </w:rPr>
        <w:t>)</w:t>
      </w:r>
      <w:r w:rsidR="005410D0">
        <w:rPr>
          <w:sz w:val="22"/>
        </w:rPr>
        <w:t xml:space="preserve"> aus nachwachsenden Rohstoffen zu bestellen. Bei bio-attribuiertem PVC wird Erdöl durch Tallöl ersetzt, welches als Nebenprodukt in der Papierherstellung anfällt. </w:t>
      </w:r>
      <w:r w:rsidR="00B27B70" w:rsidRPr="00B27B70">
        <w:rPr>
          <w:sz w:val="22"/>
        </w:rPr>
        <w:t>Es handelt sich hierbei</w:t>
      </w:r>
      <w:r w:rsidR="00B27B70">
        <w:rPr>
          <w:sz w:val="22"/>
        </w:rPr>
        <w:t xml:space="preserve"> </w:t>
      </w:r>
      <w:r w:rsidR="00B27B70" w:rsidRPr="00B27B70">
        <w:rPr>
          <w:sz w:val="22"/>
        </w:rPr>
        <w:t>um einen nachwachsenden, nicht fossilen Rohstoff aus Kiefern.</w:t>
      </w:r>
      <w:r w:rsidR="00B27B70">
        <w:rPr>
          <w:sz w:val="22"/>
        </w:rPr>
        <w:t xml:space="preserve"> </w:t>
      </w:r>
      <w:r w:rsidR="00B27B70" w:rsidRPr="00B27B70">
        <w:rPr>
          <w:sz w:val="22"/>
        </w:rPr>
        <w:t>Zu jeder Bestellung dieser Materialvariante</w:t>
      </w:r>
      <w:r w:rsidR="00B27B70">
        <w:rPr>
          <w:sz w:val="22"/>
        </w:rPr>
        <w:t xml:space="preserve"> </w:t>
      </w:r>
      <w:r w:rsidR="00B27B70" w:rsidRPr="00B27B70">
        <w:rPr>
          <w:sz w:val="22"/>
        </w:rPr>
        <w:t>wird ein Zertifikat über den Anteil an bio-attribuiertem PVC</w:t>
      </w:r>
      <w:r w:rsidR="00B27B70">
        <w:rPr>
          <w:sz w:val="22"/>
        </w:rPr>
        <w:t xml:space="preserve"> </w:t>
      </w:r>
      <w:r w:rsidR="00B27B70" w:rsidRPr="00B27B70">
        <w:rPr>
          <w:sz w:val="22"/>
        </w:rPr>
        <w:t>sowie die entsprechende CO</w:t>
      </w:r>
      <w:r w:rsidR="00B27B70" w:rsidRPr="00BB44B7">
        <w:rPr>
          <w:sz w:val="22"/>
          <w:vertAlign w:val="subscript"/>
        </w:rPr>
        <w:t>2</w:t>
      </w:r>
      <w:r w:rsidR="00B27B70" w:rsidRPr="00B27B70">
        <w:rPr>
          <w:sz w:val="22"/>
        </w:rPr>
        <w:t>-Ersparnis ausgestellt.</w:t>
      </w:r>
    </w:p>
    <w:p w14:paraId="5E60DBF9" w14:textId="77777777" w:rsidR="005410D0" w:rsidRDefault="005410D0" w:rsidP="00997EBB">
      <w:pPr>
        <w:spacing w:line="360" w:lineRule="auto"/>
        <w:rPr>
          <w:sz w:val="22"/>
        </w:rPr>
      </w:pPr>
    </w:p>
    <w:p w14:paraId="30379FC6" w14:textId="490409B0" w:rsidR="0003316C" w:rsidRPr="0003316C" w:rsidRDefault="0003316C" w:rsidP="0003316C">
      <w:pPr>
        <w:spacing w:line="360" w:lineRule="auto"/>
        <w:rPr>
          <w:sz w:val="22"/>
        </w:rPr>
      </w:pPr>
    </w:p>
    <w:p w14:paraId="40115BA2" w14:textId="77777777" w:rsidR="00CA53E6" w:rsidRPr="005168F0" w:rsidRDefault="00CA53E6" w:rsidP="00CA53E6">
      <w:pPr>
        <w:spacing w:line="312" w:lineRule="auto"/>
        <w:rPr>
          <w:sz w:val="22"/>
        </w:rPr>
      </w:pPr>
      <w:r>
        <w:rPr>
          <w:sz w:val="22"/>
        </w:rPr>
        <w:t>www.schueco-homes.com</w:t>
      </w:r>
    </w:p>
    <w:p w14:paraId="2E87C322" w14:textId="77777777" w:rsidR="00B20A3A" w:rsidRPr="00B20A3A" w:rsidRDefault="00B20A3A" w:rsidP="00344053">
      <w:pPr>
        <w:spacing w:line="312" w:lineRule="auto"/>
        <w:rPr>
          <w:sz w:val="22"/>
        </w:rPr>
      </w:pPr>
    </w:p>
    <w:p w14:paraId="4C358D60" w14:textId="77777777" w:rsidR="00C14DC7" w:rsidRDefault="00C14DC7" w:rsidP="00C14DC7">
      <w:pPr>
        <w:spacing w:line="312" w:lineRule="auto"/>
        <w:rPr>
          <w:sz w:val="22"/>
        </w:rPr>
      </w:pPr>
    </w:p>
    <w:p w14:paraId="6C5AD2E0" w14:textId="77777777" w:rsidR="00D85019" w:rsidRDefault="00D85019" w:rsidP="00C14DC7">
      <w:pPr>
        <w:spacing w:line="312" w:lineRule="auto"/>
        <w:rPr>
          <w:sz w:val="22"/>
        </w:rPr>
      </w:pPr>
    </w:p>
    <w:p w14:paraId="7CE1984C" w14:textId="77777777" w:rsidR="009D548B" w:rsidRDefault="009D548B" w:rsidP="00C14DC7">
      <w:pPr>
        <w:spacing w:line="312" w:lineRule="auto"/>
        <w:rPr>
          <w:sz w:val="22"/>
        </w:rPr>
      </w:pPr>
    </w:p>
    <w:p w14:paraId="2FC4D2EE" w14:textId="77777777" w:rsidR="00D85019" w:rsidRPr="005168F0" w:rsidRDefault="00D85019" w:rsidP="00C14DC7">
      <w:pPr>
        <w:spacing w:line="312" w:lineRule="auto"/>
        <w:rPr>
          <w:sz w:val="22"/>
        </w:rPr>
      </w:pPr>
    </w:p>
    <w:p w14:paraId="79985E2E" w14:textId="77777777" w:rsidR="009073A9" w:rsidRPr="006B74EE" w:rsidRDefault="009073A9" w:rsidP="009073A9">
      <w:pPr>
        <w:spacing w:line="312" w:lineRule="auto"/>
        <w:rPr>
          <w:rFonts w:cs="Arial"/>
          <w:b/>
          <w:bCs/>
          <w:szCs w:val="18"/>
        </w:rPr>
      </w:pPr>
      <w:bookmarkStart w:id="0" w:name="_Hlk77926191"/>
      <w:r w:rsidRPr="006B74EE">
        <w:rPr>
          <w:rFonts w:cs="Arial"/>
          <w:b/>
          <w:bCs/>
          <w:szCs w:val="18"/>
        </w:rPr>
        <w:t>Schüco – Systemlösungen für Fenster, Türen und Fassaden</w:t>
      </w:r>
    </w:p>
    <w:p w14:paraId="6561F7CE" w14:textId="77777777" w:rsidR="009073A9" w:rsidRDefault="009073A9" w:rsidP="009073A9">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w:t>
      </w:r>
      <w:r>
        <w:rPr>
          <w:rFonts w:cs="Arial"/>
          <w:szCs w:val="18"/>
        </w:rPr>
        <w:lastRenderedPageBreak/>
        <w:t xml:space="preserve">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p w14:paraId="7A6C85A8" w14:textId="77777777" w:rsidR="009073A9" w:rsidRPr="006B74EE" w:rsidRDefault="009073A9" w:rsidP="009073A9">
      <w:pPr>
        <w:spacing w:line="312" w:lineRule="auto"/>
        <w:jc w:val="both"/>
        <w:rPr>
          <w:rFonts w:cs="Arial"/>
          <w:szCs w:val="18"/>
        </w:rPr>
      </w:pPr>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3050667C" w14:textId="77777777" w:rsidR="009073A9" w:rsidRPr="001E6A4A" w:rsidRDefault="009073A9" w:rsidP="009073A9">
      <w:pPr>
        <w:pStyle w:val="Kopfzeile"/>
        <w:tabs>
          <w:tab w:val="clear" w:pos="4513"/>
        </w:tabs>
        <w:spacing w:line="312" w:lineRule="auto"/>
        <w:rPr>
          <w:rFonts w:cs="Arial"/>
          <w:szCs w:val="18"/>
        </w:rPr>
      </w:pPr>
    </w:p>
    <w:bookmarkEnd w:id="0"/>
    <w:p w14:paraId="1922859A" w14:textId="77777777" w:rsidR="00C14DC7" w:rsidRPr="00E26CC7" w:rsidRDefault="00C14DC7" w:rsidP="00C14DC7">
      <w:pPr>
        <w:pStyle w:val="Kopfzeile"/>
        <w:tabs>
          <w:tab w:val="left" w:pos="708"/>
        </w:tabs>
        <w:spacing w:line="312" w:lineRule="auto"/>
        <w:rPr>
          <w:rFonts w:cs="Arial"/>
          <w:szCs w:val="18"/>
          <w:lang w:val="en-GB"/>
        </w:rPr>
      </w:pPr>
    </w:p>
    <w:p w14:paraId="5C6C26CE" w14:textId="77777777" w:rsidR="00C14DC7" w:rsidRPr="00E26CC7" w:rsidRDefault="00C14DC7" w:rsidP="00C14DC7">
      <w:pPr>
        <w:pStyle w:val="Kopfzeile"/>
        <w:tabs>
          <w:tab w:val="left" w:pos="708"/>
        </w:tabs>
        <w:spacing w:line="312" w:lineRule="auto"/>
        <w:rPr>
          <w:rFonts w:cs="Arial"/>
          <w:szCs w:val="18"/>
          <w:lang w:val="en-GB"/>
        </w:rPr>
      </w:pPr>
    </w:p>
    <w:p w14:paraId="3C19A014" w14:textId="77777777" w:rsidR="00C14DC7" w:rsidRPr="00E26CC7" w:rsidRDefault="00C14DC7" w:rsidP="00C14DC7">
      <w:pPr>
        <w:spacing w:line="312" w:lineRule="auto"/>
        <w:rPr>
          <w:sz w:val="22"/>
          <w:lang w:val="en-GB"/>
        </w:rPr>
      </w:pPr>
    </w:p>
    <w:p w14:paraId="419E3CA4" w14:textId="729FBDAA" w:rsidR="00C14DC7" w:rsidRPr="00610835" w:rsidRDefault="00C14DC7" w:rsidP="00C14DC7">
      <w:pPr>
        <w:spacing w:line="312" w:lineRule="auto"/>
        <w:rPr>
          <w:sz w:val="22"/>
        </w:rPr>
      </w:pPr>
      <w:r w:rsidRPr="00610835">
        <w:rPr>
          <w:sz w:val="22"/>
        </w:rPr>
        <w:t xml:space="preserve">Die Bildfeindaten stehen im Schüco Newsroom unter </w:t>
      </w:r>
      <w:hyperlink r:id="rId10" w:history="1">
        <w:r w:rsidR="00BB44B7" w:rsidRPr="00C10FB8">
          <w:rPr>
            <w:rStyle w:val="Hyperlink"/>
            <w:sz w:val="22"/>
          </w:rPr>
          <w:t>www.schueco.de/presse</w:t>
        </w:r>
      </w:hyperlink>
      <w:r w:rsidR="00BB44B7">
        <w:rPr>
          <w:sz w:val="22"/>
        </w:rPr>
        <w:t xml:space="preserve"> </w:t>
      </w:r>
      <w:r w:rsidRPr="00610835">
        <w:rPr>
          <w:sz w:val="22"/>
        </w:rPr>
        <w:t>zum Download bereit.</w:t>
      </w:r>
    </w:p>
    <w:p w14:paraId="6E8939B7" w14:textId="77777777" w:rsidR="00C14DC7" w:rsidRPr="00610835" w:rsidRDefault="00C14DC7" w:rsidP="00C14DC7">
      <w:pPr>
        <w:spacing w:line="312" w:lineRule="auto"/>
        <w:rPr>
          <w:sz w:val="22"/>
        </w:rPr>
      </w:pPr>
    </w:p>
    <w:p w14:paraId="15E5489A" w14:textId="77777777" w:rsidR="00C14DC7" w:rsidRDefault="00C14DC7" w:rsidP="00C14DC7">
      <w:pPr>
        <w:spacing w:line="312" w:lineRule="auto"/>
        <w:rPr>
          <w:sz w:val="22"/>
          <w:lang w:val="en-GB"/>
        </w:rPr>
      </w:pPr>
    </w:p>
    <w:p w14:paraId="181EF33F" w14:textId="77777777" w:rsidR="00C14DC7" w:rsidRDefault="00C14DC7" w:rsidP="00C14DC7">
      <w:pPr>
        <w:spacing w:line="312" w:lineRule="auto"/>
        <w:rPr>
          <w:sz w:val="22"/>
          <w:lang w:val="en-GB"/>
        </w:rPr>
      </w:pPr>
    </w:p>
    <w:p w14:paraId="0C4CC53B" w14:textId="77777777" w:rsidR="00A266D5" w:rsidRPr="00265ACE" w:rsidRDefault="00A266D5" w:rsidP="00A266D5">
      <w:pPr>
        <w:spacing w:line="312" w:lineRule="auto"/>
        <w:rPr>
          <w:b/>
          <w:sz w:val="22"/>
        </w:rPr>
      </w:pPr>
      <w:r>
        <w:rPr>
          <w:b/>
          <w:sz w:val="22"/>
        </w:rPr>
        <w:t>Nutzungsrecht</w:t>
      </w:r>
      <w:r w:rsidRPr="00265ACE">
        <w:rPr>
          <w:b/>
          <w:sz w:val="22"/>
        </w:rPr>
        <w:t>: Schüco International KG</w:t>
      </w:r>
    </w:p>
    <w:p w14:paraId="6DF7FF54" w14:textId="77777777" w:rsidR="00BB44B7" w:rsidRDefault="00BB44B7" w:rsidP="00BB44B7">
      <w:pPr>
        <w:spacing w:line="312" w:lineRule="auto"/>
        <w:rPr>
          <w:sz w:val="22"/>
        </w:rPr>
      </w:pPr>
      <w:r>
        <w:rPr>
          <w:noProof/>
        </w:rPr>
        <w:drawing>
          <wp:inline distT="0" distB="0" distL="0" distR="0" wp14:anchorId="468729BF" wp14:editId="229D7DBD">
            <wp:extent cx="2044194" cy="1440000"/>
            <wp:effectExtent l="0" t="0" r="0" b="8255"/>
            <wp:docPr id="17278093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44194" cy="1440000"/>
                    </a:xfrm>
                    <a:prstGeom prst="rect">
                      <a:avLst/>
                    </a:prstGeom>
                    <a:noFill/>
                    <a:ln>
                      <a:noFill/>
                    </a:ln>
                  </pic:spPr>
                </pic:pic>
              </a:graphicData>
            </a:graphic>
          </wp:inline>
        </w:drawing>
      </w:r>
    </w:p>
    <w:p w14:paraId="5E0B385E" w14:textId="218B7ED0" w:rsidR="00BB44B7" w:rsidRDefault="00BB44B7" w:rsidP="00BB44B7">
      <w:pPr>
        <w:spacing w:line="312" w:lineRule="auto"/>
        <w:rPr>
          <w:sz w:val="22"/>
        </w:rPr>
      </w:pPr>
      <w:r>
        <w:rPr>
          <w:sz w:val="22"/>
        </w:rPr>
        <w:t>Das Schüco Kunststoffsystem Schüco Focu</w:t>
      </w:r>
      <w:r>
        <w:rPr>
          <w:b/>
          <w:sz w:val="22"/>
        </w:rPr>
        <w:t>Ing</w:t>
      </w:r>
      <w:r>
        <w:rPr>
          <w:sz w:val="22"/>
        </w:rPr>
        <w:t xml:space="preserve"> überzeugt mit moderne</w:t>
      </w:r>
      <w:r w:rsidR="009073A9">
        <w:rPr>
          <w:sz w:val="22"/>
        </w:rPr>
        <w:t>r</w:t>
      </w:r>
      <w:r>
        <w:rPr>
          <w:sz w:val="22"/>
        </w:rPr>
        <w:t xml:space="preserve"> Optik, </w:t>
      </w:r>
      <w:r w:rsidR="009073A9">
        <w:rPr>
          <w:sz w:val="22"/>
        </w:rPr>
        <w:t xml:space="preserve">einem </w:t>
      </w:r>
      <w:r>
        <w:rPr>
          <w:sz w:val="22"/>
        </w:rPr>
        <w:t>hohe</w:t>
      </w:r>
      <w:r w:rsidR="009073A9">
        <w:rPr>
          <w:sz w:val="22"/>
        </w:rPr>
        <w:t>n</w:t>
      </w:r>
      <w:r>
        <w:rPr>
          <w:sz w:val="22"/>
        </w:rPr>
        <w:t xml:space="preserve"> Rezyklat-Anteil und </w:t>
      </w:r>
      <w:r w:rsidR="009073A9">
        <w:rPr>
          <w:sz w:val="22"/>
        </w:rPr>
        <w:t>sehr guten</w:t>
      </w:r>
      <w:r>
        <w:rPr>
          <w:sz w:val="22"/>
        </w:rPr>
        <w:t xml:space="preserve"> Wärmedämmwerten.</w:t>
      </w:r>
    </w:p>
    <w:p w14:paraId="6F7E5BEA" w14:textId="77777777" w:rsidR="00BB44B7" w:rsidRDefault="00BB44B7" w:rsidP="00BB44B7">
      <w:pPr>
        <w:spacing w:line="312" w:lineRule="auto"/>
        <w:rPr>
          <w:sz w:val="22"/>
        </w:rPr>
      </w:pPr>
    </w:p>
    <w:p w14:paraId="0C3A40E5" w14:textId="77777777" w:rsidR="00A266D5" w:rsidRPr="00265ACE" w:rsidRDefault="00A266D5" w:rsidP="00A266D5">
      <w:pPr>
        <w:spacing w:line="312" w:lineRule="auto"/>
        <w:rPr>
          <w:b/>
          <w:sz w:val="22"/>
        </w:rPr>
      </w:pPr>
      <w:r>
        <w:rPr>
          <w:b/>
          <w:sz w:val="22"/>
        </w:rPr>
        <w:t>Nutzungsrecht</w:t>
      </w:r>
      <w:r w:rsidRPr="00265ACE">
        <w:rPr>
          <w:b/>
          <w:sz w:val="22"/>
        </w:rPr>
        <w:t>: Schüco International KG</w:t>
      </w:r>
    </w:p>
    <w:p w14:paraId="5D99242E" w14:textId="77777777" w:rsidR="00BB44B7" w:rsidRDefault="00BB44B7" w:rsidP="00BB44B7">
      <w:pPr>
        <w:spacing w:line="312" w:lineRule="auto"/>
        <w:rPr>
          <w:sz w:val="22"/>
        </w:rPr>
      </w:pPr>
      <w:r>
        <w:rPr>
          <w:noProof/>
        </w:rPr>
        <w:drawing>
          <wp:inline distT="0" distB="0" distL="0" distR="0" wp14:anchorId="5FFC9A33" wp14:editId="0A84C59B">
            <wp:extent cx="1440000" cy="1440000"/>
            <wp:effectExtent l="0" t="0" r="8255" b="8255"/>
            <wp:docPr id="17634164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570DE26F" w14:textId="17B825C5" w:rsidR="00BB44B7" w:rsidRPr="00CD506E" w:rsidRDefault="00BB44B7" w:rsidP="00BB44B7">
      <w:pPr>
        <w:spacing w:line="312" w:lineRule="auto"/>
        <w:rPr>
          <w:sz w:val="22"/>
        </w:rPr>
      </w:pPr>
      <w:r>
        <w:rPr>
          <w:sz w:val="22"/>
        </w:rPr>
        <w:t>Harmonische Optik: Schüco Focus</w:t>
      </w:r>
      <w:r w:rsidRPr="00A9734C">
        <w:rPr>
          <w:b/>
          <w:bCs/>
          <w:sz w:val="22"/>
        </w:rPr>
        <w:t>Ing</w:t>
      </w:r>
      <w:r>
        <w:rPr>
          <w:sz w:val="22"/>
        </w:rPr>
        <w:t xml:space="preserve"> mit einer dunklen Oberfläche und grauen Kunststoffrahmenprofilen.</w:t>
      </w:r>
    </w:p>
    <w:p w14:paraId="4AB4A17A" w14:textId="77777777" w:rsidR="00BB44B7" w:rsidRDefault="00BB44B7" w:rsidP="00BB44B7">
      <w:pPr>
        <w:spacing w:line="312" w:lineRule="auto"/>
        <w:rPr>
          <w:sz w:val="22"/>
        </w:rPr>
      </w:pPr>
    </w:p>
    <w:p w14:paraId="1DA82F36" w14:textId="77777777" w:rsidR="00A266D5" w:rsidRDefault="00A266D5" w:rsidP="00BB44B7">
      <w:pPr>
        <w:spacing w:line="312" w:lineRule="auto"/>
        <w:rPr>
          <w:sz w:val="22"/>
        </w:rPr>
      </w:pPr>
    </w:p>
    <w:p w14:paraId="10CCFEDD" w14:textId="77777777" w:rsidR="00A266D5" w:rsidRDefault="00A266D5" w:rsidP="00BB44B7">
      <w:pPr>
        <w:spacing w:line="312" w:lineRule="auto"/>
        <w:rPr>
          <w:sz w:val="22"/>
        </w:rPr>
      </w:pPr>
    </w:p>
    <w:p w14:paraId="516B4FBA" w14:textId="77777777" w:rsidR="00A266D5" w:rsidRDefault="00A266D5" w:rsidP="00BB44B7">
      <w:pPr>
        <w:spacing w:line="312" w:lineRule="auto"/>
        <w:rPr>
          <w:sz w:val="22"/>
        </w:rPr>
      </w:pPr>
    </w:p>
    <w:p w14:paraId="1EAC4A64" w14:textId="77777777" w:rsidR="00A266D5" w:rsidRDefault="00A266D5" w:rsidP="00BB44B7">
      <w:pPr>
        <w:spacing w:line="312" w:lineRule="auto"/>
        <w:rPr>
          <w:sz w:val="22"/>
        </w:rPr>
      </w:pPr>
    </w:p>
    <w:p w14:paraId="13D57E17" w14:textId="77777777" w:rsidR="00A266D5" w:rsidRPr="00265ACE" w:rsidRDefault="00A266D5" w:rsidP="00A266D5">
      <w:pPr>
        <w:spacing w:line="312" w:lineRule="auto"/>
        <w:rPr>
          <w:b/>
          <w:sz w:val="22"/>
        </w:rPr>
      </w:pPr>
      <w:r>
        <w:rPr>
          <w:b/>
          <w:sz w:val="22"/>
        </w:rPr>
        <w:lastRenderedPageBreak/>
        <w:t>Nutzungsrecht</w:t>
      </w:r>
      <w:r w:rsidRPr="00265ACE">
        <w:rPr>
          <w:b/>
          <w:sz w:val="22"/>
        </w:rPr>
        <w:t>: Schüco International KG</w:t>
      </w:r>
    </w:p>
    <w:p w14:paraId="0EA3A768" w14:textId="77777777" w:rsidR="00BB44B7" w:rsidRDefault="00BB44B7" w:rsidP="00BB44B7">
      <w:pPr>
        <w:spacing w:line="312" w:lineRule="auto"/>
        <w:rPr>
          <w:sz w:val="22"/>
        </w:rPr>
      </w:pPr>
      <w:r>
        <w:rPr>
          <w:noProof/>
        </w:rPr>
        <w:drawing>
          <wp:inline distT="0" distB="0" distL="0" distR="0" wp14:anchorId="4019175C" wp14:editId="1DA1FF50">
            <wp:extent cx="1579418" cy="1579418"/>
            <wp:effectExtent l="0" t="0" r="1905" b="1905"/>
            <wp:docPr id="49474088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3759EB57" w14:textId="1112741B" w:rsidR="00BB44B7" w:rsidRPr="00CD506E" w:rsidRDefault="00BB44B7" w:rsidP="00BB44B7">
      <w:pPr>
        <w:spacing w:line="312" w:lineRule="auto"/>
        <w:rPr>
          <w:sz w:val="22"/>
        </w:rPr>
      </w:pPr>
      <w:r>
        <w:rPr>
          <w:sz w:val="22"/>
        </w:rPr>
        <w:t xml:space="preserve">Nachhaltiges Material: </w:t>
      </w:r>
      <w:r w:rsidRPr="00B27B70">
        <w:rPr>
          <w:sz w:val="22"/>
        </w:rPr>
        <w:t>Schüco Focus</w:t>
      </w:r>
      <w:r w:rsidRPr="007B5224">
        <w:rPr>
          <w:b/>
          <w:bCs/>
          <w:sz w:val="22"/>
        </w:rPr>
        <w:t>Ing</w:t>
      </w:r>
      <w:r w:rsidRPr="00B27B70">
        <w:rPr>
          <w:sz w:val="22"/>
        </w:rPr>
        <w:t xml:space="preserve"> wird aus einer nachhaltigen, ressourcenoptimierten</w:t>
      </w:r>
      <w:r>
        <w:rPr>
          <w:sz w:val="22"/>
        </w:rPr>
        <w:t xml:space="preserve"> </w:t>
      </w:r>
      <w:r w:rsidRPr="00B27B70">
        <w:rPr>
          <w:sz w:val="22"/>
        </w:rPr>
        <w:t xml:space="preserve">Kunststoff-Rezeptur mit Recyclinganteil </w:t>
      </w:r>
      <w:r>
        <w:rPr>
          <w:sz w:val="22"/>
        </w:rPr>
        <w:t xml:space="preserve">im Inneren </w:t>
      </w:r>
      <w:r w:rsidRPr="00B27B70">
        <w:rPr>
          <w:sz w:val="22"/>
        </w:rPr>
        <w:t xml:space="preserve">von bis zu 50 </w:t>
      </w:r>
      <w:r>
        <w:rPr>
          <w:sz w:val="22"/>
        </w:rPr>
        <w:t>Prozent</w:t>
      </w:r>
      <w:r w:rsidRPr="00B27B70">
        <w:rPr>
          <w:sz w:val="22"/>
        </w:rPr>
        <w:t xml:space="preserve"> hergestellt</w:t>
      </w:r>
      <w:r>
        <w:rPr>
          <w:sz w:val="22"/>
        </w:rPr>
        <w:t xml:space="preserve"> und ist optional aus bio-attribuiertem PVC erhältlich.</w:t>
      </w:r>
    </w:p>
    <w:p w14:paraId="0FA6490B" w14:textId="77777777" w:rsidR="00BB44B7" w:rsidRDefault="00BB44B7" w:rsidP="00BB44B7">
      <w:pPr>
        <w:spacing w:line="312" w:lineRule="auto"/>
        <w:rPr>
          <w:sz w:val="22"/>
        </w:rPr>
      </w:pPr>
    </w:p>
    <w:p w14:paraId="01B646BC" w14:textId="77777777" w:rsidR="00A266D5" w:rsidRPr="00265ACE" w:rsidRDefault="00A266D5" w:rsidP="00A266D5">
      <w:pPr>
        <w:spacing w:line="312" w:lineRule="auto"/>
        <w:rPr>
          <w:b/>
          <w:sz w:val="22"/>
        </w:rPr>
      </w:pPr>
      <w:r>
        <w:rPr>
          <w:b/>
          <w:sz w:val="22"/>
        </w:rPr>
        <w:t>Nutzungsrecht</w:t>
      </w:r>
      <w:r w:rsidRPr="00265ACE">
        <w:rPr>
          <w:b/>
          <w:sz w:val="22"/>
        </w:rPr>
        <w:t>: Schüco International KG</w:t>
      </w:r>
    </w:p>
    <w:p w14:paraId="794CD5B4" w14:textId="77777777" w:rsidR="00BB44B7" w:rsidRDefault="00BB44B7" w:rsidP="00BB44B7">
      <w:pPr>
        <w:spacing w:line="312" w:lineRule="auto"/>
        <w:rPr>
          <w:sz w:val="22"/>
        </w:rPr>
      </w:pPr>
      <w:r>
        <w:rPr>
          <w:noProof/>
          <w:sz w:val="22"/>
        </w:rPr>
        <w:drawing>
          <wp:inline distT="0" distB="0" distL="0" distR="0" wp14:anchorId="6ACC6033" wp14:editId="3D9370F3">
            <wp:extent cx="1566472" cy="1566472"/>
            <wp:effectExtent l="0" t="0" r="0" b="0"/>
            <wp:docPr id="161414618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77252" cy="1577252"/>
                    </a:xfrm>
                    <a:prstGeom prst="rect">
                      <a:avLst/>
                    </a:prstGeom>
                    <a:noFill/>
                    <a:ln>
                      <a:noFill/>
                    </a:ln>
                  </pic:spPr>
                </pic:pic>
              </a:graphicData>
            </a:graphic>
          </wp:inline>
        </w:drawing>
      </w:r>
      <w:r>
        <w:rPr>
          <w:noProof/>
          <w:sz w:val="22"/>
        </w:rPr>
        <w:drawing>
          <wp:inline distT="0" distB="0" distL="0" distR="0" wp14:anchorId="5C60EDD2" wp14:editId="0D907F70">
            <wp:extent cx="2312496" cy="1415821"/>
            <wp:effectExtent l="0" t="0" r="0" b="0"/>
            <wp:docPr id="2037399834"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23985" cy="1422855"/>
                    </a:xfrm>
                    <a:prstGeom prst="rect">
                      <a:avLst/>
                    </a:prstGeom>
                    <a:noFill/>
                    <a:ln>
                      <a:noFill/>
                    </a:ln>
                  </pic:spPr>
                </pic:pic>
              </a:graphicData>
            </a:graphic>
          </wp:inline>
        </w:drawing>
      </w:r>
    </w:p>
    <w:p w14:paraId="5F666DB5" w14:textId="614AB2AE" w:rsidR="00BB44B7" w:rsidRPr="00FE0CCC" w:rsidRDefault="00D80611" w:rsidP="00D80611">
      <w:pPr>
        <w:spacing w:line="312" w:lineRule="auto"/>
        <w:rPr>
          <w:sz w:val="22"/>
        </w:rPr>
      </w:pPr>
      <w:r w:rsidRPr="00D80611">
        <w:rPr>
          <w:sz w:val="22"/>
        </w:rPr>
        <w:t>Auf der Website „Schüco Homes“ ist das System Schüco FocusIng in einer digitalen 360° Tour erlebbar.</w:t>
      </w:r>
    </w:p>
    <w:sectPr w:rsidR="00BB44B7" w:rsidRPr="00FE0CCC"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D0CDAC" w14:textId="77777777" w:rsidR="00D17F7B" w:rsidRDefault="00D17F7B" w:rsidP="00F958EA">
      <w:pPr>
        <w:spacing w:line="240" w:lineRule="auto"/>
      </w:pPr>
      <w:r>
        <w:separator/>
      </w:r>
    </w:p>
  </w:endnote>
  <w:endnote w:type="continuationSeparator" w:id="0">
    <w:p w14:paraId="6A31C49A" w14:textId="77777777" w:rsidR="00D17F7B" w:rsidRDefault="00D17F7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4F636F" w14:textId="77777777" w:rsidR="00D17F7B" w:rsidRDefault="00D17F7B" w:rsidP="00F958EA">
      <w:pPr>
        <w:spacing w:line="240" w:lineRule="auto"/>
      </w:pPr>
      <w:r>
        <w:separator/>
      </w:r>
    </w:p>
  </w:footnote>
  <w:footnote w:type="continuationSeparator" w:id="0">
    <w:p w14:paraId="4C4BB983" w14:textId="77777777" w:rsidR="00D17F7B" w:rsidRDefault="00D17F7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1A89"/>
    <w:rsid w:val="00004CE7"/>
    <w:rsid w:val="000054A7"/>
    <w:rsid w:val="00010651"/>
    <w:rsid w:val="000243D1"/>
    <w:rsid w:val="00024ACE"/>
    <w:rsid w:val="000301D8"/>
    <w:rsid w:val="0003316C"/>
    <w:rsid w:val="00040810"/>
    <w:rsid w:val="00042BCE"/>
    <w:rsid w:val="00051401"/>
    <w:rsid w:val="00055CD5"/>
    <w:rsid w:val="000624E1"/>
    <w:rsid w:val="00073518"/>
    <w:rsid w:val="00083752"/>
    <w:rsid w:val="000843C5"/>
    <w:rsid w:val="000A5E24"/>
    <w:rsid w:val="000C299E"/>
    <w:rsid w:val="000C4C68"/>
    <w:rsid w:val="001051B8"/>
    <w:rsid w:val="00113D9B"/>
    <w:rsid w:val="001144C6"/>
    <w:rsid w:val="0011455F"/>
    <w:rsid w:val="00115275"/>
    <w:rsid w:val="001160F1"/>
    <w:rsid w:val="00131804"/>
    <w:rsid w:val="00137E09"/>
    <w:rsid w:val="001558A5"/>
    <w:rsid w:val="00175C50"/>
    <w:rsid w:val="0018293F"/>
    <w:rsid w:val="00183DB4"/>
    <w:rsid w:val="00191315"/>
    <w:rsid w:val="00193541"/>
    <w:rsid w:val="001A28F4"/>
    <w:rsid w:val="001A3597"/>
    <w:rsid w:val="001A59C9"/>
    <w:rsid w:val="001A6CC0"/>
    <w:rsid w:val="001C4E5A"/>
    <w:rsid w:val="001C5624"/>
    <w:rsid w:val="001C6FAC"/>
    <w:rsid w:val="001C71CC"/>
    <w:rsid w:val="001D025E"/>
    <w:rsid w:val="001D6358"/>
    <w:rsid w:val="001E414F"/>
    <w:rsid w:val="001F11C3"/>
    <w:rsid w:val="001F1716"/>
    <w:rsid w:val="001F624C"/>
    <w:rsid w:val="001F6903"/>
    <w:rsid w:val="001F7A93"/>
    <w:rsid w:val="002018DC"/>
    <w:rsid w:val="00211812"/>
    <w:rsid w:val="0021268C"/>
    <w:rsid w:val="002176B8"/>
    <w:rsid w:val="00221120"/>
    <w:rsid w:val="00227E10"/>
    <w:rsid w:val="00233E54"/>
    <w:rsid w:val="00236391"/>
    <w:rsid w:val="00243027"/>
    <w:rsid w:val="0024327E"/>
    <w:rsid w:val="00243B5B"/>
    <w:rsid w:val="00252D6E"/>
    <w:rsid w:val="00254BAE"/>
    <w:rsid w:val="00265ACE"/>
    <w:rsid w:val="00265F99"/>
    <w:rsid w:val="002762A8"/>
    <w:rsid w:val="00284CF1"/>
    <w:rsid w:val="002854C3"/>
    <w:rsid w:val="002911E7"/>
    <w:rsid w:val="002B211F"/>
    <w:rsid w:val="002B7D28"/>
    <w:rsid w:val="002E3613"/>
    <w:rsid w:val="002E65C2"/>
    <w:rsid w:val="002F3983"/>
    <w:rsid w:val="00310FB0"/>
    <w:rsid w:val="00314D2A"/>
    <w:rsid w:val="003312EB"/>
    <w:rsid w:val="00332231"/>
    <w:rsid w:val="00337E7E"/>
    <w:rsid w:val="00344053"/>
    <w:rsid w:val="003442BA"/>
    <w:rsid w:val="003471F7"/>
    <w:rsid w:val="003659BB"/>
    <w:rsid w:val="00366A18"/>
    <w:rsid w:val="00367473"/>
    <w:rsid w:val="0037157E"/>
    <w:rsid w:val="0037310F"/>
    <w:rsid w:val="003744D2"/>
    <w:rsid w:val="00376577"/>
    <w:rsid w:val="00382730"/>
    <w:rsid w:val="00384B30"/>
    <w:rsid w:val="003855FF"/>
    <w:rsid w:val="003A46F2"/>
    <w:rsid w:val="003C0B27"/>
    <w:rsid w:val="003C1C27"/>
    <w:rsid w:val="003C3118"/>
    <w:rsid w:val="003F280C"/>
    <w:rsid w:val="003F56F4"/>
    <w:rsid w:val="00400E95"/>
    <w:rsid w:val="0040727A"/>
    <w:rsid w:val="00410EA6"/>
    <w:rsid w:val="004112F0"/>
    <w:rsid w:val="00413635"/>
    <w:rsid w:val="00417BFB"/>
    <w:rsid w:val="00421006"/>
    <w:rsid w:val="00431009"/>
    <w:rsid w:val="004328FF"/>
    <w:rsid w:val="00433486"/>
    <w:rsid w:val="00441182"/>
    <w:rsid w:val="0044458D"/>
    <w:rsid w:val="00444D4D"/>
    <w:rsid w:val="00445B24"/>
    <w:rsid w:val="0045047F"/>
    <w:rsid w:val="00461334"/>
    <w:rsid w:val="004765FD"/>
    <w:rsid w:val="004975ED"/>
    <w:rsid w:val="004A4939"/>
    <w:rsid w:val="004A5654"/>
    <w:rsid w:val="004B3B23"/>
    <w:rsid w:val="004C0725"/>
    <w:rsid w:val="004D5FF8"/>
    <w:rsid w:val="004D7A4A"/>
    <w:rsid w:val="004E0882"/>
    <w:rsid w:val="004E33D8"/>
    <w:rsid w:val="004E59E0"/>
    <w:rsid w:val="004F1C77"/>
    <w:rsid w:val="004F2161"/>
    <w:rsid w:val="004F241B"/>
    <w:rsid w:val="004F35BF"/>
    <w:rsid w:val="004F540D"/>
    <w:rsid w:val="004F5BEE"/>
    <w:rsid w:val="00503023"/>
    <w:rsid w:val="00514E18"/>
    <w:rsid w:val="005168F0"/>
    <w:rsid w:val="00524774"/>
    <w:rsid w:val="005303A4"/>
    <w:rsid w:val="0054107C"/>
    <w:rsid w:val="005410D0"/>
    <w:rsid w:val="00547775"/>
    <w:rsid w:val="005814C3"/>
    <w:rsid w:val="0058361A"/>
    <w:rsid w:val="00590284"/>
    <w:rsid w:val="00593611"/>
    <w:rsid w:val="005A0735"/>
    <w:rsid w:val="005A24FE"/>
    <w:rsid w:val="005A37EF"/>
    <w:rsid w:val="005B0A6F"/>
    <w:rsid w:val="005B3834"/>
    <w:rsid w:val="005B403D"/>
    <w:rsid w:val="005C1461"/>
    <w:rsid w:val="005D3F43"/>
    <w:rsid w:val="005D5BE2"/>
    <w:rsid w:val="005D608C"/>
    <w:rsid w:val="005E3DB4"/>
    <w:rsid w:val="005E5091"/>
    <w:rsid w:val="005F0DEC"/>
    <w:rsid w:val="005F20B2"/>
    <w:rsid w:val="005F513B"/>
    <w:rsid w:val="005F566D"/>
    <w:rsid w:val="005F7408"/>
    <w:rsid w:val="00602701"/>
    <w:rsid w:val="00606851"/>
    <w:rsid w:val="0061040B"/>
    <w:rsid w:val="00610835"/>
    <w:rsid w:val="00611537"/>
    <w:rsid w:val="00611BEB"/>
    <w:rsid w:val="006245DD"/>
    <w:rsid w:val="0063779F"/>
    <w:rsid w:val="006457DB"/>
    <w:rsid w:val="0065091F"/>
    <w:rsid w:val="006548D7"/>
    <w:rsid w:val="006578B1"/>
    <w:rsid w:val="00665DCE"/>
    <w:rsid w:val="006712DC"/>
    <w:rsid w:val="00674031"/>
    <w:rsid w:val="00686A9C"/>
    <w:rsid w:val="00687074"/>
    <w:rsid w:val="00692CA2"/>
    <w:rsid w:val="006958A9"/>
    <w:rsid w:val="006B1F00"/>
    <w:rsid w:val="006B380A"/>
    <w:rsid w:val="006C1821"/>
    <w:rsid w:val="006C7A18"/>
    <w:rsid w:val="006D5606"/>
    <w:rsid w:val="006E0517"/>
    <w:rsid w:val="006E42B7"/>
    <w:rsid w:val="006F37EE"/>
    <w:rsid w:val="006F50AD"/>
    <w:rsid w:val="00702E79"/>
    <w:rsid w:val="00721CDE"/>
    <w:rsid w:val="00722333"/>
    <w:rsid w:val="00723D0C"/>
    <w:rsid w:val="007276CC"/>
    <w:rsid w:val="00766D56"/>
    <w:rsid w:val="00772549"/>
    <w:rsid w:val="00782751"/>
    <w:rsid w:val="007A1939"/>
    <w:rsid w:val="007A2CBC"/>
    <w:rsid w:val="007A31A8"/>
    <w:rsid w:val="007A5FD5"/>
    <w:rsid w:val="007A7037"/>
    <w:rsid w:val="007C7B25"/>
    <w:rsid w:val="007E3C35"/>
    <w:rsid w:val="007F0D21"/>
    <w:rsid w:val="007F23F0"/>
    <w:rsid w:val="00801D20"/>
    <w:rsid w:val="008067CE"/>
    <w:rsid w:val="00816842"/>
    <w:rsid w:val="00816A4D"/>
    <w:rsid w:val="00826255"/>
    <w:rsid w:val="00850E55"/>
    <w:rsid w:val="008615B3"/>
    <w:rsid w:val="00871AB4"/>
    <w:rsid w:val="00871C59"/>
    <w:rsid w:val="0087602E"/>
    <w:rsid w:val="00882012"/>
    <w:rsid w:val="00884FFA"/>
    <w:rsid w:val="008955A8"/>
    <w:rsid w:val="008A23AF"/>
    <w:rsid w:val="008A7602"/>
    <w:rsid w:val="008C591B"/>
    <w:rsid w:val="008D1739"/>
    <w:rsid w:val="008D6CD6"/>
    <w:rsid w:val="008E4B7D"/>
    <w:rsid w:val="008F14C2"/>
    <w:rsid w:val="008F302C"/>
    <w:rsid w:val="00900A75"/>
    <w:rsid w:val="00903553"/>
    <w:rsid w:val="009073A9"/>
    <w:rsid w:val="00910D50"/>
    <w:rsid w:val="009120EE"/>
    <w:rsid w:val="009216C4"/>
    <w:rsid w:val="009227A1"/>
    <w:rsid w:val="00923774"/>
    <w:rsid w:val="009250DC"/>
    <w:rsid w:val="00926846"/>
    <w:rsid w:val="00930AAC"/>
    <w:rsid w:val="00937522"/>
    <w:rsid w:val="00950F6B"/>
    <w:rsid w:val="009607A0"/>
    <w:rsid w:val="009757CA"/>
    <w:rsid w:val="00976534"/>
    <w:rsid w:val="00993209"/>
    <w:rsid w:val="009957D5"/>
    <w:rsid w:val="00997EBB"/>
    <w:rsid w:val="009A0B57"/>
    <w:rsid w:val="009A2C20"/>
    <w:rsid w:val="009B20B6"/>
    <w:rsid w:val="009B2BB7"/>
    <w:rsid w:val="009D548B"/>
    <w:rsid w:val="009D60F9"/>
    <w:rsid w:val="009E0684"/>
    <w:rsid w:val="009E0B94"/>
    <w:rsid w:val="009E59BA"/>
    <w:rsid w:val="009E61AC"/>
    <w:rsid w:val="009F1D96"/>
    <w:rsid w:val="009F2951"/>
    <w:rsid w:val="009F4BB7"/>
    <w:rsid w:val="009F61FB"/>
    <w:rsid w:val="00A00A14"/>
    <w:rsid w:val="00A06231"/>
    <w:rsid w:val="00A1070C"/>
    <w:rsid w:val="00A266D5"/>
    <w:rsid w:val="00A27245"/>
    <w:rsid w:val="00A34AC2"/>
    <w:rsid w:val="00A40B3D"/>
    <w:rsid w:val="00A4192A"/>
    <w:rsid w:val="00A4223F"/>
    <w:rsid w:val="00A51720"/>
    <w:rsid w:val="00A520A4"/>
    <w:rsid w:val="00A70010"/>
    <w:rsid w:val="00A72214"/>
    <w:rsid w:val="00A858AC"/>
    <w:rsid w:val="00A904DD"/>
    <w:rsid w:val="00A91D06"/>
    <w:rsid w:val="00A934AB"/>
    <w:rsid w:val="00AA7002"/>
    <w:rsid w:val="00AB0C79"/>
    <w:rsid w:val="00AD4E45"/>
    <w:rsid w:val="00AE4BD3"/>
    <w:rsid w:val="00AE4D8C"/>
    <w:rsid w:val="00AE78A6"/>
    <w:rsid w:val="00AF4FDC"/>
    <w:rsid w:val="00B00D3C"/>
    <w:rsid w:val="00B02208"/>
    <w:rsid w:val="00B20A3A"/>
    <w:rsid w:val="00B27B70"/>
    <w:rsid w:val="00B30218"/>
    <w:rsid w:val="00B33415"/>
    <w:rsid w:val="00B370AA"/>
    <w:rsid w:val="00B377FB"/>
    <w:rsid w:val="00B40B7E"/>
    <w:rsid w:val="00B44DB3"/>
    <w:rsid w:val="00B50B7A"/>
    <w:rsid w:val="00B71A3A"/>
    <w:rsid w:val="00B754E6"/>
    <w:rsid w:val="00B9195A"/>
    <w:rsid w:val="00BA12B8"/>
    <w:rsid w:val="00BB44B7"/>
    <w:rsid w:val="00BB7146"/>
    <w:rsid w:val="00BC0C3C"/>
    <w:rsid w:val="00BD55A6"/>
    <w:rsid w:val="00BD68E7"/>
    <w:rsid w:val="00BE3851"/>
    <w:rsid w:val="00BE524B"/>
    <w:rsid w:val="00BF07F1"/>
    <w:rsid w:val="00BF2E0F"/>
    <w:rsid w:val="00C05D6E"/>
    <w:rsid w:val="00C0715C"/>
    <w:rsid w:val="00C11A76"/>
    <w:rsid w:val="00C1264D"/>
    <w:rsid w:val="00C14DC7"/>
    <w:rsid w:val="00C3591B"/>
    <w:rsid w:val="00C40258"/>
    <w:rsid w:val="00C41063"/>
    <w:rsid w:val="00C41201"/>
    <w:rsid w:val="00C42261"/>
    <w:rsid w:val="00C57139"/>
    <w:rsid w:val="00C62430"/>
    <w:rsid w:val="00C668A6"/>
    <w:rsid w:val="00C7310E"/>
    <w:rsid w:val="00C80054"/>
    <w:rsid w:val="00C84C83"/>
    <w:rsid w:val="00C94D55"/>
    <w:rsid w:val="00CA1631"/>
    <w:rsid w:val="00CA53E6"/>
    <w:rsid w:val="00CB073D"/>
    <w:rsid w:val="00CB3238"/>
    <w:rsid w:val="00CB5161"/>
    <w:rsid w:val="00CB6960"/>
    <w:rsid w:val="00CC1CD2"/>
    <w:rsid w:val="00CC40DC"/>
    <w:rsid w:val="00CC480F"/>
    <w:rsid w:val="00CC48E9"/>
    <w:rsid w:val="00CD506E"/>
    <w:rsid w:val="00CD5CB1"/>
    <w:rsid w:val="00CE6AE3"/>
    <w:rsid w:val="00CF00B5"/>
    <w:rsid w:val="00CF1140"/>
    <w:rsid w:val="00D02557"/>
    <w:rsid w:val="00D05009"/>
    <w:rsid w:val="00D06DE9"/>
    <w:rsid w:val="00D14D3A"/>
    <w:rsid w:val="00D16D92"/>
    <w:rsid w:val="00D17F7B"/>
    <w:rsid w:val="00D23BE8"/>
    <w:rsid w:val="00D43792"/>
    <w:rsid w:val="00D60412"/>
    <w:rsid w:val="00D6091D"/>
    <w:rsid w:val="00D636C1"/>
    <w:rsid w:val="00D75F9A"/>
    <w:rsid w:val="00D80611"/>
    <w:rsid w:val="00D85019"/>
    <w:rsid w:val="00D92017"/>
    <w:rsid w:val="00D923AB"/>
    <w:rsid w:val="00D932E0"/>
    <w:rsid w:val="00DA004E"/>
    <w:rsid w:val="00DC2EE1"/>
    <w:rsid w:val="00DD59CD"/>
    <w:rsid w:val="00DD5DF3"/>
    <w:rsid w:val="00E0091E"/>
    <w:rsid w:val="00E026D1"/>
    <w:rsid w:val="00E05EA4"/>
    <w:rsid w:val="00E07BA6"/>
    <w:rsid w:val="00E2500A"/>
    <w:rsid w:val="00E25945"/>
    <w:rsid w:val="00E25EBD"/>
    <w:rsid w:val="00E26CC7"/>
    <w:rsid w:val="00E379C6"/>
    <w:rsid w:val="00E40DE6"/>
    <w:rsid w:val="00E42967"/>
    <w:rsid w:val="00E44DE2"/>
    <w:rsid w:val="00E72483"/>
    <w:rsid w:val="00E8298F"/>
    <w:rsid w:val="00E83185"/>
    <w:rsid w:val="00E83315"/>
    <w:rsid w:val="00E93EE2"/>
    <w:rsid w:val="00E94F80"/>
    <w:rsid w:val="00EA2B8C"/>
    <w:rsid w:val="00EA4346"/>
    <w:rsid w:val="00EB072E"/>
    <w:rsid w:val="00EB32BD"/>
    <w:rsid w:val="00EF4035"/>
    <w:rsid w:val="00F234C8"/>
    <w:rsid w:val="00F3463D"/>
    <w:rsid w:val="00F410F7"/>
    <w:rsid w:val="00F44A16"/>
    <w:rsid w:val="00F454AC"/>
    <w:rsid w:val="00F461A2"/>
    <w:rsid w:val="00F62406"/>
    <w:rsid w:val="00F7613D"/>
    <w:rsid w:val="00F933AE"/>
    <w:rsid w:val="00F9528B"/>
    <w:rsid w:val="00F958EA"/>
    <w:rsid w:val="00FA7A99"/>
    <w:rsid w:val="00FB4023"/>
    <w:rsid w:val="00FB5F4A"/>
    <w:rsid w:val="00FC4A97"/>
    <w:rsid w:val="00FD41E1"/>
    <w:rsid w:val="00FD6160"/>
    <w:rsid w:val="00FE4F15"/>
    <w:rsid w:val="00FE6E63"/>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lang w:eastAsia="zh-CN"/>
    </w:rPr>
  </w:style>
  <w:style w:type="character" w:customStyle="1" w:styleId="KommentartextZchn">
    <w:name w:val="Kommentartext Zchn"/>
    <w:basedOn w:val="Absatz-Standardschriftart"/>
    <w:link w:val="Kommentartext"/>
    <w:uiPriority w:val="99"/>
    <w:rsid w:val="00721CDE"/>
    <w:rPr>
      <w:rFonts w:ascii="Times New Roman" w:eastAsia="SimSun" w:hAnsi="Times New Roman"/>
      <w:lang w:eastAsia="zh-CN"/>
    </w:rPr>
  </w:style>
  <w:style w:type="paragraph" w:styleId="Kommentarthema">
    <w:name w:val="annotation subject"/>
    <w:basedOn w:val="Kommentartext"/>
    <w:next w:val="Kommentartext"/>
    <w:link w:val="KommentarthemaZchn"/>
    <w:uiPriority w:val="99"/>
    <w:semiHidden/>
    <w:unhideWhenUsed/>
    <w:rsid w:val="001D6358"/>
    <w:rPr>
      <w:rFonts w:ascii="Arial" w:eastAsia="Calibri" w:hAnsi="Arial"/>
      <w:b/>
      <w:bCs/>
      <w:lang w:eastAsia="en-US"/>
    </w:rPr>
  </w:style>
  <w:style w:type="character" w:customStyle="1" w:styleId="KommentarthemaZchn">
    <w:name w:val="Kommentarthema Zchn"/>
    <w:basedOn w:val="KommentartextZchn"/>
    <w:link w:val="Kommentarthema"/>
    <w:uiPriority w:val="99"/>
    <w:semiHidden/>
    <w:rsid w:val="001D6358"/>
    <w:rPr>
      <w:rFonts w:ascii="Arial" w:eastAsia="SimSun" w:hAnsi="Arial"/>
      <w:b/>
      <w:bCs/>
      <w:lang w:eastAsia="en-US"/>
    </w:rPr>
  </w:style>
  <w:style w:type="paragraph" w:styleId="berarbeitung">
    <w:name w:val="Revision"/>
    <w:hidden/>
    <w:uiPriority w:val="99"/>
    <w:semiHidden/>
    <w:rsid w:val="00265F99"/>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2611004">
      <w:bodyDiv w:val="1"/>
      <w:marLeft w:val="0"/>
      <w:marRight w:val="0"/>
      <w:marTop w:val="0"/>
      <w:marBottom w:val="0"/>
      <w:divBdr>
        <w:top w:val="none" w:sz="0" w:space="0" w:color="auto"/>
        <w:left w:val="none" w:sz="0" w:space="0" w:color="auto"/>
        <w:bottom w:val="none" w:sz="0" w:space="0" w:color="auto"/>
        <w:right w:val="none" w:sz="0" w:space="0" w:color="auto"/>
      </w:divBdr>
    </w:div>
    <w:div w:id="500511650">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homes.de" TargetMode="Externa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990</Words>
  <Characters>6239</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7215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8</cp:revision>
  <cp:lastPrinted>2019-07-18T15:28:00Z</cp:lastPrinted>
  <dcterms:created xsi:type="dcterms:W3CDTF">2024-12-12T10:00:00Z</dcterms:created>
  <dcterms:modified xsi:type="dcterms:W3CDTF">2025-01-09T06:54:00Z</dcterms:modified>
</cp:coreProperties>
</file>