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456F2"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30D3DA61"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Ju</w:t>
            </w:r>
            <w:r w:rsidR="0091751B">
              <w:rPr>
                <w:noProof/>
              </w:rPr>
              <w:t>ni</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E005F4"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D11ECD" w:rsidRDefault="00CC48E9" w:rsidP="005168F0">
      <w:pPr>
        <w:pStyle w:val="Titel"/>
        <w:spacing w:line="312" w:lineRule="auto"/>
        <w:rPr>
          <w:b/>
          <w:sz w:val="22"/>
          <w:szCs w:val="22"/>
          <w:lang w:val="fr-FR"/>
        </w:rPr>
      </w:pPr>
    </w:p>
    <w:p w14:paraId="12822B01" w14:textId="6EF8820C" w:rsidR="00C14DC7" w:rsidRPr="003F280C" w:rsidRDefault="00D11ECD" w:rsidP="00C14DC7">
      <w:pPr>
        <w:pStyle w:val="Titel"/>
        <w:spacing w:line="312" w:lineRule="auto"/>
        <w:rPr>
          <w:b/>
          <w:sz w:val="22"/>
          <w:szCs w:val="22"/>
        </w:rPr>
      </w:pPr>
      <w:r>
        <w:rPr>
          <w:b/>
          <w:sz w:val="22"/>
          <w:szCs w:val="22"/>
        </w:rPr>
        <w:t>Marktpräsenz in Nordamerika</w:t>
      </w:r>
    </w:p>
    <w:p w14:paraId="26B88488" w14:textId="7052DE21" w:rsidR="00C14DC7" w:rsidRPr="003F280C" w:rsidRDefault="00D11ECD" w:rsidP="00C14DC7">
      <w:pPr>
        <w:pStyle w:val="Titel"/>
        <w:spacing w:line="312" w:lineRule="auto"/>
        <w:rPr>
          <w:b/>
          <w:sz w:val="28"/>
          <w:szCs w:val="28"/>
        </w:rPr>
      </w:pPr>
      <w:r>
        <w:rPr>
          <w:b/>
          <w:sz w:val="28"/>
          <w:szCs w:val="28"/>
        </w:rPr>
        <w:t>Schüco investiert in Skyline Windows</w:t>
      </w:r>
    </w:p>
    <w:p w14:paraId="0FC10D9B" w14:textId="77777777" w:rsidR="00C14DC7" w:rsidRPr="003F280C" w:rsidRDefault="00C14DC7" w:rsidP="00C14DC7">
      <w:pPr>
        <w:spacing w:line="312" w:lineRule="auto"/>
        <w:rPr>
          <w:sz w:val="22"/>
        </w:rPr>
      </w:pPr>
    </w:p>
    <w:p w14:paraId="7C33AF9F" w14:textId="4D004BBD" w:rsidR="00C14DC7" w:rsidRPr="00D11ECD" w:rsidRDefault="00C14DC7" w:rsidP="00C14DC7">
      <w:pPr>
        <w:pStyle w:val="Intro"/>
        <w:spacing w:line="312" w:lineRule="auto"/>
        <w:rPr>
          <w:b/>
        </w:rPr>
      </w:pPr>
      <w:r w:rsidRPr="008A7602">
        <w:rPr>
          <w:b/>
        </w:rPr>
        <w:t>Bielefeld</w:t>
      </w:r>
      <w:r w:rsidR="00D11ECD">
        <w:rPr>
          <w:b/>
        </w:rPr>
        <w:t>/New York City</w:t>
      </w:r>
      <w:r w:rsidRPr="008A7602">
        <w:rPr>
          <w:b/>
        </w:rPr>
        <w:t xml:space="preserve">. </w:t>
      </w:r>
      <w:r w:rsidR="00D11ECD">
        <w:rPr>
          <w:b/>
        </w:rPr>
        <w:t xml:space="preserve">Schüco geht eine Partnerschaft mit Skyline Windows ein, einem führenden Unternehmen in der amerikanischen Fensterindustrie. </w:t>
      </w:r>
      <w:r w:rsidR="00363024">
        <w:rPr>
          <w:b/>
        </w:rPr>
        <w:t xml:space="preserve">Mit </w:t>
      </w:r>
      <w:r w:rsidR="006C5B24">
        <w:rPr>
          <w:b/>
        </w:rPr>
        <w:t>der Unterzeichnung</w:t>
      </w:r>
      <w:r w:rsidR="004220D9">
        <w:rPr>
          <w:b/>
        </w:rPr>
        <w:t xml:space="preserve"> </w:t>
      </w:r>
      <w:r w:rsidR="00363024">
        <w:rPr>
          <w:b/>
        </w:rPr>
        <w:t xml:space="preserve">einer Minderheitsbeteiligung an dem nordamerikanischen Unternehmen </w:t>
      </w:r>
      <w:r w:rsidR="002D4C5A">
        <w:rPr>
          <w:b/>
        </w:rPr>
        <w:t xml:space="preserve">baut Schüco seinen Vertrieb aus und </w:t>
      </w:r>
      <w:r w:rsidR="004220D9">
        <w:rPr>
          <w:b/>
        </w:rPr>
        <w:t xml:space="preserve">erweitert </w:t>
      </w:r>
      <w:r w:rsidR="002D4C5A">
        <w:rPr>
          <w:b/>
        </w:rPr>
        <w:t xml:space="preserve">den </w:t>
      </w:r>
      <w:r w:rsidR="00363024">
        <w:rPr>
          <w:b/>
        </w:rPr>
        <w:t>Markteinfluss in den USA</w:t>
      </w:r>
      <w:r w:rsidR="004220D9">
        <w:rPr>
          <w:b/>
        </w:rPr>
        <w:t xml:space="preserve">. </w:t>
      </w:r>
      <w:r w:rsidR="002D4C5A">
        <w:rPr>
          <w:b/>
        </w:rPr>
        <w:t xml:space="preserve">Gemeinsam wollen die </w:t>
      </w:r>
      <w:r w:rsidR="005D0DFB">
        <w:rPr>
          <w:b/>
        </w:rPr>
        <w:t>beiden Unternehmen</w:t>
      </w:r>
      <w:r w:rsidR="002D4C5A">
        <w:rPr>
          <w:b/>
        </w:rPr>
        <w:t xml:space="preserve"> nachhaltige Innovationen in der Baubranche fördern.</w:t>
      </w:r>
    </w:p>
    <w:p w14:paraId="65E56F6E" w14:textId="77777777" w:rsidR="00C14DC7" w:rsidRPr="00D11ECD" w:rsidRDefault="00C14DC7" w:rsidP="00C14DC7">
      <w:pPr>
        <w:spacing w:line="312" w:lineRule="auto"/>
        <w:rPr>
          <w:sz w:val="22"/>
        </w:rPr>
      </w:pPr>
    </w:p>
    <w:p w14:paraId="54307854" w14:textId="16BC91B2" w:rsidR="00646C3F" w:rsidRDefault="00770DE8" w:rsidP="00C14DC7">
      <w:pPr>
        <w:spacing w:line="312" w:lineRule="auto"/>
        <w:rPr>
          <w:sz w:val="22"/>
        </w:rPr>
      </w:pPr>
      <w:bookmarkStart w:id="0" w:name="_Hlk168648492"/>
      <w:r w:rsidRPr="00770DE8">
        <w:rPr>
          <w:sz w:val="22"/>
        </w:rPr>
        <w:t>„Unsere Investition in Skyline unterstreicht unser Engagement, unsere Präsenz in Nordamerika auszubauen und Innovationen in der Baubranche voranzutreiben. Skylines Marktposition und Expertise ergänzen unsere fortschrittlichen und nachhaltigen Technologien und ebnen den Weg für signifikantes Umsatzwachstum und transformative Entwicklungen auf dem US-Markt</w:t>
      </w:r>
      <w:r>
        <w:rPr>
          <w:sz w:val="22"/>
        </w:rPr>
        <w:t>,</w:t>
      </w:r>
      <w:r w:rsidRPr="00770DE8">
        <w:rPr>
          <w:sz w:val="22"/>
        </w:rPr>
        <w:t xml:space="preserve">“ </w:t>
      </w:r>
      <w:r w:rsidR="00363024" w:rsidRPr="00363024">
        <w:rPr>
          <w:sz w:val="22"/>
        </w:rPr>
        <w:t xml:space="preserve">so Andreas Engelhardt, </w:t>
      </w:r>
      <w:r w:rsidR="00363024">
        <w:rPr>
          <w:sz w:val="22"/>
        </w:rPr>
        <w:t>persönlich haftender Gesellschafter</w:t>
      </w:r>
      <w:r w:rsidR="00363024" w:rsidRPr="00363024">
        <w:rPr>
          <w:sz w:val="22"/>
        </w:rPr>
        <w:t xml:space="preserve"> von Sch</w:t>
      </w:r>
      <w:r w:rsidR="00363024">
        <w:rPr>
          <w:sz w:val="22"/>
        </w:rPr>
        <w:t>ü</w:t>
      </w:r>
      <w:r w:rsidR="00363024" w:rsidRPr="00363024">
        <w:rPr>
          <w:sz w:val="22"/>
        </w:rPr>
        <w:t>c</w:t>
      </w:r>
      <w:r w:rsidR="00363024">
        <w:rPr>
          <w:sz w:val="22"/>
        </w:rPr>
        <w:t>o.</w:t>
      </w:r>
      <w:r>
        <w:rPr>
          <w:sz w:val="22"/>
        </w:rPr>
        <w:t xml:space="preserve"> </w:t>
      </w:r>
      <w:bookmarkEnd w:id="0"/>
      <w:r w:rsidR="0091751B" w:rsidRPr="00770DE8">
        <w:rPr>
          <w:sz w:val="22"/>
        </w:rPr>
        <w:t xml:space="preserve">Matthew Kraus, CEO von Skyline in vierter Generation, </w:t>
      </w:r>
      <w:r w:rsidR="0091751B">
        <w:rPr>
          <w:sz w:val="22"/>
        </w:rPr>
        <w:t>ergänzt: „</w:t>
      </w:r>
      <w:r w:rsidR="0091751B" w:rsidRPr="00380D44">
        <w:rPr>
          <w:sz w:val="22"/>
        </w:rPr>
        <w:t>Die Partnerschaft mit Sch</w:t>
      </w:r>
      <w:r w:rsidR="004220D9">
        <w:rPr>
          <w:sz w:val="22"/>
        </w:rPr>
        <w:t>ü</w:t>
      </w:r>
      <w:r w:rsidR="0091751B" w:rsidRPr="00380D44">
        <w:rPr>
          <w:sz w:val="22"/>
        </w:rPr>
        <w:t>co, einem führenden Unternehmen im Bereich nachhaltiger Technologien und Innovationen, passt perfekt zu unserer Vision von Wachstum und Exzellenz. Wir sind in der Lage, unser Dienstleistungsangebot zu verbessern, unsere Reichweite zu vergrößern und die Branche weiterhin in eine nachhaltigere Zukunft zu führen</w:t>
      </w:r>
      <w:r w:rsidR="0091751B">
        <w:rPr>
          <w:sz w:val="22"/>
        </w:rPr>
        <w:t xml:space="preserve">.“ </w:t>
      </w:r>
    </w:p>
    <w:p w14:paraId="27223FC3" w14:textId="77777777" w:rsidR="00646C3F" w:rsidRDefault="00646C3F" w:rsidP="00C14DC7">
      <w:pPr>
        <w:spacing w:line="312" w:lineRule="auto"/>
        <w:rPr>
          <w:sz w:val="22"/>
        </w:rPr>
      </w:pPr>
    </w:p>
    <w:p w14:paraId="042238ED" w14:textId="2641277E" w:rsidR="00363024" w:rsidRDefault="00646C3F" w:rsidP="00C14DC7">
      <w:pPr>
        <w:spacing w:line="312" w:lineRule="auto"/>
        <w:rPr>
          <w:sz w:val="22"/>
        </w:rPr>
      </w:pPr>
      <w:r>
        <w:rPr>
          <w:sz w:val="22"/>
        </w:rPr>
        <w:t xml:space="preserve">Mit der Partnerschaft wird </w:t>
      </w:r>
      <w:r w:rsidRPr="00646C3F">
        <w:rPr>
          <w:sz w:val="22"/>
        </w:rPr>
        <w:t>Skyline Windows exklusiver Vertriebspartner für Schüco Produkte in Nordamerika und integriert die Systemlösungen des Bielefelder Gebäudehüllenspezialisten in sein Projektgeschäft.</w:t>
      </w:r>
      <w:r w:rsidR="00241191">
        <w:rPr>
          <w:sz w:val="22"/>
        </w:rPr>
        <w:t xml:space="preserve"> </w:t>
      </w:r>
      <w:bookmarkStart w:id="1" w:name="_Hlk168989739"/>
      <w:r w:rsidR="00770DE8">
        <w:rPr>
          <w:sz w:val="22"/>
        </w:rPr>
        <w:t>Um das Know-</w:t>
      </w:r>
      <w:r w:rsidR="005D0DFB">
        <w:rPr>
          <w:sz w:val="22"/>
        </w:rPr>
        <w:t>h</w:t>
      </w:r>
      <w:r w:rsidR="00770DE8">
        <w:rPr>
          <w:sz w:val="22"/>
        </w:rPr>
        <w:t>ow und die Erfahrung</w:t>
      </w:r>
      <w:r w:rsidR="009F6661">
        <w:rPr>
          <w:sz w:val="22"/>
        </w:rPr>
        <w:t>en</w:t>
      </w:r>
      <w:r w:rsidR="00770DE8">
        <w:rPr>
          <w:sz w:val="22"/>
        </w:rPr>
        <w:t xml:space="preserve"> mit dem Schüco Produktportfolio von Anfang an zu nutzen, </w:t>
      </w:r>
      <w:r w:rsidR="0014256C">
        <w:rPr>
          <w:sz w:val="22"/>
        </w:rPr>
        <w:t>bündeln</w:t>
      </w:r>
      <w:r>
        <w:rPr>
          <w:sz w:val="22"/>
        </w:rPr>
        <w:t xml:space="preserve"> </w:t>
      </w:r>
      <w:r w:rsidR="00794C2B">
        <w:rPr>
          <w:sz w:val="22"/>
        </w:rPr>
        <w:t xml:space="preserve">Skyline Windows </w:t>
      </w:r>
      <w:r w:rsidR="0014256C">
        <w:rPr>
          <w:sz w:val="22"/>
        </w:rPr>
        <w:t xml:space="preserve">und Schüco USA fortan ihre Kompetenzen. </w:t>
      </w:r>
      <w:bookmarkEnd w:id="1"/>
    </w:p>
    <w:p w14:paraId="229F8705" w14:textId="77777777" w:rsidR="005D0DFB" w:rsidRDefault="005D0DFB" w:rsidP="0091751B">
      <w:pPr>
        <w:spacing w:line="312" w:lineRule="auto"/>
        <w:rPr>
          <w:sz w:val="22"/>
        </w:rPr>
      </w:pPr>
    </w:p>
    <w:p w14:paraId="24291A4E" w14:textId="762C755E" w:rsidR="0091751B" w:rsidRPr="0091751B" w:rsidRDefault="00770DE8" w:rsidP="0091751B">
      <w:pPr>
        <w:spacing w:line="312" w:lineRule="auto"/>
        <w:rPr>
          <w:sz w:val="22"/>
        </w:rPr>
      </w:pPr>
      <w:r>
        <w:rPr>
          <w:sz w:val="22"/>
        </w:rPr>
        <w:lastRenderedPageBreak/>
        <w:t xml:space="preserve">Skyline Windows ist </w:t>
      </w:r>
      <w:r w:rsidR="00380D44">
        <w:rPr>
          <w:sz w:val="22"/>
        </w:rPr>
        <w:t xml:space="preserve">ein </w:t>
      </w:r>
      <w:r>
        <w:rPr>
          <w:sz w:val="22"/>
        </w:rPr>
        <w:t>Familienunternehmen und prägt seit über 100 Jahren die Architekturlandschaft von New York City.</w:t>
      </w:r>
      <w:r w:rsidR="0091751B">
        <w:rPr>
          <w:sz w:val="22"/>
        </w:rPr>
        <w:t xml:space="preserve"> Seine</w:t>
      </w:r>
      <w:r>
        <w:rPr>
          <w:sz w:val="22"/>
        </w:rPr>
        <w:t xml:space="preserve"> Expertise in Planung, Design, Herstellung und Installation von Fenstern</w:t>
      </w:r>
      <w:r w:rsidR="0091751B">
        <w:rPr>
          <w:sz w:val="22"/>
        </w:rPr>
        <w:t>, Fensterwandsystemen</w:t>
      </w:r>
      <w:r>
        <w:rPr>
          <w:sz w:val="22"/>
        </w:rPr>
        <w:t xml:space="preserve"> und T</w:t>
      </w:r>
      <w:r w:rsidR="0091751B">
        <w:rPr>
          <w:sz w:val="22"/>
        </w:rPr>
        <w:t>errassent</w:t>
      </w:r>
      <w:r>
        <w:rPr>
          <w:sz w:val="22"/>
        </w:rPr>
        <w:t>üren beweist das Unternehmen bei bekannten Wahrzeichen der Stadt wie dem</w:t>
      </w:r>
      <w:r w:rsidRPr="00770DE8">
        <w:rPr>
          <w:rFonts w:cs="Arial"/>
          <w:color w:val="333333"/>
          <w:sz w:val="26"/>
          <w:szCs w:val="26"/>
          <w:shd w:val="clear" w:color="auto" w:fill="FFFFFF"/>
        </w:rPr>
        <w:t xml:space="preserve"> </w:t>
      </w:r>
      <w:r w:rsidRPr="00770DE8">
        <w:rPr>
          <w:sz w:val="22"/>
        </w:rPr>
        <w:t>Rockefeller Center, dem Chrysler Building und der New Yorker Börse</w:t>
      </w:r>
      <w:r>
        <w:rPr>
          <w:sz w:val="22"/>
        </w:rPr>
        <w:t xml:space="preserve">. </w:t>
      </w:r>
      <w:r w:rsidR="0091751B" w:rsidRPr="0091751B">
        <w:rPr>
          <w:sz w:val="22"/>
        </w:rPr>
        <w:t xml:space="preserve">Zu </w:t>
      </w:r>
      <w:r w:rsidR="0091751B">
        <w:rPr>
          <w:sz w:val="22"/>
        </w:rPr>
        <w:t xml:space="preserve">den </w:t>
      </w:r>
      <w:r w:rsidR="0091751B" w:rsidRPr="0091751B">
        <w:rPr>
          <w:sz w:val="22"/>
        </w:rPr>
        <w:t>jüngsten Projekten</w:t>
      </w:r>
      <w:r w:rsidR="0091751B">
        <w:rPr>
          <w:sz w:val="22"/>
        </w:rPr>
        <w:t xml:space="preserve"> des</w:t>
      </w:r>
      <w:r w:rsidR="0091751B" w:rsidRPr="0091751B">
        <w:rPr>
          <w:sz w:val="22"/>
        </w:rPr>
        <w:t xml:space="preserve"> </w:t>
      </w:r>
      <w:r w:rsidR="004220D9">
        <w:rPr>
          <w:sz w:val="22"/>
        </w:rPr>
        <w:t>Unternehmens unter</w:t>
      </w:r>
      <w:r w:rsidR="0091751B" w:rsidRPr="0091751B">
        <w:rPr>
          <w:sz w:val="22"/>
        </w:rPr>
        <w:t xml:space="preserve">gehören </w:t>
      </w:r>
      <w:proofErr w:type="spellStart"/>
      <w:r w:rsidR="0091751B" w:rsidRPr="0091751B">
        <w:rPr>
          <w:sz w:val="22"/>
        </w:rPr>
        <w:t>One</w:t>
      </w:r>
      <w:proofErr w:type="spellEnd"/>
      <w:r w:rsidR="0091751B" w:rsidRPr="0091751B">
        <w:rPr>
          <w:sz w:val="22"/>
        </w:rPr>
        <w:t xml:space="preserve"> South First in Williamsburg, 18 </w:t>
      </w:r>
      <w:proofErr w:type="spellStart"/>
      <w:r w:rsidR="0091751B" w:rsidRPr="0091751B">
        <w:rPr>
          <w:sz w:val="22"/>
        </w:rPr>
        <w:t>Gramercy</w:t>
      </w:r>
      <w:proofErr w:type="spellEnd"/>
      <w:r w:rsidR="0091751B" w:rsidRPr="0091751B">
        <w:rPr>
          <w:sz w:val="22"/>
        </w:rPr>
        <w:t xml:space="preserve"> und der Prudential Tower in Boston.</w:t>
      </w:r>
    </w:p>
    <w:p w14:paraId="0C69D00D" w14:textId="77777777" w:rsidR="00C14DC7" w:rsidRDefault="00C14DC7" w:rsidP="00C14DC7">
      <w:pPr>
        <w:spacing w:line="312" w:lineRule="auto"/>
        <w:rPr>
          <w:sz w:val="22"/>
        </w:rPr>
      </w:pPr>
    </w:p>
    <w:p w14:paraId="4C232A20" w14:textId="7AAE7D27" w:rsidR="006172C0" w:rsidRPr="006172C0" w:rsidRDefault="006172C0" w:rsidP="006172C0">
      <w:pPr>
        <w:spacing w:line="312" w:lineRule="auto"/>
        <w:rPr>
          <w:sz w:val="22"/>
        </w:rPr>
      </w:pPr>
      <w:r w:rsidRPr="006172C0">
        <w:rPr>
          <w:sz w:val="22"/>
        </w:rPr>
        <w:t>www.s</w:t>
      </w:r>
      <w:r>
        <w:rPr>
          <w:sz w:val="22"/>
        </w:rPr>
        <w:t>chueco.de</w:t>
      </w:r>
    </w:p>
    <w:p w14:paraId="12D33493" w14:textId="137D61F2" w:rsidR="006172C0" w:rsidRDefault="006172C0" w:rsidP="006172C0">
      <w:pPr>
        <w:spacing w:line="312" w:lineRule="auto"/>
        <w:rPr>
          <w:sz w:val="22"/>
        </w:rPr>
      </w:pPr>
      <w:r w:rsidRPr="006172C0">
        <w:rPr>
          <w:sz w:val="22"/>
        </w:rPr>
        <w:t xml:space="preserve">www.skylinewindows.com </w:t>
      </w:r>
    </w:p>
    <w:p w14:paraId="2A9E7816" w14:textId="77777777" w:rsidR="004220D9" w:rsidRDefault="004220D9" w:rsidP="006172C0">
      <w:pPr>
        <w:spacing w:line="312" w:lineRule="auto"/>
        <w:rPr>
          <w:sz w:val="22"/>
        </w:rPr>
      </w:pPr>
    </w:p>
    <w:p w14:paraId="55352406" w14:textId="77777777" w:rsidR="004220D9" w:rsidRPr="006172C0" w:rsidRDefault="004220D9" w:rsidP="006172C0">
      <w:pPr>
        <w:spacing w:line="312" w:lineRule="auto"/>
        <w:rPr>
          <w:sz w:val="22"/>
        </w:rPr>
      </w:pPr>
    </w:p>
    <w:p w14:paraId="6433CBE9" w14:textId="77777777" w:rsidR="00A27245" w:rsidRPr="005168F0" w:rsidRDefault="00A27245" w:rsidP="005168F0">
      <w:pPr>
        <w:spacing w:line="312" w:lineRule="auto"/>
        <w:rPr>
          <w:sz w:val="22"/>
        </w:rPr>
      </w:pPr>
    </w:p>
    <w:p w14:paraId="2FD1B09D" w14:textId="78183305" w:rsidR="006172C0" w:rsidRPr="006172C0" w:rsidRDefault="006172C0" w:rsidP="006172C0">
      <w:pPr>
        <w:spacing w:line="312" w:lineRule="auto"/>
        <w:rPr>
          <w:rFonts w:cs="Arial"/>
          <w:b/>
          <w:bCs/>
          <w:szCs w:val="18"/>
        </w:rPr>
      </w:pPr>
      <w:bookmarkStart w:id="2" w:name="_Hlk77926191"/>
      <w:r w:rsidRPr="006172C0">
        <w:rPr>
          <w:rFonts w:cs="Arial"/>
          <w:b/>
          <w:bCs/>
          <w:szCs w:val="18"/>
        </w:rPr>
        <w:t xml:space="preserve">Skyline Windows </w:t>
      </w:r>
    </w:p>
    <w:p w14:paraId="04FC984C" w14:textId="6DA25872" w:rsidR="006172C0" w:rsidRPr="006172C0" w:rsidRDefault="006172C0" w:rsidP="006172C0">
      <w:pPr>
        <w:spacing w:line="312" w:lineRule="auto"/>
        <w:rPr>
          <w:rFonts w:cs="Arial"/>
          <w:szCs w:val="18"/>
        </w:rPr>
      </w:pPr>
      <w:r w:rsidRPr="006172C0">
        <w:rPr>
          <w:rFonts w:cs="Arial"/>
          <w:szCs w:val="18"/>
        </w:rPr>
        <w:t>Skyline Windows</w:t>
      </w:r>
      <w:r w:rsidR="000F215C">
        <w:rPr>
          <w:rFonts w:cs="Arial"/>
          <w:szCs w:val="18"/>
        </w:rPr>
        <w:t xml:space="preserve"> </w:t>
      </w:r>
      <w:r w:rsidRPr="006172C0">
        <w:rPr>
          <w:rFonts w:cs="Arial"/>
          <w:szCs w:val="18"/>
        </w:rPr>
        <w:t>hat seit seiner Gründung in New York im Jahr 1921 die architektonische Ästhetik bedeutender Gebäude in den gesamten Vereinigten Staaten geprägt.</w:t>
      </w:r>
      <w:r>
        <w:rPr>
          <w:rFonts w:cs="Arial"/>
          <w:szCs w:val="18"/>
        </w:rPr>
        <w:t xml:space="preserve"> </w:t>
      </w:r>
      <w:r w:rsidRPr="006172C0">
        <w:rPr>
          <w:rFonts w:cs="Arial"/>
          <w:szCs w:val="18"/>
        </w:rPr>
        <w:t>Ursprünglich als S. Kraus Inc. gegründet, hat sich das Unternehmen in den 1950er Jahren unter der Vision von David Kraus von der Dachdeckerei auf die Fensterindustrie verlagert und wird seither kontinuierlich von der Familie Kraus geführt, heute unter der Leitung von Matthew Kraus, CEO in der vierten Generation.  Bekannt für seine maßgefertigten Fenster, Fensterwandsysteme und Terrassentüren hat Skyline zu ikonischen Bauwerken und zur Erhaltung von Wahrzeichen in ganz New York City beigetragen. Skyline Windows setzt auf Innovation und behauptet seinen Status als führendes Unternehmen in der Bau- und Designbranche.</w:t>
      </w:r>
    </w:p>
    <w:p w14:paraId="1D0FDAC5" w14:textId="77777777" w:rsidR="006172C0" w:rsidRDefault="006172C0" w:rsidP="00C14DC7">
      <w:pPr>
        <w:spacing w:line="312" w:lineRule="auto"/>
        <w:rPr>
          <w:rFonts w:cs="Arial"/>
          <w:b/>
          <w:bCs/>
          <w:szCs w:val="18"/>
        </w:rPr>
      </w:pPr>
    </w:p>
    <w:p w14:paraId="3D7D738B" w14:textId="182D4DD6" w:rsidR="00C14DC7" w:rsidRPr="006B74EE" w:rsidRDefault="00C14DC7" w:rsidP="00C14DC7">
      <w:pPr>
        <w:spacing w:line="312" w:lineRule="auto"/>
        <w:rPr>
          <w:rFonts w:cs="Arial"/>
          <w:b/>
          <w:bCs/>
          <w:szCs w:val="18"/>
        </w:rPr>
      </w:pPr>
      <w:r w:rsidRPr="006B74EE">
        <w:rPr>
          <w:rFonts w:cs="Arial"/>
          <w:b/>
          <w:bCs/>
          <w:szCs w:val="18"/>
        </w:rPr>
        <w:t>Schüco – Systemlösungen für Fenster, Türen und Fassaden</w:t>
      </w:r>
    </w:p>
    <w:p w14:paraId="20FD6928" w14:textId="77777777" w:rsidR="005F7D99" w:rsidRDefault="00C14DC7" w:rsidP="005F7D99">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bookmarkEnd w:id="2"/>
    </w:p>
    <w:p w14:paraId="4B09440E" w14:textId="77777777" w:rsidR="00E005F4" w:rsidRDefault="00E005F4" w:rsidP="005F7D99">
      <w:pPr>
        <w:spacing w:line="312" w:lineRule="auto"/>
        <w:jc w:val="both"/>
        <w:rPr>
          <w:rFonts w:cs="Arial"/>
          <w:szCs w:val="18"/>
        </w:rPr>
      </w:pPr>
    </w:p>
    <w:p w14:paraId="2366B665" w14:textId="77777777" w:rsidR="00E005F4" w:rsidRDefault="00E005F4" w:rsidP="005F7D99">
      <w:pPr>
        <w:spacing w:line="312" w:lineRule="auto"/>
        <w:jc w:val="both"/>
        <w:rPr>
          <w:rFonts w:cs="Arial"/>
          <w:szCs w:val="18"/>
        </w:rPr>
      </w:pPr>
    </w:p>
    <w:p w14:paraId="02978909" w14:textId="77777777" w:rsidR="00E005F4" w:rsidRDefault="00E005F4" w:rsidP="005F7D99">
      <w:pPr>
        <w:spacing w:line="312" w:lineRule="auto"/>
        <w:jc w:val="both"/>
        <w:rPr>
          <w:rFonts w:cs="Arial"/>
          <w:szCs w:val="18"/>
        </w:rPr>
      </w:pPr>
    </w:p>
    <w:p w14:paraId="2450E7E4" w14:textId="77777777" w:rsidR="00E005F4" w:rsidRDefault="00E005F4" w:rsidP="005F7D99">
      <w:pPr>
        <w:spacing w:line="312" w:lineRule="auto"/>
        <w:jc w:val="both"/>
        <w:rPr>
          <w:rFonts w:cs="Arial"/>
          <w:szCs w:val="18"/>
        </w:rPr>
      </w:pPr>
    </w:p>
    <w:p w14:paraId="3E1EE0AE" w14:textId="41276FEB" w:rsidR="00C14DC7" w:rsidRPr="005F7D99" w:rsidRDefault="00C14DC7" w:rsidP="005F7D99">
      <w:pPr>
        <w:spacing w:line="312" w:lineRule="auto"/>
        <w:jc w:val="both"/>
        <w:rPr>
          <w:rFonts w:cs="Arial"/>
          <w:szCs w:val="18"/>
        </w:rPr>
      </w:pPr>
      <w:r w:rsidRPr="00610835">
        <w:rPr>
          <w:sz w:val="22"/>
        </w:rPr>
        <w:lastRenderedPageBreak/>
        <w:t xml:space="preserve">Die Bildfeindaten stehen im Schüco Newsroom unter </w:t>
      </w:r>
    </w:p>
    <w:p w14:paraId="419E3CA4" w14:textId="77777777" w:rsidR="00C14DC7" w:rsidRPr="00610835" w:rsidRDefault="008456F2" w:rsidP="00C14DC7">
      <w:pPr>
        <w:spacing w:line="312" w:lineRule="auto"/>
        <w:rPr>
          <w:sz w:val="22"/>
        </w:rPr>
      </w:pPr>
      <w:hyperlink r:id="rId8"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Pr="006C5B24" w:rsidRDefault="00C14DC7" w:rsidP="00C14DC7">
      <w:pPr>
        <w:spacing w:line="312" w:lineRule="auto"/>
        <w:rPr>
          <w:sz w:val="22"/>
        </w:rPr>
      </w:pPr>
    </w:p>
    <w:p w14:paraId="219E71AC" w14:textId="33EE7F11" w:rsidR="00C14DC7" w:rsidRPr="00033840" w:rsidRDefault="006172C0" w:rsidP="00C14DC7">
      <w:pPr>
        <w:spacing w:line="312" w:lineRule="auto"/>
        <w:rPr>
          <w:b/>
          <w:sz w:val="22"/>
        </w:rPr>
      </w:pPr>
      <w:r>
        <w:rPr>
          <w:b/>
          <w:bCs/>
          <w:sz w:val="22"/>
        </w:rPr>
        <w:t>Bildnachweis: Schüco International KG</w:t>
      </w:r>
    </w:p>
    <w:p w14:paraId="2C273A1B" w14:textId="7C70832B" w:rsidR="00C14DC7" w:rsidRDefault="00F32C99" w:rsidP="00C14DC7">
      <w:pPr>
        <w:spacing w:line="312" w:lineRule="auto"/>
        <w:rPr>
          <w:sz w:val="22"/>
        </w:rPr>
      </w:pPr>
      <w:r>
        <w:rPr>
          <w:noProof/>
          <w:sz w:val="22"/>
        </w:rPr>
        <w:drawing>
          <wp:inline distT="0" distB="0" distL="0" distR="0" wp14:anchorId="036502D5" wp14:editId="4B9B911F">
            <wp:extent cx="4410710" cy="3308350"/>
            <wp:effectExtent l="0" t="0" r="8890" b="6350"/>
            <wp:docPr id="144386665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866654" name="Grafik 1443866654"/>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10710" cy="3308350"/>
                    </a:xfrm>
                    <a:prstGeom prst="rect">
                      <a:avLst/>
                    </a:prstGeom>
                  </pic:spPr>
                </pic:pic>
              </a:graphicData>
            </a:graphic>
          </wp:inline>
        </w:drawing>
      </w:r>
    </w:p>
    <w:p w14:paraId="1CE10C13" w14:textId="530B6512" w:rsidR="00F32C99" w:rsidRPr="00610835" w:rsidRDefault="00F32C99" w:rsidP="00C14DC7">
      <w:pPr>
        <w:spacing w:line="312" w:lineRule="auto"/>
        <w:rPr>
          <w:sz w:val="22"/>
        </w:rPr>
      </w:pPr>
    </w:p>
    <w:p w14:paraId="07B3C9D8" w14:textId="3B2DF8A6" w:rsidR="00033840" w:rsidRPr="00033840" w:rsidRDefault="00033840" w:rsidP="00033840">
      <w:pPr>
        <w:spacing w:line="312" w:lineRule="auto"/>
        <w:rPr>
          <w:sz w:val="22"/>
        </w:rPr>
      </w:pPr>
      <w:r w:rsidRPr="00033840">
        <w:rPr>
          <w:sz w:val="22"/>
        </w:rPr>
        <w:t>(</w:t>
      </w:r>
      <w:proofErr w:type="spellStart"/>
      <w:r w:rsidRPr="00033840">
        <w:rPr>
          <w:sz w:val="22"/>
        </w:rPr>
        <w:t>v.l</w:t>
      </w:r>
      <w:proofErr w:type="spellEnd"/>
      <w:r w:rsidRPr="00033840">
        <w:rPr>
          <w:sz w:val="22"/>
        </w:rPr>
        <w:t xml:space="preserve">.) </w:t>
      </w:r>
      <w:r w:rsidR="00C7553A" w:rsidRPr="00033840">
        <w:rPr>
          <w:sz w:val="22"/>
        </w:rPr>
        <w:t xml:space="preserve">Philipp Neuhaus, Chief Financial Officer von Schüco, Steven Kraus, </w:t>
      </w:r>
      <w:r w:rsidR="008456F2">
        <w:rPr>
          <w:sz w:val="22"/>
        </w:rPr>
        <w:t>Mehrheitsgesellschafter</w:t>
      </w:r>
      <w:r w:rsidR="00C7553A" w:rsidRPr="00033840">
        <w:rPr>
          <w:sz w:val="22"/>
        </w:rPr>
        <w:t xml:space="preserve"> von Skyline Windows</w:t>
      </w:r>
      <w:r w:rsidR="00C7553A">
        <w:rPr>
          <w:sz w:val="22"/>
        </w:rPr>
        <w:t xml:space="preserve">, </w:t>
      </w:r>
      <w:r w:rsidR="00C7553A" w:rsidRPr="00C7553A">
        <w:rPr>
          <w:sz w:val="22"/>
        </w:rPr>
        <w:t>Birgit Westphal</w:t>
      </w:r>
      <w:r w:rsidR="00C7553A">
        <w:rPr>
          <w:sz w:val="22"/>
        </w:rPr>
        <w:t>,</w:t>
      </w:r>
      <w:r w:rsidR="00C7553A" w:rsidRPr="00C7553A">
        <w:rPr>
          <w:sz w:val="22"/>
        </w:rPr>
        <w:t xml:space="preserve"> </w:t>
      </w:r>
      <w:r w:rsidR="008456F2" w:rsidRPr="008456F2">
        <w:rPr>
          <w:sz w:val="22"/>
        </w:rPr>
        <w:t xml:space="preserve">Transaction </w:t>
      </w:r>
      <w:proofErr w:type="spellStart"/>
      <w:r w:rsidR="008456F2">
        <w:rPr>
          <w:sz w:val="22"/>
        </w:rPr>
        <w:t>A</w:t>
      </w:r>
      <w:r w:rsidR="008456F2" w:rsidRPr="008456F2">
        <w:rPr>
          <w:sz w:val="22"/>
        </w:rPr>
        <w:t>dvisor</w:t>
      </w:r>
      <w:proofErr w:type="spellEnd"/>
      <w:r w:rsidR="008456F2">
        <w:rPr>
          <w:sz w:val="22"/>
        </w:rPr>
        <w:t xml:space="preserve"> </w:t>
      </w:r>
      <w:r w:rsidR="00241191">
        <w:rPr>
          <w:sz w:val="22"/>
        </w:rPr>
        <w:t>und Co-</w:t>
      </w:r>
      <w:proofErr w:type="spellStart"/>
      <w:r w:rsidR="00241191">
        <w:rPr>
          <w:sz w:val="22"/>
        </w:rPr>
        <w:t>Owner</w:t>
      </w:r>
      <w:proofErr w:type="spellEnd"/>
      <w:r w:rsidR="00241191">
        <w:rPr>
          <w:sz w:val="22"/>
        </w:rPr>
        <w:t xml:space="preserve"> </w:t>
      </w:r>
      <w:r w:rsidR="00C7553A" w:rsidRPr="00C7553A">
        <w:rPr>
          <w:sz w:val="22"/>
        </w:rPr>
        <w:t xml:space="preserve">von </w:t>
      </w:r>
      <w:proofErr w:type="spellStart"/>
      <w:r w:rsidR="00241191">
        <w:rPr>
          <w:sz w:val="22"/>
        </w:rPr>
        <w:t>iBDC</w:t>
      </w:r>
      <w:proofErr w:type="spellEnd"/>
      <w:r w:rsidR="00C7553A">
        <w:rPr>
          <w:sz w:val="22"/>
        </w:rPr>
        <w:t>,</w:t>
      </w:r>
      <w:r w:rsidR="00C7553A" w:rsidRPr="00033840">
        <w:rPr>
          <w:sz w:val="22"/>
        </w:rPr>
        <w:t xml:space="preserve"> </w:t>
      </w:r>
      <w:r w:rsidR="00C7553A" w:rsidRPr="00C7553A">
        <w:rPr>
          <w:sz w:val="22"/>
        </w:rPr>
        <w:t>Matthew Kraus, CEO von Skyline Windows</w:t>
      </w:r>
      <w:r w:rsidR="00C7553A">
        <w:rPr>
          <w:sz w:val="22"/>
        </w:rPr>
        <w:t>,</w:t>
      </w:r>
      <w:r w:rsidR="00C7553A" w:rsidRPr="00C7553A">
        <w:rPr>
          <w:sz w:val="22"/>
        </w:rPr>
        <w:t xml:space="preserve"> </w:t>
      </w:r>
      <w:r w:rsidR="00C7553A">
        <w:rPr>
          <w:sz w:val="22"/>
        </w:rPr>
        <w:t xml:space="preserve">und </w:t>
      </w:r>
      <w:r w:rsidRPr="00033840">
        <w:rPr>
          <w:sz w:val="22"/>
        </w:rPr>
        <w:t>Matthijs Bruijnse,</w:t>
      </w:r>
      <w:r w:rsidR="006172C0">
        <w:rPr>
          <w:sz w:val="22"/>
        </w:rPr>
        <w:t xml:space="preserve"> Executive </w:t>
      </w:r>
      <w:proofErr w:type="spellStart"/>
      <w:r w:rsidR="006172C0">
        <w:rPr>
          <w:sz w:val="22"/>
        </w:rPr>
        <w:t>Vice</w:t>
      </w:r>
      <w:proofErr w:type="spellEnd"/>
      <w:r w:rsidR="006172C0">
        <w:rPr>
          <w:sz w:val="22"/>
        </w:rPr>
        <w:t xml:space="preserve"> </w:t>
      </w:r>
      <w:proofErr w:type="spellStart"/>
      <w:r w:rsidR="006172C0">
        <w:rPr>
          <w:sz w:val="22"/>
        </w:rPr>
        <w:t>President</w:t>
      </w:r>
      <w:proofErr w:type="spellEnd"/>
      <w:r w:rsidR="006172C0">
        <w:rPr>
          <w:sz w:val="22"/>
        </w:rPr>
        <w:t xml:space="preserve"> International </w:t>
      </w:r>
      <w:proofErr w:type="spellStart"/>
      <w:r w:rsidR="006172C0">
        <w:rPr>
          <w:sz w:val="22"/>
        </w:rPr>
        <w:t>Metal</w:t>
      </w:r>
      <w:proofErr w:type="spellEnd"/>
      <w:r w:rsidR="00C7553A">
        <w:rPr>
          <w:sz w:val="22"/>
        </w:rPr>
        <w:t xml:space="preserve"> </w:t>
      </w:r>
      <w:r w:rsidR="006172C0">
        <w:rPr>
          <w:sz w:val="22"/>
        </w:rPr>
        <w:t>Division bei Schüco,</w:t>
      </w:r>
      <w:r w:rsidRPr="00033840">
        <w:rPr>
          <w:sz w:val="22"/>
        </w:rPr>
        <w:t xml:space="preserve"> </w:t>
      </w:r>
      <w:r w:rsidR="00C7553A">
        <w:rPr>
          <w:sz w:val="22"/>
        </w:rPr>
        <w:t>freuen sich über die</w:t>
      </w:r>
      <w:r w:rsidR="00646C3F">
        <w:rPr>
          <w:sz w:val="22"/>
        </w:rPr>
        <w:t xml:space="preserve"> </w:t>
      </w:r>
      <w:r w:rsidR="00C7553A">
        <w:rPr>
          <w:sz w:val="22"/>
        </w:rPr>
        <w:t xml:space="preserve">offizielle </w:t>
      </w:r>
      <w:r w:rsidR="00646C3F">
        <w:rPr>
          <w:sz w:val="22"/>
        </w:rPr>
        <w:t xml:space="preserve">Vertragsunterzeichnung. </w:t>
      </w:r>
      <w:r>
        <w:rPr>
          <w:sz w:val="22"/>
        </w:rPr>
        <w:t xml:space="preserve"> </w:t>
      </w:r>
    </w:p>
    <w:p w14:paraId="427BF9CE" w14:textId="17532569" w:rsidR="005168F0" w:rsidRPr="00033840" w:rsidRDefault="005168F0" w:rsidP="00C14DC7">
      <w:pPr>
        <w:spacing w:line="312" w:lineRule="auto"/>
        <w:rPr>
          <w:sz w:val="22"/>
        </w:rPr>
      </w:pPr>
    </w:p>
    <w:sectPr w:rsidR="005168F0" w:rsidRPr="00033840" w:rsidSect="007A7037">
      <w:headerReference w:type="default" r:id="rId10"/>
      <w:footerReference w:type="default" r:id="rId11"/>
      <w:headerReference w:type="first" r:id="rId12"/>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939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3840"/>
    <w:rsid w:val="00040810"/>
    <w:rsid w:val="00042BCE"/>
    <w:rsid w:val="00051401"/>
    <w:rsid w:val="00055CD5"/>
    <w:rsid w:val="000624E1"/>
    <w:rsid w:val="00073518"/>
    <w:rsid w:val="00083752"/>
    <w:rsid w:val="000843C5"/>
    <w:rsid w:val="000A5E24"/>
    <w:rsid w:val="000C299E"/>
    <w:rsid w:val="000F215C"/>
    <w:rsid w:val="001051B8"/>
    <w:rsid w:val="00113D9B"/>
    <w:rsid w:val="001144C6"/>
    <w:rsid w:val="0011455F"/>
    <w:rsid w:val="00115275"/>
    <w:rsid w:val="00131804"/>
    <w:rsid w:val="00140913"/>
    <w:rsid w:val="0014256C"/>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1191"/>
    <w:rsid w:val="0024327E"/>
    <w:rsid w:val="00251014"/>
    <w:rsid w:val="00252D6E"/>
    <w:rsid w:val="00254BAE"/>
    <w:rsid w:val="00265ACE"/>
    <w:rsid w:val="002762A8"/>
    <w:rsid w:val="00284CF1"/>
    <w:rsid w:val="002911E7"/>
    <w:rsid w:val="002B211F"/>
    <w:rsid w:val="002B7D28"/>
    <w:rsid w:val="002D4C5A"/>
    <w:rsid w:val="002E3613"/>
    <w:rsid w:val="002E65C2"/>
    <w:rsid w:val="002F3983"/>
    <w:rsid w:val="003312EB"/>
    <w:rsid w:val="00332231"/>
    <w:rsid w:val="00337E7E"/>
    <w:rsid w:val="003442BA"/>
    <w:rsid w:val="003471F7"/>
    <w:rsid w:val="0035260F"/>
    <w:rsid w:val="00363024"/>
    <w:rsid w:val="00366A18"/>
    <w:rsid w:val="00367473"/>
    <w:rsid w:val="0037157E"/>
    <w:rsid w:val="00380D44"/>
    <w:rsid w:val="003855FF"/>
    <w:rsid w:val="003A46F2"/>
    <w:rsid w:val="003C0B27"/>
    <w:rsid w:val="003C1C27"/>
    <w:rsid w:val="003C3118"/>
    <w:rsid w:val="003F280C"/>
    <w:rsid w:val="003F56F4"/>
    <w:rsid w:val="00400E95"/>
    <w:rsid w:val="0040727A"/>
    <w:rsid w:val="00413635"/>
    <w:rsid w:val="00417BFB"/>
    <w:rsid w:val="00421006"/>
    <w:rsid w:val="004220D9"/>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4F7AC4"/>
    <w:rsid w:val="00514E18"/>
    <w:rsid w:val="005168F0"/>
    <w:rsid w:val="00517760"/>
    <w:rsid w:val="005303A4"/>
    <w:rsid w:val="0054107C"/>
    <w:rsid w:val="0058361A"/>
    <w:rsid w:val="00590284"/>
    <w:rsid w:val="00593611"/>
    <w:rsid w:val="005A0735"/>
    <w:rsid w:val="005A24FE"/>
    <w:rsid w:val="005A37EF"/>
    <w:rsid w:val="005B3834"/>
    <w:rsid w:val="005D0DFB"/>
    <w:rsid w:val="005D3F43"/>
    <w:rsid w:val="005D5BE2"/>
    <w:rsid w:val="005E5091"/>
    <w:rsid w:val="005F0DEC"/>
    <w:rsid w:val="005F20B2"/>
    <w:rsid w:val="005F7D99"/>
    <w:rsid w:val="00606851"/>
    <w:rsid w:val="0061040B"/>
    <w:rsid w:val="00610835"/>
    <w:rsid w:val="006172C0"/>
    <w:rsid w:val="0063779F"/>
    <w:rsid w:val="006457DB"/>
    <w:rsid w:val="00646C3F"/>
    <w:rsid w:val="0065091F"/>
    <w:rsid w:val="006578B1"/>
    <w:rsid w:val="006712DC"/>
    <w:rsid w:val="00674031"/>
    <w:rsid w:val="00687074"/>
    <w:rsid w:val="006B1F00"/>
    <w:rsid w:val="006B380A"/>
    <w:rsid w:val="006C5B24"/>
    <w:rsid w:val="006D5606"/>
    <w:rsid w:val="006E42B7"/>
    <w:rsid w:val="006F50AD"/>
    <w:rsid w:val="00720C72"/>
    <w:rsid w:val="00723D0C"/>
    <w:rsid w:val="007276CC"/>
    <w:rsid w:val="00766D56"/>
    <w:rsid w:val="00770DE8"/>
    <w:rsid w:val="00794C2B"/>
    <w:rsid w:val="007A1939"/>
    <w:rsid w:val="007A31A8"/>
    <w:rsid w:val="007A5FD5"/>
    <w:rsid w:val="007A7037"/>
    <w:rsid w:val="007E3C35"/>
    <w:rsid w:val="007F0D21"/>
    <w:rsid w:val="007F23F0"/>
    <w:rsid w:val="008067CE"/>
    <w:rsid w:val="00816A4D"/>
    <w:rsid w:val="008456F2"/>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1751B"/>
    <w:rsid w:val="009216C4"/>
    <w:rsid w:val="00923774"/>
    <w:rsid w:val="009250DC"/>
    <w:rsid w:val="00926846"/>
    <w:rsid w:val="00950F6B"/>
    <w:rsid w:val="009757CA"/>
    <w:rsid w:val="00993209"/>
    <w:rsid w:val="009957D5"/>
    <w:rsid w:val="009A75CA"/>
    <w:rsid w:val="009B20B6"/>
    <w:rsid w:val="009B2BB7"/>
    <w:rsid w:val="009D60F9"/>
    <w:rsid w:val="009E59BA"/>
    <w:rsid w:val="009E61AC"/>
    <w:rsid w:val="009E7D8F"/>
    <w:rsid w:val="009F61FB"/>
    <w:rsid w:val="009F6661"/>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11A76"/>
    <w:rsid w:val="00C1264D"/>
    <w:rsid w:val="00C14DC7"/>
    <w:rsid w:val="00C3591B"/>
    <w:rsid w:val="00C57139"/>
    <w:rsid w:val="00C62430"/>
    <w:rsid w:val="00C7553A"/>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1ECD"/>
    <w:rsid w:val="00D14D3A"/>
    <w:rsid w:val="00D16D92"/>
    <w:rsid w:val="00D23BE8"/>
    <w:rsid w:val="00D43792"/>
    <w:rsid w:val="00D55087"/>
    <w:rsid w:val="00D75F9A"/>
    <w:rsid w:val="00D92017"/>
    <w:rsid w:val="00D923AB"/>
    <w:rsid w:val="00DA004E"/>
    <w:rsid w:val="00DD59CD"/>
    <w:rsid w:val="00DD5DF3"/>
    <w:rsid w:val="00E005F4"/>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2C99"/>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939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StandardWeb">
    <w:name w:val="Normal (Web)"/>
    <w:basedOn w:val="Standard"/>
    <w:uiPriority w:val="99"/>
    <w:semiHidden/>
    <w:unhideWhenUsed/>
    <w:rsid w:val="0091751B"/>
    <w:rPr>
      <w:rFonts w:ascii="Times New Roman" w:hAnsi="Times New Roman"/>
      <w:sz w:val="24"/>
      <w:szCs w:val="24"/>
    </w:rPr>
  </w:style>
  <w:style w:type="character" w:styleId="Kommentarzeichen">
    <w:name w:val="annotation reference"/>
    <w:basedOn w:val="Absatz-Standardschriftart"/>
    <w:uiPriority w:val="99"/>
    <w:semiHidden/>
    <w:unhideWhenUsed/>
    <w:rsid w:val="00646C3F"/>
    <w:rPr>
      <w:sz w:val="16"/>
      <w:szCs w:val="16"/>
    </w:rPr>
  </w:style>
  <w:style w:type="paragraph" w:styleId="Kommentartext">
    <w:name w:val="annotation text"/>
    <w:basedOn w:val="Standard"/>
    <w:link w:val="KommentartextZchn"/>
    <w:uiPriority w:val="99"/>
    <w:unhideWhenUsed/>
    <w:rsid w:val="00646C3F"/>
    <w:pPr>
      <w:spacing w:line="240" w:lineRule="auto"/>
    </w:pPr>
    <w:rPr>
      <w:sz w:val="20"/>
      <w:szCs w:val="20"/>
    </w:rPr>
  </w:style>
  <w:style w:type="character" w:customStyle="1" w:styleId="KommentartextZchn">
    <w:name w:val="Kommentartext Zchn"/>
    <w:basedOn w:val="Absatz-Standardschriftart"/>
    <w:link w:val="Kommentartext"/>
    <w:uiPriority w:val="99"/>
    <w:rsid w:val="00646C3F"/>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646C3F"/>
    <w:rPr>
      <w:b/>
      <w:bCs/>
    </w:rPr>
  </w:style>
  <w:style w:type="character" w:customStyle="1" w:styleId="KommentarthemaZchn">
    <w:name w:val="Kommentarthema Zchn"/>
    <w:basedOn w:val="KommentartextZchn"/>
    <w:link w:val="Kommentarthema"/>
    <w:uiPriority w:val="99"/>
    <w:semiHidden/>
    <w:rsid w:val="00646C3F"/>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79483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5428326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693</Words>
  <Characters>4369</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5052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2</cp:revision>
  <cp:lastPrinted>2019-07-18T15:28:00Z</cp:lastPrinted>
  <dcterms:created xsi:type="dcterms:W3CDTF">2024-06-13T05:57:00Z</dcterms:created>
  <dcterms:modified xsi:type="dcterms:W3CDTF">2024-06-13T05:57:00Z</dcterms:modified>
</cp:coreProperties>
</file>