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885D46C"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9E0684">
              <w:rPr>
                <w:noProof/>
              </w:rPr>
              <w:t>März</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5A122533" w:rsidR="00227E10" w:rsidRDefault="00227E10" w:rsidP="007276CC">
            <w:pPr>
              <w:pStyle w:val="Absender"/>
            </w:pPr>
            <w:r>
              <w:t>Karolinenstr. 1</w:t>
            </w:r>
            <w:r w:rsidR="00EA1C76">
              <w:t xml:space="preserve"> </w:t>
            </w:r>
            <w:r>
              <w:t>–</w:t>
            </w:r>
            <w:r w:rsidR="00EA1C76">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127056" w:rsidP="007276CC">
            <w:pPr>
              <w:pStyle w:val="Absender"/>
              <w:rPr>
                <w:lang w:val="fr-FR"/>
              </w:rPr>
            </w:pPr>
            <w:hyperlink r:id="rId10"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2822B01" w14:textId="6AEEA9E2" w:rsidR="00C14DC7" w:rsidRPr="003F280C" w:rsidRDefault="00EB072E" w:rsidP="00C14DC7">
      <w:pPr>
        <w:pStyle w:val="Titel"/>
        <w:spacing w:line="312" w:lineRule="auto"/>
        <w:rPr>
          <w:b/>
          <w:sz w:val="22"/>
          <w:szCs w:val="22"/>
        </w:rPr>
      </w:pPr>
      <w:r>
        <w:rPr>
          <w:b/>
          <w:sz w:val="22"/>
          <w:szCs w:val="22"/>
        </w:rPr>
        <w:t xml:space="preserve">Neues System </w:t>
      </w:r>
      <w:r w:rsidR="003D4948">
        <w:rPr>
          <w:b/>
          <w:sz w:val="22"/>
          <w:szCs w:val="22"/>
        </w:rPr>
        <w:t xml:space="preserve">mit </w:t>
      </w:r>
      <w:r w:rsidR="003D4948" w:rsidRPr="00F128D5">
        <w:rPr>
          <w:b/>
          <w:sz w:val="22"/>
          <w:szCs w:val="22"/>
        </w:rPr>
        <w:t>CO</w:t>
      </w:r>
      <w:r w:rsidR="003D4948" w:rsidRPr="00F128D5">
        <w:rPr>
          <w:rFonts w:ascii="Cambria Math" w:hAnsi="Cambria Math" w:cs="Cambria Math"/>
          <w:b/>
          <w:sz w:val="22"/>
          <w:szCs w:val="22"/>
        </w:rPr>
        <w:t>₂</w:t>
      </w:r>
      <w:r w:rsidR="003D4948" w:rsidRPr="00F128D5">
        <w:rPr>
          <w:b/>
          <w:sz w:val="22"/>
          <w:szCs w:val="22"/>
        </w:rPr>
        <w:t>-reduzierte</w:t>
      </w:r>
      <w:r w:rsidR="00127056">
        <w:rPr>
          <w:b/>
          <w:sz w:val="22"/>
          <w:szCs w:val="22"/>
        </w:rPr>
        <w:t>r</w:t>
      </w:r>
      <w:r w:rsidR="003D4948" w:rsidRPr="00F128D5">
        <w:rPr>
          <w:b/>
          <w:sz w:val="22"/>
          <w:szCs w:val="22"/>
        </w:rPr>
        <w:t xml:space="preserve"> Materialkomposition</w:t>
      </w:r>
    </w:p>
    <w:p w14:paraId="26B88488" w14:textId="5AED50DE" w:rsidR="00C14DC7" w:rsidRPr="003F280C" w:rsidRDefault="003659BB" w:rsidP="00C14DC7">
      <w:pPr>
        <w:pStyle w:val="Titel"/>
        <w:spacing w:line="312" w:lineRule="auto"/>
        <w:rPr>
          <w:b/>
          <w:sz w:val="28"/>
          <w:szCs w:val="28"/>
        </w:rPr>
      </w:pPr>
      <w:r>
        <w:rPr>
          <w:b/>
          <w:sz w:val="28"/>
          <w:szCs w:val="28"/>
        </w:rPr>
        <w:t xml:space="preserve">Schüco FocusIng </w:t>
      </w:r>
    </w:p>
    <w:p w14:paraId="0FC10D9B" w14:textId="77777777" w:rsidR="00C14DC7" w:rsidRPr="003F280C" w:rsidRDefault="00C14DC7" w:rsidP="00C14DC7">
      <w:pPr>
        <w:spacing w:line="312" w:lineRule="auto"/>
        <w:rPr>
          <w:sz w:val="22"/>
        </w:rPr>
      </w:pPr>
    </w:p>
    <w:p w14:paraId="7C33AF9F" w14:textId="78902FF5" w:rsidR="00C14DC7" w:rsidRPr="00D636C1" w:rsidRDefault="00C14DC7" w:rsidP="00C14DC7">
      <w:pPr>
        <w:pStyle w:val="Intro"/>
        <w:spacing w:line="312" w:lineRule="auto"/>
        <w:rPr>
          <w:b/>
        </w:rPr>
      </w:pPr>
      <w:r w:rsidRPr="008A7602">
        <w:rPr>
          <w:b/>
        </w:rPr>
        <w:t>Bielefeld</w:t>
      </w:r>
      <w:r w:rsidR="00FE4F15">
        <w:rPr>
          <w:b/>
        </w:rPr>
        <w:t xml:space="preserve">/Weißenfels. </w:t>
      </w:r>
      <w:r w:rsidR="009F4F64" w:rsidRPr="009F4F64">
        <w:rPr>
          <w:b/>
        </w:rPr>
        <w:t>Optimale Leistungseigenschaften, geradliniges Design und eine CO</w:t>
      </w:r>
      <w:r w:rsidR="009F4F64" w:rsidRPr="009F4F64">
        <w:rPr>
          <w:rFonts w:ascii="Cambria Math" w:hAnsi="Cambria Math" w:cs="Cambria Math"/>
          <w:b/>
        </w:rPr>
        <w:t>₂</w:t>
      </w:r>
      <w:r w:rsidR="009F4F64" w:rsidRPr="009F4F64">
        <w:rPr>
          <w:b/>
        </w:rPr>
        <w:t>-reduzierte Materialkomposition mit Rezyklatinnenkern</w:t>
      </w:r>
      <w:r w:rsidR="009F4F64">
        <w:rPr>
          <w:b/>
        </w:rPr>
        <w:t>.</w:t>
      </w:r>
      <w:r w:rsidR="00FE4F15">
        <w:rPr>
          <w:b/>
        </w:rPr>
        <w:t xml:space="preserve"> </w:t>
      </w:r>
      <w:r w:rsidR="009F4F64">
        <w:rPr>
          <w:b/>
        </w:rPr>
        <w:t>Das innovative Kunststoff-</w:t>
      </w:r>
      <w:r w:rsidR="00FE4F15">
        <w:rPr>
          <w:b/>
        </w:rPr>
        <w:t xml:space="preserve">System Schüco FocusIng </w:t>
      </w:r>
      <w:r w:rsidR="009A2C20">
        <w:rPr>
          <w:b/>
        </w:rPr>
        <w:t>bietet</w:t>
      </w:r>
      <w:r w:rsidR="00FE4F15">
        <w:rPr>
          <w:b/>
        </w:rPr>
        <w:t xml:space="preserve"> viele Vorteile</w:t>
      </w:r>
      <w:r w:rsidR="007A2CBC">
        <w:rPr>
          <w:b/>
        </w:rPr>
        <w:t xml:space="preserve"> und </w:t>
      </w:r>
      <w:r w:rsidR="009F4F64">
        <w:rPr>
          <w:b/>
        </w:rPr>
        <w:t>eignet sich mit seiner 76-mm-Flügelbautiefe sowohl für den Einsatz im Neubau als auch in der Sanierung</w:t>
      </w:r>
      <w:r w:rsidR="00D636C1">
        <w:rPr>
          <w:b/>
        </w:rPr>
        <w:t>.</w:t>
      </w:r>
    </w:p>
    <w:p w14:paraId="65E56F6E" w14:textId="77777777" w:rsidR="00C14DC7" w:rsidRPr="007A31A8" w:rsidRDefault="00C14DC7" w:rsidP="00C14DC7">
      <w:pPr>
        <w:spacing w:line="312" w:lineRule="auto"/>
        <w:rPr>
          <w:sz w:val="22"/>
        </w:rPr>
      </w:pPr>
    </w:p>
    <w:p w14:paraId="27A06C36" w14:textId="7016850D" w:rsidR="0045047F" w:rsidRDefault="009A2C20" w:rsidP="0045047F">
      <w:pPr>
        <w:spacing w:line="360" w:lineRule="auto"/>
        <w:rPr>
          <w:sz w:val="22"/>
        </w:rPr>
      </w:pPr>
      <w:r w:rsidRPr="009A2C20">
        <w:rPr>
          <w:sz w:val="22"/>
        </w:rPr>
        <w:t>Mit Schüco Focus</w:t>
      </w:r>
      <w:r w:rsidRPr="00665DCE">
        <w:rPr>
          <w:b/>
          <w:sz w:val="22"/>
        </w:rPr>
        <w:t>Ing</w:t>
      </w:r>
      <w:r w:rsidRPr="009A2C20">
        <w:rPr>
          <w:sz w:val="22"/>
        </w:rPr>
        <w:t xml:space="preserve"> erweitert </w:t>
      </w:r>
      <w:r w:rsidR="00EB072E">
        <w:rPr>
          <w:sz w:val="22"/>
        </w:rPr>
        <w:t xml:space="preserve">der Gebäudehüllenspezialist Schüco </w:t>
      </w:r>
      <w:r w:rsidRPr="009A2C20">
        <w:rPr>
          <w:sz w:val="22"/>
        </w:rPr>
        <w:t xml:space="preserve">sein </w:t>
      </w:r>
      <w:r>
        <w:rPr>
          <w:sz w:val="22"/>
        </w:rPr>
        <w:t>Portfolio</w:t>
      </w:r>
      <w:r w:rsidRPr="009A2C20">
        <w:rPr>
          <w:sz w:val="22"/>
        </w:rPr>
        <w:t xml:space="preserve"> um </w:t>
      </w:r>
      <w:r w:rsidR="00665DCE">
        <w:rPr>
          <w:sz w:val="22"/>
        </w:rPr>
        <w:t>ein Kunststoffsystem</w:t>
      </w:r>
      <w:r w:rsidRPr="009A2C20">
        <w:rPr>
          <w:sz w:val="22"/>
        </w:rPr>
        <w:t xml:space="preserve"> mit überschaubarer Bautiefe, aber exzellenten bauphysikalischen Werten.</w:t>
      </w:r>
      <w:r w:rsidRPr="00B20A3A">
        <w:rPr>
          <w:sz w:val="22"/>
        </w:rPr>
        <w:t xml:space="preserve"> </w:t>
      </w:r>
      <w:r w:rsidR="00B20A3A" w:rsidRPr="00B20A3A">
        <w:rPr>
          <w:sz w:val="22"/>
        </w:rPr>
        <w:t xml:space="preserve">Konstruktiv ist es auf einen möglichst hohen Rezyklat-Anteil </w:t>
      </w:r>
      <w:r w:rsidR="00B20A3A">
        <w:rPr>
          <w:sz w:val="22"/>
        </w:rPr>
        <w:t xml:space="preserve">und einen effizienten Materialeinsatz </w:t>
      </w:r>
      <w:r w:rsidR="00B20A3A" w:rsidRPr="00816842">
        <w:rPr>
          <w:sz w:val="22"/>
        </w:rPr>
        <w:t>ausgelegt</w:t>
      </w:r>
      <w:r w:rsidR="00B20A3A">
        <w:rPr>
          <w:sz w:val="22"/>
        </w:rPr>
        <w:t xml:space="preserve">. So </w:t>
      </w:r>
      <w:r w:rsidR="00816842">
        <w:rPr>
          <w:sz w:val="22"/>
        </w:rPr>
        <w:t>beträgt</w:t>
      </w:r>
      <w:r w:rsidR="00EB072E">
        <w:rPr>
          <w:sz w:val="22"/>
        </w:rPr>
        <w:t xml:space="preserve"> der Rezyklat-Anteil</w:t>
      </w:r>
      <w:r w:rsidR="00DC434C">
        <w:rPr>
          <w:sz w:val="22"/>
        </w:rPr>
        <w:t xml:space="preserve"> zum Verkaufsstart im </w:t>
      </w:r>
      <w:r w:rsidR="008036D8">
        <w:rPr>
          <w:sz w:val="22"/>
        </w:rPr>
        <w:t xml:space="preserve">vierten Quartal </w:t>
      </w:r>
      <w:r w:rsidR="00DC434C">
        <w:rPr>
          <w:sz w:val="22"/>
        </w:rPr>
        <w:t xml:space="preserve">2024 </w:t>
      </w:r>
      <w:r w:rsidR="00EB072E">
        <w:rPr>
          <w:sz w:val="22"/>
        </w:rPr>
        <w:t>bis zu 50 Prozent und</w:t>
      </w:r>
      <w:r w:rsidR="00B20A3A">
        <w:rPr>
          <w:sz w:val="22"/>
        </w:rPr>
        <w:t xml:space="preserve"> sieben von zehn Profilen </w:t>
      </w:r>
      <w:r w:rsidR="00DC434C">
        <w:rPr>
          <w:sz w:val="22"/>
        </w:rPr>
        <w:t xml:space="preserve">werden </w:t>
      </w:r>
      <w:r w:rsidR="00B20A3A">
        <w:rPr>
          <w:sz w:val="22"/>
        </w:rPr>
        <w:t>standar</w:t>
      </w:r>
      <w:r w:rsidR="00326FBD">
        <w:rPr>
          <w:sz w:val="22"/>
        </w:rPr>
        <w:t>d</w:t>
      </w:r>
      <w:r w:rsidR="00B20A3A">
        <w:rPr>
          <w:sz w:val="22"/>
        </w:rPr>
        <w:t>mäßig mit „buntem“</w:t>
      </w:r>
      <w:r w:rsidR="00EB072E">
        <w:rPr>
          <w:sz w:val="22"/>
        </w:rPr>
        <w:t xml:space="preserve"> Rezyklat-Innenkern</w:t>
      </w:r>
      <w:r w:rsidR="00B20A3A">
        <w:rPr>
          <w:sz w:val="22"/>
        </w:rPr>
        <w:t xml:space="preserve"> ausgeliefert</w:t>
      </w:r>
      <w:r w:rsidR="005814C3">
        <w:rPr>
          <w:sz w:val="22"/>
        </w:rPr>
        <w:t>.</w:t>
      </w:r>
      <w:r w:rsidR="0045047F">
        <w:rPr>
          <w:sz w:val="22"/>
        </w:rPr>
        <w:t xml:space="preserve"> Für </w:t>
      </w:r>
      <w:r w:rsidR="00722333">
        <w:rPr>
          <w:sz w:val="22"/>
        </w:rPr>
        <w:t>optimale Arbeitsprozesse</w:t>
      </w:r>
      <w:r w:rsidR="0045047F">
        <w:rPr>
          <w:sz w:val="22"/>
        </w:rPr>
        <w:t xml:space="preserve"> wurde bei der</w:t>
      </w:r>
      <w:r w:rsidR="0045047F" w:rsidRPr="0045047F">
        <w:rPr>
          <w:sz w:val="22"/>
        </w:rPr>
        <w:t xml:space="preserve"> Entwicklung zudem auf eine hohe Kompatibilität </w:t>
      </w:r>
      <w:r w:rsidR="0045047F">
        <w:rPr>
          <w:sz w:val="22"/>
        </w:rPr>
        <w:t>mit den Systemen Schüco Liv</w:t>
      </w:r>
      <w:r w:rsidR="0045047F" w:rsidRPr="00665DCE">
        <w:rPr>
          <w:b/>
          <w:bCs/>
          <w:sz w:val="22"/>
        </w:rPr>
        <w:t>Ing</w:t>
      </w:r>
      <w:r w:rsidR="0045047F">
        <w:rPr>
          <w:sz w:val="22"/>
        </w:rPr>
        <w:t xml:space="preserve"> und Schüco CT</w:t>
      </w:r>
      <w:r w:rsidR="00665DCE">
        <w:rPr>
          <w:sz w:val="22"/>
        </w:rPr>
        <w:t xml:space="preserve"> </w:t>
      </w:r>
      <w:r w:rsidR="0045047F">
        <w:rPr>
          <w:sz w:val="22"/>
        </w:rPr>
        <w:t>70</w:t>
      </w:r>
      <w:r w:rsidR="0045047F" w:rsidRPr="0045047F">
        <w:rPr>
          <w:sz w:val="22"/>
        </w:rPr>
        <w:t xml:space="preserve"> </w:t>
      </w:r>
      <w:r w:rsidR="00722333">
        <w:rPr>
          <w:sz w:val="22"/>
        </w:rPr>
        <w:t>geachtet</w:t>
      </w:r>
      <w:r w:rsidR="0045047F" w:rsidRPr="0045047F">
        <w:rPr>
          <w:sz w:val="22"/>
        </w:rPr>
        <w:t xml:space="preserve">. Anschluss- und Zusatz-Profile sowie Stahlverstärkungen und </w:t>
      </w:r>
      <w:r w:rsidR="00FC3EDF">
        <w:rPr>
          <w:sz w:val="22"/>
        </w:rPr>
        <w:t>Standard-</w:t>
      </w:r>
      <w:r w:rsidR="0045047F" w:rsidRPr="0045047F">
        <w:rPr>
          <w:sz w:val="22"/>
        </w:rPr>
        <w:t xml:space="preserve">Glasleisten </w:t>
      </w:r>
      <w:r w:rsidR="0045047F">
        <w:rPr>
          <w:sz w:val="22"/>
        </w:rPr>
        <w:t>können bei allen</w:t>
      </w:r>
      <w:r w:rsidR="0045047F" w:rsidRPr="0045047F">
        <w:rPr>
          <w:sz w:val="22"/>
        </w:rPr>
        <w:t xml:space="preserve"> Systemen </w:t>
      </w:r>
      <w:r w:rsidR="0045047F">
        <w:rPr>
          <w:sz w:val="22"/>
        </w:rPr>
        <w:t xml:space="preserve">gleich verwendet </w:t>
      </w:r>
      <w:r w:rsidR="0045047F" w:rsidRPr="0045047F">
        <w:rPr>
          <w:sz w:val="22"/>
        </w:rPr>
        <w:t>werden</w:t>
      </w:r>
      <w:r w:rsidR="0045047F">
        <w:rPr>
          <w:sz w:val="22"/>
        </w:rPr>
        <w:t>, was für möglichst</w:t>
      </w:r>
      <w:r w:rsidR="0045047F" w:rsidRPr="0045047F">
        <w:rPr>
          <w:sz w:val="22"/>
        </w:rPr>
        <w:t xml:space="preserve"> </w:t>
      </w:r>
      <w:r w:rsidR="0045047F">
        <w:rPr>
          <w:sz w:val="22"/>
        </w:rPr>
        <w:t xml:space="preserve">geringen </w:t>
      </w:r>
      <w:r w:rsidR="0045047F" w:rsidRPr="0045047F">
        <w:rPr>
          <w:sz w:val="22"/>
        </w:rPr>
        <w:t xml:space="preserve">Aufwand </w:t>
      </w:r>
      <w:r w:rsidR="0045047F">
        <w:rPr>
          <w:sz w:val="22"/>
        </w:rPr>
        <w:t>in der</w:t>
      </w:r>
      <w:r w:rsidR="0045047F" w:rsidRPr="0045047F">
        <w:rPr>
          <w:sz w:val="22"/>
        </w:rPr>
        <w:t xml:space="preserve"> Verarbeitung und Lagerhaltung</w:t>
      </w:r>
      <w:r w:rsidR="0045047F">
        <w:rPr>
          <w:sz w:val="22"/>
        </w:rPr>
        <w:t xml:space="preserve"> sorgt. </w:t>
      </w:r>
      <w:r w:rsidR="0045047F" w:rsidRPr="0045047F">
        <w:rPr>
          <w:sz w:val="22"/>
        </w:rPr>
        <w:t xml:space="preserve">Durch werkseitig eingebrachte Dichtungen ist eine rationelle Fertigung </w:t>
      </w:r>
      <w:r w:rsidR="00EA1C76">
        <w:rPr>
          <w:sz w:val="22"/>
        </w:rPr>
        <w:t>gegeben.</w:t>
      </w:r>
      <w:r w:rsidR="0045047F" w:rsidRPr="0045047F">
        <w:rPr>
          <w:sz w:val="22"/>
        </w:rPr>
        <w:t xml:space="preserve"> </w:t>
      </w:r>
      <w:r w:rsidR="008036D8">
        <w:rPr>
          <w:sz w:val="22"/>
        </w:rPr>
        <w:t>D</w:t>
      </w:r>
      <w:r w:rsidR="0045047F" w:rsidRPr="0045047F">
        <w:rPr>
          <w:sz w:val="22"/>
        </w:rPr>
        <w:t xml:space="preserve">ie Fräsungen für Belüftung und Entwässerung aller Hauptprofile </w:t>
      </w:r>
      <w:r w:rsidR="008036D8">
        <w:rPr>
          <w:sz w:val="22"/>
        </w:rPr>
        <w:t xml:space="preserve">sind </w:t>
      </w:r>
      <w:r w:rsidR="0045047F" w:rsidRPr="0045047F">
        <w:rPr>
          <w:sz w:val="22"/>
        </w:rPr>
        <w:t>identisch</w:t>
      </w:r>
      <w:r w:rsidR="008036D8">
        <w:rPr>
          <w:sz w:val="22"/>
        </w:rPr>
        <w:t>, was die Verarbeitungszeit zusätzlich minimiert</w:t>
      </w:r>
      <w:r w:rsidR="0045047F" w:rsidRPr="0045047F">
        <w:rPr>
          <w:sz w:val="22"/>
        </w:rPr>
        <w:t xml:space="preserve">. Die gewohnt hohe Prozesssicherheit ist aufgrund der durchdachten Konstruktion und </w:t>
      </w:r>
      <w:r w:rsidR="00430128">
        <w:rPr>
          <w:sz w:val="22"/>
        </w:rPr>
        <w:t xml:space="preserve">durch </w:t>
      </w:r>
      <w:r w:rsidR="0045047F" w:rsidRPr="0045047F">
        <w:rPr>
          <w:sz w:val="22"/>
        </w:rPr>
        <w:t xml:space="preserve">optimiertes Zubehör </w:t>
      </w:r>
      <w:r w:rsidR="0065534B">
        <w:rPr>
          <w:sz w:val="22"/>
        </w:rPr>
        <w:t>gegeben</w:t>
      </w:r>
      <w:r w:rsidR="0045047F" w:rsidRPr="0045047F">
        <w:rPr>
          <w:sz w:val="22"/>
        </w:rPr>
        <w:t>.</w:t>
      </w:r>
    </w:p>
    <w:p w14:paraId="7B6A2A70" w14:textId="77777777" w:rsidR="00EA1C76" w:rsidRDefault="00EA1C76" w:rsidP="0045047F">
      <w:pPr>
        <w:spacing w:line="360" w:lineRule="auto"/>
        <w:rPr>
          <w:sz w:val="22"/>
        </w:rPr>
      </w:pPr>
    </w:p>
    <w:p w14:paraId="1DE0AFB5" w14:textId="77777777" w:rsidR="0075370A" w:rsidRPr="0045047F" w:rsidRDefault="0075370A" w:rsidP="0045047F">
      <w:pPr>
        <w:spacing w:line="360" w:lineRule="auto"/>
        <w:rPr>
          <w:sz w:val="22"/>
        </w:rPr>
      </w:pPr>
    </w:p>
    <w:p w14:paraId="3CEF072F" w14:textId="674AA137" w:rsidR="00722333" w:rsidRPr="00EB072E" w:rsidRDefault="008036D8" w:rsidP="00EB072E">
      <w:pPr>
        <w:spacing w:line="360" w:lineRule="auto"/>
        <w:rPr>
          <w:b/>
          <w:sz w:val="22"/>
        </w:rPr>
      </w:pPr>
      <w:r>
        <w:rPr>
          <w:b/>
          <w:sz w:val="22"/>
        </w:rPr>
        <w:lastRenderedPageBreak/>
        <w:t>Hervorragende</w:t>
      </w:r>
      <w:r w:rsidRPr="00EB072E">
        <w:rPr>
          <w:b/>
          <w:sz w:val="22"/>
        </w:rPr>
        <w:t xml:space="preserve"> </w:t>
      </w:r>
      <w:r w:rsidR="00722333" w:rsidRPr="00EB072E">
        <w:rPr>
          <w:b/>
          <w:sz w:val="22"/>
        </w:rPr>
        <w:t>Wärmedämmwerte und modernes Design</w:t>
      </w:r>
    </w:p>
    <w:p w14:paraId="1C9E5529" w14:textId="739B8C2E" w:rsidR="00722333" w:rsidRDefault="003744D2" w:rsidP="001069CE">
      <w:pPr>
        <w:spacing w:line="360" w:lineRule="auto"/>
        <w:rPr>
          <w:sz w:val="22"/>
        </w:rPr>
      </w:pPr>
      <w:r>
        <w:rPr>
          <w:sz w:val="22"/>
        </w:rPr>
        <w:t>Bauphysikalisch wei</w:t>
      </w:r>
      <w:r w:rsidR="001069CE">
        <w:rPr>
          <w:sz w:val="22"/>
        </w:rPr>
        <w:t>ß</w:t>
      </w:r>
      <w:r>
        <w:rPr>
          <w:sz w:val="22"/>
        </w:rPr>
        <w:t xml:space="preserve"> </w:t>
      </w:r>
      <w:r w:rsidR="00722333">
        <w:rPr>
          <w:sz w:val="22"/>
        </w:rPr>
        <w:t>Schüco Focus</w:t>
      </w:r>
      <w:r w:rsidR="00722333" w:rsidRPr="00665DCE">
        <w:rPr>
          <w:b/>
          <w:bCs/>
          <w:sz w:val="22"/>
        </w:rPr>
        <w:t>Ing</w:t>
      </w:r>
      <w:r w:rsidR="00722333">
        <w:rPr>
          <w:sz w:val="22"/>
        </w:rPr>
        <w:t xml:space="preserve"> </w:t>
      </w:r>
      <w:r>
        <w:rPr>
          <w:sz w:val="22"/>
        </w:rPr>
        <w:t>mit einer</w:t>
      </w:r>
      <w:r w:rsidR="00722333">
        <w:rPr>
          <w:sz w:val="22"/>
        </w:rPr>
        <w:t xml:space="preserve"> 5/6-Kammer-Profilkonstruktion mit optimierter Kammergeometrie, </w:t>
      </w:r>
      <w:r>
        <w:rPr>
          <w:sz w:val="22"/>
        </w:rPr>
        <w:t>der</w:t>
      </w:r>
      <w:r w:rsidR="00722333">
        <w:rPr>
          <w:sz w:val="22"/>
        </w:rPr>
        <w:t xml:space="preserve"> Aufnahme</w:t>
      </w:r>
      <w:r>
        <w:rPr>
          <w:sz w:val="22"/>
        </w:rPr>
        <w:t>möglichkeit</w:t>
      </w:r>
      <w:r w:rsidR="00722333">
        <w:rPr>
          <w:sz w:val="22"/>
        </w:rPr>
        <w:t xml:space="preserve"> einer </w:t>
      </w:r>
      <w:r w:rsidR="003E0094">
        <w:rPr>
          <w:sz w:val="22"/>
        </w:rPr>
        <w:t>dreifachen</w:t>
      </w:r>
      <w:r w:rsidR="00722333">
        <w:rPr>
          <w:sz w:val="22"/>
        </w:rPr>
        <w:t xml:space="preserve"> Verglasung </w:t>
      </w:r>
      <w:r w:rsidR="00F12C9B">
        <w:rPr>
          <w:sz w:val="22"/>
        </w:rPr>
        <w:t xml:space="preserve">bis 52 </w:t>
      </w:r>
      <w:r w:rsidR="000C31C4">
        <w:rPr>
          <w:sz w:val="22"/>
        </w:rPr>
        <w:t>Millimetern</w:t>
      </w:r>
      <w:r w:rsidR="00F12C9B">
        <w:rPr>
          <w:sz w:val="22"/>
        </w:rPr>
        <w:t xml:space="preserve"> </w:t>
      </w:r>
      <w:r w:rsidR="00722333">
        <w:rPr>
          <w:sz w:val="22"/>
        </w:rPr>
        <w:t xml:space="preserve">und </w:t>
      </w:r>
      <w:r w:rsidR="001069CE">
        <w:rPr>
          <w:sz w:val="22"/>
        </w:rPr>
        <w:t>als</w:t>
      </w:r>
      <w:r w:rsidR="00722333">
        <w:rPr>
          <w:sz w:val="22"/>
        </w:rPr>
        <w:t xml:space="preserve"> Anschlag-Dichtung mit zwei </w:t>
      </w:r>
      <w:r>
        <w:rPr>
          <w:sz w:val="22"/>
        </w:rPr>
        <w:t xml:space="preserve">schweißbaren </w:t>
      </w:r>
      <w:r w:rsidR="00722333">
        <w:rPr>
          <w:sz w:val="22"/>
        </w:rPr>
        <w:t xml:space="preserve">Dichtebenen </w:t>
      </w:r>
      <w:r>
        <w:rPr>
          <w:sz w:val="22"/>
        </w:rPr>
        <w:t>zu überzeugen</w:t>
      </w:r>
      <w:r w:rsidR="00722333">
        <w:rPr>
          <w:sz w:val="22"/>
        </w:rPr>
        <w:t>.</w:t>
      </w:r>
      <w:r w:rsidR="001069CE">
        <w:rPr>
          <w:sz w:val="22"/>
        </w:rPr>
        <w:t xml:space="preserve"> </w:t>
      </w:r>
      <w:r w:rsidR="00441182">
        <w:rPr>
          <w:sz w:val="22"/>
        </w:rPr>
        <w:t>Die Grundbautiefe beträgt dabei 70 Millimeter, die Flügelbautiefe 76 Millimeter, der Glaseinstand 20 Millimeter und die Fa</w:t>
      </w:r>
      <w:r>
        <w:rPr>
          <w:sz w:val="22"/>
        </w:rPr>
        <w:t>l</w:t>
      </w:r>
      <w:r w:rsidR="00441182">
        <w:rPr>
          <w:sz w:val="22"/>
        </w:rPr>
        <w:t>zhöhe liegt einheitlich bei 3 Millimetern. Damit ist der Einsatz in Neubauten und Sanierungen gleichermaßen möglich</w:t>
      </w:r>
      <w:r w:rsidR="00A42344">
        <w:rPr>
          <w:sz w:val="22"/>
        </w:rPr>
        <w:t>,</w:t>
      </w:r>
      <w:r w:rsidR="00441182">
        <w:rPr>
          <w:sz w:val="22"/>
        </w:rPr>
        <w:t xml:space="preserve"> und eine </w:t>
      </w:r>
      <w:r w:rsidR="00722333">
        <w:rPr>
          <w:sz w:val="22"/>
        </w:rPr>
        <w:t>Vielzahl an Elementvarianten wie einteilig</w:t>
      </w:r>
      <w:r w:rsidR="00A42344">
        <w:rPr>
          <w:sz w:val="22"/>
        </w:rPr>
        <w:t>e</w:t>
      </w:r>
      <w:r w:rsidR="00722333">
        <w:rPr>
          <w:sz w:val="22"/>
        </w:rPr>
        <w:t xml:space="preserve"> und mehrteilige Fenster, </w:t>
      </w:r>
      <w:r w:rsidR="006D788C">
        <w:rPr>
          <w:sz w:val="22"/>
        </w:rPr>
        <w:t>PAS</w:t>
      </w:r>
      <w:r w:rsidR="008036D8">
        <w:rPr>
          <w:sz w:val="22"/>
        </w:rPr>
        <w:t>(</w:t>
      </w:r>
      <w:r w:rsidR="006D788C">
        <w:rPr>
          <w:sz w:val="22"/>
        </w:rPr>
        <w:t>K</w:t>
      </w:r>
      <w:r w:rsidR="008036D8">
        <w:rPr>
          <w:sz w:val="22"/>
        </w:rPr>
        <w:t>)</w:t>
      </w:r>
      <w:r w:rsidR="006D788C">
        <w:rPr>
          <w:sz w:val="22"/>
        </w:rPr>
        <w:t xml:space="preserve">-Fenster, </w:t>
      </w:r>
      <w:r w:rsidR="00722333">
        <w:rPr>
          <w:sz w:val="22"/>
        </w:rPr>
        <w:t>Fenstertüren</w:t>
      </w:r>
      <w:r w:rsidR="001069CE">
        <w:rPr>
          <w:sz w:val="22"/>
        </w:rPr>
        <w:t xml:space="preserve"> sowie</w:t>
      </w:r>
      <w:r w:rsidR="00722333">
        <w:rPr>
          <w:sz w:val="22"/>
        </w:rPr>
        <w:t xml:space="preserve"> Nebeneingangstüren</w:t>
      </w:r>
      <w:r w:rsidR="00441182">
        <w:rPr>
          <w:sz w:val="22"/>
        </w:rPr>
        <w:t xml:space="preserve"> </w:t>
      </w:r>
      <w:r w:rsidR="00722333">
        <w:rPr>
          <w:sz w:val="22"/>
        </w:rPr>
        <w:t>ermöglichen den Einbau in verschiedenste Bausituationen.</w:t>
      </w:r>
      <w:r w:rsidR="001069CE">
        <w:rPr>
          <w:sz w:val="22"/>
        </w:rPr>
        <w:t xml:space="preserve"> Außerdem punktet </w:t>
      </w:r>
      <w:r w:rsidR="001069CE" w:rsidRPr="001069CE">
        <w:rPr>
          <w:sz w:val="22"/>
        </w:rPr>
        <w:t>das</w:t>
      </w:r>
      <w:r w:rsidR="001069CE">
        <w:rPr>
          <w:sz w:val="22"/>
        </w:rPr>
        <w:t xml:space="preserve"> System mit </w:t>
      </w:r>
      <w:r w:rsidR="008036D8">
        <w:rPr>
          <w:sz w:val="22"/>
        </w:rPr>
        <w:t xml:space="preserve">hervorragenden </w:t>
      </w:r>
      <w:r w:rsidR="00161C2F">
        <w:rPr>
          <w:sz w:val="22"/>
        </w:rPr>
        <w:t>Wärmedämmeigenschaften</w:t>
      </w:r>
      <w:r w:rsidR="0075370A">
        <w:rPr>
          <w:sz w:val="22"/>
        </w:rPr>
        <w:t>, mit einem U</w:t>
      </w:r>
      <w:r w:rsidR="0075370A">
        <w:rPr>
          <w:sz w:val="22"/>
          <w:vertAlign w:val="subscript"/>
        </w:rPr>
        <w:t>w</w:t>
      </w:r>
      <w:r w:rsidR="0075370A">
        <w:rPr>
          <w:sz w:val="22"/>
        </w:rPr>
        <w:t xml:space="preserve">-Wert </w:t>
      </w:r>
      <w:r w:rsidR="001069CE" w:rsidRPr="00F12C9B">
        <w:rPr>
          <w:sz w:val="22"/>
        </w:rPr>
        <w:t>von unter 0,8 W/(m</w:t>
      </w:r>
      <w:r w:rsidR="001069CE" w:rsidRPr="00F12C9B">
        <w:rPr>
          <w:sz w:val="22"/>
          <w:vertAlign w:val="superscript"/>
        </w:rPr>
        <w:t>2</w:t>
      </w:r>
      <w:r w:rsidR="001069CE" w:rsidRPr="00F12C9B">
        <w:rPr>
          <w:sz w:val="22"/>
        </w:rPr>
        <w:t>K) bei entsprechender Dreifachverglasung</w:t>
      </w:r>
      <w:r w:rsidR="00161C2F" w:rsidRPr="0075370A">
        <w:rPr>
          <w:sz w:val="22"/>
        </w:rPr>
        <w:t>.</w:t>
      </w:r>
    </w:p>
    <w:p w14:paraId="08704905" w14:textId="77777777" w:rsidR="00753AA4" w:rsidRDefault="00753AA4" w:rsidP="00EB072E">
      <w:pPr>
        <w:spacing w:line="360" w:lineRule="auto"/>
        <w:rPr>
          <w:sz w:val="22"/>
        </w:rPr>
      </w:pPr>
    </w:p>
    <w:p w14:paraId="587D833D" w14:textId="0D539443" w:rsidR="005B0A6F" w:rsidRDefault="00E25EBD" w:rsidP="00EB072E">
      <w:pPr>
        <w:spacing w:line="360" w:lineRule="auto"/>
        <w:rPr>
          <w:sz w:val="22"/>
        </w:rPr>
      </w:pPr>
      <w:r>
        <w:rPr>
          <w:sz w:val="22"/>
        </w:rPr>
        <w:t xml:space="preserve">Auch optisch weiß das moderne System </w:t>
      </w:r>
      <w:r w:rsidR="005B0A6F">
        <w:rPr>
          <w:sz w:val="22"/>
        </w:rPr>
        <w:t xml:space="preserve">zu </w:t>
      </w:r>
      <w:r w:rsidR="0087602E">
        <w:rPr>
          <w:sz w:val="22"/>
        </w:rPr>
        <w:t>glänzen</w:t>
      </w:r>
      <w:r w:rsidR="005B0A6F">
        <w:rPr>
          <w:sz w:val="22"/>
        </w:rPr>
        <w:t xml:space="preserve">. So kann </w:t>
      </w:r>
      <w:r w:rsidR="001069CE">
        <w:rPr>
          <w:sz w:val="22"/>
        </w:rPr>
        <w:t xml:space="preserve">es </w:t>
      </w:r>
      <w:r w:rsidR="005B0A6F">
        <w:rPr>
          <w:sz w:val="22"/>
        </w:rPr>
        <w:t>mit einer Farbvielfalt aus mehr als 300 Standar</w:t>
      </w:r>
      <w:r w:rsidR="00326FBD">
        <w:rPr>
          <w:sz w:val="22"/>
        </w:rPr>
        <w:t>d</w:t>
      </w:r>
      <w:r w:rsidR="005B0A6F">
        <w:rPr>
          <w:sz w:val="22"/>
        </w:rPr>
        <w:t>- und Sonderfolien in Metallic-, Unifarben und Holzdekoren individuell gestaltet werden. Aufgrund des modernen Designs mit klaren, g</w:t>
      </w:r>
      <w:r w:rsidR="00ED5DF7">
        <w:rPr>
          <w:sz w:val="22"/>
        </w:rPr>
        <w:t>e</w:t>
      </w:r>
      <w:r w:rsidR="005B0A6F">
        <w:rPr>
          <w:sz w:val="22"/>
        </w:rPr>
        <w:t xml:space="preserve">radlinigen Konturen und </w:t>
      </w:r>
      <w:r w:rsidR="00F12C9B">
        <w:rPr>
          <w:sz w:val="22"/>
        </w:rPr>
        <w:t>minimalen</w:t>
      </w:r>
      <w:r w:rsidR="005B0A6F">
        <w:rPr>
          <w:sz w:val="22"/>
        </w:rPr>
        <w:t xml:space="preserve"> Überschlägen bieten sich hierbei insbesondere Farbtöne im edlen Alu-Look an</w:t>
      </w:r>
      <w:r w:rsidR="0087602E">
        <w:rPr>
          <w:sz w:val="22"/>
        </w:rPr>
        <w:t xml:space="preserve">. Der </w:t>
      </w:r>
      <w:r w:rsidR="005B0A6F">
        <w:rPr>
          <w:sz w:val="22"/>
        </w:rPr>
        <w:t>Gestaltungsfreiheit sind</w:t>
      </w:r>
      <w:r w:rsidR="0087602E">
        <w:rPr>
          <w:sz w:val="22"/>
        </w:rPr>
        <w:t xml:space="preserve"> </w:t>
      </w:r>
      <w:r w:rsidR="00F12C9B">
        <w:rPr>
          <w:sz w:val="22"/>
        </w:rPr>
        <w:t xml:space="preserve">dabei </w:t>
      </w:r>
      <w:r w:rsidR="005B0A6F">
        <w:rPr>
          <w:sz w:val="22"/>
        </w:rPr>
        <w:t>keine Grenzen gesetzt</w:t>
      </w:r>
      <w:r w:rsidR="00665DCE">
        <w:rPr>
          <w:sz w:val="22"/>
        </w:rPr>
        <w:t>,</w:t>
      </w:r>
      <w:r w:rsidR="0087602E">
        <w:rPr>
          <w:sz w:val="22"/>
        </w:rPr>
        <w:t xml:space="preserve"> was auch die </w:t>
      </w:r>
      <w:r w:rsidR="009E0B94">
        <w:rPr>
          <w:sz w:val="22"/>
        </w:rPr>
        <w:t xml:space="preserve">optisch </w:t>
      </w:r>
      <w:r w:rsidR="00665DCE">
        <w:rPr>
          <w:sz w:val="22"/>
        </w:rPr>
        <w:t>einheitliche</w:t>
      </w:r>
      <w:r w:rsidR="009E0B94">
        <w:rPr>
          <w:sz w:val="22"/>
        </w:rPr>
        <w:t xml:space="preserve"> </w:t>
      </w:r>
      <w:r w:rsidR="0087602E">
        <w:rPr>
          <w:sz w:val="22"/>
        </w:rPr>
        <w:t xml:space="preserve">Kombination mit anderen Schüco Systemen </w:t>
      </w:r>
      <w:r w:rsidR="00665DCE">
        <w:rPr>
          <w:sz w:val="22"/>
        </w:rPr>
        <w:t xml:space="preserve">aus Kunststoff und Aluminium </w:t>
      </w:r>
      <w:r w:rsidR="0087602E">
        <w:rPr>
          <w:sz w:val="22"/>
        </w:rPr>
        <w:t>ermöglicht</w:t>
      </w:r>
      <w:r w:rsidR="009E0B94">
        <w:rPr>
          <w:sz w:val="22"/>
        </w:rPr>
        <w:t>.</w:t>
      </w:r>
    </w:p>
    <w:p w14:paraId="04F2BC11" w14:textId="77777777" w:rsidR="00F12C9B" w:rsidRDefault="00F12C9B" w:rsidP="00EB072E">
      <w:pPr>
        <w:spacing w:line="360" w:lineRule="auto"/>
        <w:rPr>
          <w:sz w:val="22"/>
        </w:rPr>
      </w:pPr>
    </w:p>
    <w:p w14:paraId="785F298B" w14:textId="10B04437" w:rsidR="00F12C9B" w:rsidRDefault="00F12C9B" w:rsidP="00EB072E">
      <w:pPr>
        <w:spacing w:line="360" w:lineRule="auto"/>
        <w:rPr>
          <w:sz w:val="22"/>
        </w:rPr>
      </w:pPr>
      <w:r>
        <w:rPr>
          <w:sz w:val="22"/>
        </w:rPr>
        <w:t>Schüco Focus</w:t>
      </w:r>
      <w:r w:rsidRPr="003F43F8">
        <w:rPr>
          <w:b/>
          <w:bCs/>
          <w:sz w:val="22"/>
        </w:rPr>
        <w:t>Ing</w:t>
      </w:r>
      <w:r>
        <w:rPr>
          <w:sz w:val="22"/>
        </w:rPr>
        <w:t xml:space="preserve"> </w:t>
      </w:r>
      <w:r w:rsidR="00A617AB">
        <w:rPr>
          <w:sz w:val="22"/>
        </w:rPr>
        <w:t xml:space="preserve">wurde für einen möglichst effizienten Materialeinsatz mit hohem Rezyklatanteil im Innenkern entwickelt und </w:t>
      </w:r>
      <w:r w:rsidR="00001337">
        <w:rPr>
          <w:sz w:val="22"/>
        </w:rPr>
        <w:t xml:space="preserve">ist </w:t>
      </w:r>
      <w:r w:rsidR="00A617AB">
        <w:rPr>
          <w:sz w:val="22"/>
        </w:rPr>
        <w:t>nach der Nutzungsdauer für die Rückführung in den Wertstoffkreislauf geeignet. Damit kann Schüco Focus</w:t>
      </w:r>
      <w:r w:rsidR="00A617AB" w:rsidRPr="003F43F8">
        <w:rPr>
          <w:b/>
          <w:bCs/>
          <w:sz w:val="22"/>
        </w:rPr>
        <w:t>Ing</w:t>
      </w:r>
      <w:r w:rsidR="00A617AB">
        <w:rPr>
          <w:sz w:val="22"/>
        </w:rPr>
        <w:t xml:space="preserve"> einen Beitrag zur CO</w:t>
      </w:r>
      <w:r w:rsidR="00A617AB" w:rsidRPr="003F43F8">
        <w:rPr>
          <w:sz w:val="22"/>
          <w:vertAlign w:val="subscript"/>
        </w:rPr>
        <w:t>2</w:t>
      </w:r>
      <w:r w:rsidR="00A617AB">
        <w:rPr>
          <w:sz w:val="22"/>
        </w:rPr>
        <w:t>-Reduzierung von Gebäudehüllen leisten.</w:t>
      </w:r>
    </w:p>
    <w:p w14:paraId="72C234E0" w14:textId="62208E54" w:rsidR="00E25EBD" w:rsidRPr="00D932E0" w:rsidRDefault="00E25EBD" w:rsidP="00441182">
      <w:pPr>
        <w:spacing w:line="312" w:lineRule="auto"/>
        <w:rPr>
          <w:sz w:val="22"/>
        </w:rPr>
      </w:pPr>
    </w:p>
    <w:p w14:paraId="2E87C322" w14:textId="77777777" w:rsidR="00B20A3A" w:rsidRPr="00B20A3A" w:rsidRDefault="00B20A3A" w:rsidP="00344053">
      <w:pPr>
        <w:spacing w:line="312" w:lineRule="auto"/>
        <w:rPr>
          <w:sz w:val="22"/>
        </w:rPr>
      </w:pPr>
    </w:p>
    <w:p w14:paraId="525F341A" w14:textId="233F24D2" w:rsidR="00C14DC7" w:rsidRPr="005168F0" w:rsidRDefault="00ED5DF7" w:rsidP="00C14DC7">
      <w:pPr>
        <w:spacing w:line="312" w:lineRule="auto"/>
        <w:rPr>
          <w:sz w:val="22"/>
        </w:rPr>
      </w:pPr>
      <w:r>
        <w:rPr>
          <w:sz w:val="22"/>
        </w:rPr>
        <w:t>www.schueco.de</w:t>
      </w:r>
    </w:p>
    <w:p w14:paraId="6433CBE9" w14:textId="77777777" w:rsidR="00A27245" w:rsidRDefault="00A27245" w:rsidP="005168F0">
      <w:pPr>
        <w:spacing w:line="312" w:lineRule="auto"/>
        <w:rPr>
          <w:sz w:val="22"/>
        </w:rPr>
      </w:pPr>
    </w:p>
    <w:p w14:paraId="14C2AAEE" w14:textId="77777777" w:rsidR="00626818" w:rsidRDefault="00626818" w:rsidP="005168F0">
      <w:pPr>
        <w:spacing w:line="312" w:lineRule="auto"/>
        <w:rPr>
          <w:sz w:val="22"/>
        </w:rPr>
      </w:pPr>
    </w:p>
    <w:p w14:paraId="0323B4C9" w14:textId="77777777" w:rsidR="00626818" w:rsidRDefault="00626818" w:rsidP="005168F0">
      <w:pPr>
        <w:spacing w:line="312" w:lineRule="auto"/>
        <w:rPr>
          <w:sz w:val="22"/>
        </w:rPr>
      </w:pPr>
    </w:p>
    <w:p w14:paraId="3D7D738B" w14:textId="77777777" w:rsidR="00C14DC7" w:rsidRPr="006B74EE" w:rsidRDefault="00C14DC7" w:rsidP="00C14DC7">
      <w:pPr>
        <w:spacing w:line="312" w:lineRule="auto"/>
        <w:rPr>
          <w:rFonts w:cs="Arial"/>
          <w:b/>
          <w:bCs/>
          <w:szCs w:val="18"/>
        </w:rPr>
      </w:pPr>
      <w:bookmarkStart w:id="0" w:name="_Hlk77926191"/>
      <w:r w:rsidRPr="006B74EE">
        <w:rPr>
          <w:rFonts w:cs="Arial"/>
          <w:b/>
          <w:bCs/>
          <w:szCs w:val="18"/>
        </w:rPr>
        <w:lastRenderedPageBreak/>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5C6C26CE" w14:textId="77777777" w:rsidR="00C14DC7" w:rsidRDefault="00C14DC7" w:rsidP="00C14DC7">
      <w:pPr>
        <w:pStyle w:val="Kopfzeile"/>
        <w:tabs>
          <w:tab w:val="left" w:pos="708"/>
        </w:tabs>
        <w:spacing w:line="312" w:lineRule="auto"/>
        <w:rPr>
          <w:rFonts w:cs="Arial"/>
          <w:szCs w:val="18"/>
        </w:rPr>
      </w:pPr>
    </w:p>
    <w:p w14:paraId="02769BCB" w14:textId="77777777" w:rsidR="00626818" w:rsidRDefault="00626818" w:rsidP="00C14DC7">
      <w:pPr>
        <w:pStyle w:val="Kopfzeile"/>
        <w:tabs>
          <w:tab w:val="left" w:pos="708"/>
        </w:tabs>
        <w:spacing w:line="312" w:lineRule="auto"/>
        <w:rPr>
          <w:rFonts w:cs="Arial"/>
          <w:szCs w:val="18"/>
        </w:rPr>
      </w:pPr>
    </w:p>
    <w:p w14:paraId="04613877" w14:textId="77777777" w:rsidR="00626818" w:rsidRDefault="00626818" w:rsidP="00C14DC7">
      <w:pPr>
        <w:pStyle w:val="Kopfzeile"/>
        <w:tabs>
          <w:tab w:val="left" w:pos="708"/>
        </w:tabs>
        <w:spacing w:line="312" w:lineRule="auto"/>
        <w:rPr>
          <w:rFonts w:cs="Arial"/>
          <w:szCs w:val="18"/>
        </w:rPr>
      </w:pPr>
    </w:p>
    <w:p w14:paraId="7A05A97A" w14:textId="77777777" w:rsidR="00626818" w:rsidRDefault="00626818" w:rsidP="00C14DC7">
      <w:pPr>
        <w:pStyle w:val="Kopfzeile"/>
        <w:tabs>
          <w:tab w:val="left" w:pos="708"/>
        </w:tabs>
        <w:spacing w:line="312" w:lineRule="auto"/>
        <w:rPr>
          <w:rFonts w:cs="Arial"/>
          <w:szCs w:val="18"/>
        </w:rPr>
      </w:pPr>
    </w:p>
    <w:p w14:paraId="3C19A014" w14:textId="77777777" w:rsidR="00C14DC7" w:rsidRPr="00265ACE"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127056" w:rsidP="00C14DC7">
      <w:pPr>
        <w:spacing w:line="312" w:lineRule="auto"/>
        <w:rPr>
          <w:sz w:val="22"/>
        </w:rPr>
      </w:pPr>
      <w:hyperlink r:id="rId12"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Pr="00610835" w:rsidRDefault="00C14DC7" w:rsidP="00C14DC7">
      <w:pPr>
        <w:spacing w:line="312" w:lineRule="auto"/>
        <w:rPr>
          <w:sz w:val="22"/>
        </w:rPr>
      </w:pPr>
    </w:p>
    <w:p w14:paraId="181EF33F" w14:textId="77777777" w:rsidR="00C14DC7" w:rsidRPr="00127056" w:rsidRDefault="00C14DC7" w:rsidP="00C14DC7">
      <w:pPr>
        <w:spacing w:line="312" w:lineRule="auto"/>
        <w:rPr>
          <w:sz w:val="22"/>
        </w:rPr>
      </w:pP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5F24318D" w14:textId="77777777" w:rsidR="00F809EE" w:rsidRDefault="00F809EE" w:rsidP="00F809EE">
      <w:pPr>
        <w:spacing w:line="312" w:lineRule="auto"/>
        <w:rPr>
          <w:sz w:val="22"/>
        </w:rPr>
      </w:pPr>
      <w:r>
        <w:rPr>
          <w:noProof/>
        </w:rPr>
        <w:drawing>
          <wp:inline distT="0" distB="0" distL="0" distR="0" wp14:anchorId="7D8E507B" wp14:editId="32CD28A2">
            <wp:extent cx="1579418" cy="1579418"/>
            <wp:effectExtent l="0" t="0" r="1905" b="1905"/>
            <wp:docPr id="11756771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0A8DD0C2" w14:textId="1FC21E2A" w:rsidR="00F809EE" w:rsidRPr="00CD506E" w:rsidRDefault="00F809EE" w:rsidP="00F809EE">
      <w:pPr>
        <w:spacing w:line="312" w:lineRule="auto"/>
        <w:rPr>
          <w:sz w:val="22"/>
        </w:rPr>
      </w:pPr>
      <w:r>
        <w:rPr>
          <w:sz w:val="22"/>
        </w:rPr>
        <w:t>Das neue Schüco Kunststoffsystem Schüco Focu</w:t>
      </w:r>
      <w:r>
        <w:rPr>
          <w:b/>
          <w:sz w:val="22"/>
        </w:rPr>
        <w:t>Ing</w:t>
      </w:r>
      <w:r>
        <w:rPr>
          <w:sz w:val="22"/>
        </w:rPr>
        <w:t xml:space="preserve"> überzeugt mit einer modernen Optik, hohem Rezyklat-Anteil und </w:t>
      </w:r>
      <w:r w:rsidR="00ED5DF7">
        <w:rPr>
          <w:sz w:val="22"/>
        </w:rPr>
        <w:t>hervorragenden</w:t>
      </w:r>
      <w:r>
        <w:rPr>
          <w:sz w:val="22"/>
        </w:rPr>
        <w:t xml:space="preserve"> Wärmedämmwerten.</w:t>
      </w:r>
    </w:p>
    <w:p w14:paraId="080C430E" w14:textId="77777777" w:rsidR="00C14DC7" w:rsidRDefault="00C14DC7" w:rsidP="00C14DC7">
      <w:pPr>
        <w:spacing w:line="312" w:lineRule="auto"/>
        <w:rPr>
          <w:sz w:val="22"/>
        </w:rPr>
      </w:pPr>
    </w:p>
    <w:p w14:paraId="5BF82DEF" w14:textId="2C238327" w:rsidR="00ED5DF7" w:rsidRDefault="00ED5DF7" w:rsidP="00C14DC7">
      <w:pPr>
        <w:spacing w:line="312" w:lineRule="auto"/>
        <w:rPr>
          <w:sz w:val="22"/>
        </w:rPr>
      </w:pPr>
      <w:r>
        <w:rPr>
          <w:noProof/>
        </w:rPr>
        <w:lastRenderedPageBreak/>
        <w:drawing>
          <wp:inline distT="0" distB="0" distL="0" distR="0" wp14:anchorId="2FFD3E2D" wp14:editId="2BB07E76">
            <wp:extent cx="1580400" cy="1580400"/>
            <wp:effectExtent l="0" t="0" r="1270" b="1270"/>
            <wp:docPr id="18121831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80400" cy="1580400"/>
                    </a:xfrm>
                    <a:prstGeom prst="rect">
                      <a:avLst/>
                    </a:prstGeom>
                    <a:noFill/>
                    <a:ln>
                      <a:noFill/>
                    </a:ln>
                  </pic:spPr>
                </pic:pic>
              </a:graphicData>
            </a:graphic>
          </wp:inline>
        </w:drawing>
      </w:r>
    </w:p>
    <w:p w14:paraId="09D69761" w14:textId="032C562C" w:rsidR="00ED5DF7" w:rsidRDefault="00ED5DF7" w:rsidP="00C14DC7">
      <w:pPr>
        <w:spacing w:line="312" w:lineRule="auto"/>
        <w:rPr>
          <w:sz w:val="22"/>
        </w:rPr>
      </w:pPr>
      <w:r>
        <w:rPr>
          <w:sz w:val="22"/>
        </w:rPr>
        <w:t>Für eine harmonische Optik in Kombination mit dunklen Oberflächen, ist Schüco Focus</w:t>
      </w:r>
      <w:r w:rsidRPr="003F43F8">
        <w:rPr>
          <w:b/>
          <w:bCs/>
          <w:sz w:val="22"/>
        </w:rPr>
        <w:t>Ing</w:t>
      </w:r>
      <w:r>
        <w:rPr>
          <w:sz w:val="22"/>
        </w:rPr>
        <w:t xml:space="preserve"> auch mit grauen Profilen erhältlich.</w:t>
      </w:r>
    </w:p>
    <w:p w14:paraId="49664E64" w14:textId="77777777" w:rsidR="00ED5DF7" w:rsidRDefault="00ED5DF7" w:rsidP="00C14DC7">
      <w:pPr>
        <w:spacing w:line="312" w:lineRule="auto"/>
        <w:rPr>
          <w:sz w:val="22"/>
        </w:rPr>
      </w:pPr>
    </w:p>
    <w:p w14:paraId="0B7DA334" w14:textId="1A815270" w:rsidR="00ED5DF7" w:rsidRDefault="00ED5DF7" w:rsidP="00C14DC7">
      <w:pPr>
        <w:spacing w:line="312" w:lineRule="auto"/>
        <w:rPr>
          <w:sz w:val="22"/>
        </w:rPr>
      </w:pPr>
      <w:r>
        <w:rPr>
          <w:noProof/>
        </w:rPr>
        <w:drawing>
          <wp:inline distT="0" distB="0" distL="0" distR="0" wp14:anchorId="12A9CE41" wp14:editId="0C36C1AB">
            <wp:extent cx="2234825" cy="1580400"/>
            <wp:effectExtent l="0" t="0" r="0" b="1270"/>
            <wp:docPr id="19248812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34825" cy="1580400"/>
                    </a:xfrm>
                    <a:prstGeom prst="rect">
                      <a:avLst/>
                    </a:prstGeom>
                    <a:noFill/>
                    <a:ln>
                      <a:noFill/>
                    </a:ln>
                  </pic:spPr>
                </pic:pic>
              </a:graphicData>
            </a:graphic>
          </wp:inline>
        </w:drawing>
      </w:r>
    </w:p>
    <w:p w14:paraId="5DBB9FEA" w14:textId="1ADB9A49" w:rsidR="00ED5DF7" w:rsidRPr="00161C2F" w:rsidRDefault="0075370A" w:rsidP="00C14DC7">
      <w:pPr>
        <w:spacing w:line="312" w:lineRule="auto"/>
        <w:rPr>
          <w:sz w:val="22"/>
        </w:rPr>
      </w:pPr>
      <w:r w:rsidRPr="0075370A">
        <w:rPr>
          <w:sz w:val="22"/>
        </w:rPr>
        <w:t xml:space="preserve">Schüco </w:t>
      </w:r>
      <w:r w:rsidR="00161C2F" w:rsidRPr="0075370A">
        <w:rPr>
          <w:sz w:val="22"/>
        </w:rPr>
        <w:t>Focus</w:t>
      </w:r>
      <w:r w:rsidR="00161C2F" w:rsidRPr="0075370A">
        <w:rPr>
          <w:b/>
          <w:bCs/>
          <w:sz w:val="22"/>
        </w:rPr>
        <w:t>Ing</w:t>
      </w:r>
      <w:r w:rsidR="00161C2F" w:rsidRPr="0075370A">
        <w:rPr>
          <w:sz w:val="22"/>
        </w:rPr>
        <w:t xml:space="preserve"> </w:t>
      </w:r>
      <w:r w:rsidRPr="0075370A">
        <w:rPr>
          <w:sz w:val="22"/>
        </w:rPr>
        <w:t xml:space="preserve">eignet sich hervorragend für den </w:t>
      </w:r>
      <w:r w:rsidR="00161C2F" w:rsidRPr="0075370A">
        <w:rPr>
          <w:sz w:val="22"/>
        </w:rPr>
        <w:t>privaten Wohnbau mit Panorama-Festverglasungen und Dreh-Kipp-Elementen.</w:t>
      </w:r>
    </w:p>
    <w:p w14:paraId="2E77274F" w14:textId="77777777" w:rsidR="00ED5DF7" w:rsidRPr="00161C2F" w:rsidRDefault="00ED5DF7" w:rsidP="00C14DC7">
      <w:pPr>
        <w:spacing w:line="312" w:lineRule="auto"/>
        <w:rPr>
          <w:sz w:val="22"/>
        </w:rPr>
      </w:pPr>
    </w:p>
    <w:p w14:paraId="032A6827" w14:textId="61DD9128" w:rsidR="00ED5DF7" w:rsidRDefault="00ED5DF7" w:rsidP="00C14DC7">
      <w:pPr>
        <w:spacing w:line="312" w:lineRule="auto"/>
        <w:rPr>
          <w:sz w:val="22"/>
        </w:rPr>
      </w:pPr>
      <w:r>
        <w:rPr>
          <w:noProof/>
        </w:rPr>
        <w:drawing>
          <wp:inline distT="0" distB="0" distL="0" distR="0" wp14:anchorId="4DCB014D" wp14:editId="05D9B664">
            <wp:extent cx="1975429" cy="1580400"/>
            <wp:effectExtent l="0" t="0" r="6350" b="1270"/>
            <wp:docPr id="51953353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75429" cy="1580400"/>
                    </a:xfrm>
                    <a:prstGeom prst="rect">
                      <a:avLst/>
                    </a:prstGeom>
                    <a:noFill/>
                    <a:ln>
                      <a:noFill/>
                    </a:ln>
                  </pic:spPr>
                </pic:pic>
              </a:graphicData>
            </a:graphic>
          </wp:inline>
        </w:drawing>
      </w:r>
    </w:p>
    <w:p w14:paraId="527647FA" w14:textId="06FA3AC9" w:rsidR="00ED5DF7" w:rsidRPr="00626818" w:rsidRDefault="00161C2F" w:rsidP="00626818">
      <w:pPr>
        <w:spacing w:line="312" w:lineRule="auto"/>
        <w:rPr>
          <w:sz w:val="22"/>
        </w:rPr>
      </w:pPr>
      <w:r>
        <w:rPr>
          <w:sz w:val="22"/>
        </w:rPr>
        <w:t>Zweiteiliges, bodentiefes Fensterelement der neuen Schüco Focus</w:t>
      </w:r>
      <w:r w:rsidRPr="003F43F8">
        <w:rPr>
          <w:b/>
          <w:bCs/>
          <w:sz w:val="22"/>
        </w:rPr>
        <w:t>Ing</w:t>
      </w:r>
      <w:r>
        <w:rPr>
          <w:sz w:val="22"/>
        </w:rPr>
        <w:t xml:space="preserve"> Serie in Kombination mit eine</w:t>
      </w:r>
      <w:r w:rsidR="00127056">
        <w:rPr>
          <w:sz w:val="22"/>
        </w:rPr>
        <w:t>r</w:t>
      </w:r>
      <w:r>
        <w:rPr>
          <w:sz w:val="22"/>
        </w:rPr>
        <w:t xml:space="preserve"> Absturzsicherung.</w:t>
      </w:r>
    </w:p>
    <w:sectPr w:rsidR="00ED5DF7" w:rsidRPr="00626818" w:rsidSect="00FF7863">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6A237" w14:textId="77777777" w:rsidR="00FF7863" w:rsidRDefault="00FF7863" w:rsidP="00F958EA">
      <w:pPr>
        <w:spacing w:line="240" w:lineRule="auto"/>
      </w:pPr>
      <w:r>
        <w:separator/>
      </w:r>
    </w:p>
  </w:endnote>
  <w:endnote w:type="continuationSeparator" w:id="0">
    <w:p w14:paraId="7EE0227C" w14:textId="77777777" w:rsidR="00FF7863" w:rsidRDefault="00FF786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0AA7E" w14:textId="77777777" w:rsidR="00FF7863" w:rsidRDefault="00FF7863" w:rsidP="00F958EA">
      <w:pPr>
        <w:spacing w:line="240" w:lineRule="auto"/>
      </w:pPr>
      <w:r>
        <w:separator/>
      </w:r>
    </w:p>
  </w:footnote>
  <w:footnote w:type="continuationSeparator" w:id="0">
    <w:p w14:paraId="55BA3AFB" w14:textId="77777777" w:rsidR="00FF7863" w:rsidRDefault="00FF786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337"/>
    <w:rsid w:val="00001A1A"/>
    <w:rsid w:val="00010651"/>
    <w:rsid w:val="00022DB5"/>
    <w:rsid w:val="000243D1"/>
    <w:rsid w:val="00024ACE"/>
    <w:rsid w:val="000301D8"/>
    <w:rsid w:val="00040810"/>
    <w:rsid w:val="00042381"/>
    <w:rsid w:val="00042BCE"/>
    <w:rsid w:val="00051401"/>
    <w:rsid w:val="00055CD5"/>
    <w:rsid w:val="000624E1"/>
    <w:rsid w:val="00073518"/>
    <w:rsid w:val="00083752"/>
    <w:rsid w:val="000843C5"/>
    <w:rsid w:val="000976D5"/>
    <w:rsid w:val="000A56DD"/>
    <w:rsid w:val="000A5E24"/>
    <w:rsid w:val="000A5F88"/>
    <w:rsid w:val="000C299E"/>
    <w:rsid w:val="000C31C4"/>
    <w:rsid w:val="000C4BC1"/>
    <w:rsid w:val="000C4C68"/>
    <w:rsid w:val="001051B8"/>
    <w:rsid w:val="001069CE"/>
    <w:rsid w:val="00113D9B"/>
    <w:rsid w:val="001144C6"/>
    <w:rsid w:val="0011455F"/>
    <w:rsid w:val="00115275"/>
    <w:rsid w:val="00127056"/>
    <w:rsid w:val="00131804"/>
    <w:rsid w:val="001558A5"/>
    <w:rsid w:val="00161C2F"/>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07B32"/>
    <w:rsid w:val="0021268C"/>
    <w:rsid w:val="002176B8"/>
    <w:rsid w:val="00221120"/>
    <w:rsid w:val="00227E10"/>
    <w:rsid w:val="00236391"/>
    <w:rsid w:val="0024327E"/>
    <w:rsid w:val="00243B5B"/>
    <w:rsid w:val="00252D6E"/>
    <w:rsid w:val="00254BAE"/>
    <w:rsid w:val="00265ACE"/>
    <w:rsid w:val="002762A8"/>
    <w:rsid w:val="00284CF1"/>
    <w:rsid w:val="002911E7"/>
    <w:rsid w:val="002B211F"/>
    <w:rsid w:val="002B7D28"/>
    <w:rsid w:val="002E3613"/>
    <w:rsid w:val="002E65C2"/>
    <w:rsid w:val="002F3983"/>
    <w:rsid w:val="00314D2A"/>
    <w:rsid w:val="00326FBD"/>
    <w:rsid w:val="003312EB"/>
    <w:rsid w:val="00332231"/>
    <w:rsid w:val="00337E7E"/>
    <w:rsid w:val="00344053"/>
    <w:rsid w:val="003442BA"/>
    <w:rsid w:val="003471F7"/>
    <w:rsid w:val="00350AAC"/>
    <w:rsid w:val="00351770"/>
    <w:rsid w:val="0035472A"/>
    <w:rsid w:val="003659BB"/>
    <w:rsid w:val="00366A18"/>
    <w:rsid w:val="00367473"/>
    <w:rsid w:val="0037157E"/>
    <w:rsid w:val="003744D2"/>
    <w:rsid w:val="003855FF"/>
    <w:rsid w:val="003A46F2"/>
    <w:rsid w:val="003C0B27"/>
    <w:rsid w:val="003C1C27"/>
    <w:rsid w:val="003C3118"/>
    <w:rsid w:val="003D4948"/>
    <w:rsid w:val="003E0094"/>
    <w:rsid w:val="003F280C"/>
    <w:rsid w:val="003F43F8"/>
    <w:rsid w:val="003F56F4"/>
    <w:rsid w:val="00400E95"/>
    <w:rsid w:val="0040727A"/>
    <w:rsid w:val="00413635"/>
    <w:rsid w:val="00417BFB"/>
    <w:rsid w:val="00421006"/>
    <w:rsid w:val="00430128"/>
    <w:rsid w:val="00431009"/>
    <w:rsid w:val="00433486"/>
    <w:rsid w:val="00441182"/>
    <w:rsid w:val="00444D4D"/>
    <w:rsid w:val="00445B24"/>
    <w:rsid w:val="0045047F"/>
    <w:rsid w:val="00460AD5"/>
    <w:rsid w:val="00461334"/>
    <w:rsid w:val="004765FD"/>
    <w:rsid w:val="004975ED"/>
    <w:rsid w:val="004A4939"/>
    <w:rsid w:val="004B3B23"/>
    <w:rsid w:val="004C0725"/>
    <w:rsid w:val="004D5FF8"/>
    <w:rsid w:val="004D7A4A"/>
    <w:rsid w:val="004E33D8"/>
    <w:rsid w:val="004E59E0"/>
    <w:rsid w:val="004F1C77"/>
    <w:rsid w:val="004F2161"/>
    <w:rsid w:val="004F241B"/>
    <w:rsid w:val="004F35BF"/>
    <w:rsid w:val="004F540D"/>
    <w:rsid w:val="004F5BEE"/>
    <w:rsid w:val="004F7477"/>
    <w:rsid w:val="00514E18"/>
    <w:rsid w:val="005168F0"/>
    <w:rsid w:val="005303A4"/>
    <w:rsid w:val="0054107C"/>
    <w:rsid w:val="005814C3"/>
    <w:rsid w:val="0058361A"/>
    <w:rsid w:val="00590284"/>
    <w:rsid w:val="00593611"/>
    <w:rsid w:val="005A0735"/>
    <w:rsid w:val="005A24FE"/>
    <w:rsid w:val="005A37EF"/>
    <w:rsid w:val="005B0A6F"/>
    <w:rsid w:val="005B3834"/>
    <w:rsid w:val="005D3F43"/>
    <w:rsid w:val="005D5BE2"/>
    <w:rsid w:val="005E5091"/>
    <w:rsid w:val="005F0DEC"/>
    <w:rsid w:val="005F20B2"/>
    <w:rsid w:val="00606851"/>
    <w:rsid w:val="0061040B"/>
    <w:rsid w:val="00610835"/>
    <w:rsid w:val="00611537"/>
    <w:rsid w:val="00626818"/>
    <w:rsid w:val="0063779F"/>
    <w:rsid w:val="006457DB"/>
    <w:rsid w:val="0065091F"/>
    <w:rsid w:val="006548D7"/>
    <w:rsid w:val="0065534B"/>
    <w:rsid w:val="006578B1"/>
    <w:rsid w:val="00665DCE"/>
    <w:rsid w:val="006712DC"/>
    <w:rsid w:val="00673B62"/>
    <w:rsid w:val="00674031"/>
    <w:rsid w:val="00687074"/>
    <w:rsid w:val="006B1F00"/>
    <w:rsid w:val="006B380A"/>
    <w:rsid w:val="006C1821"/>
    <w:rsid w:val="006D5606"/>
    <w:rsid w:val="006D788C"/>
    <w:rsid w:val="006E42B7"/>
    <w:rsid w:val="006F50AD"/>
    <w:rsid w:val="00702E79"/>
    <w:rsid w:val="00721CDE"/>
    <w:rsid w:val="00722333"/>
    <w:rsid w:val="00723D0C"/>
    <w:rsid w:val="00725221"/>
    <w:rsid w:val="007276CC"/>
    <w:rsid w:val="007311D0"/>
    <w:rsid w:val="0075370A"/>
    <w:rsid w:val="00753AA4"/>
    <w:rsid w:val="00766D56"/>
    <w:rsid w:val="00782751"/>
    <w:rsid w:val="00797CCC"/>
    <w:rsid w:val="007A1939"/>
    <w:rsid w:val="007A2CBC"/>
    <w:rsid w:val="007A31A8"/>
    <w:rsid w:val="007A5FD5"/>
    <w:rsid w:val="007A7037"/>
    <w:rsid w:val="007C0C60"/>
    <w:rsid w:val="007E3C35"/>
    <w:rsid w:val="007F0D21"/>
    <w:rsid w:val="007F23F0"/>
    <w:rsid w:val="007F3BD0"/>
    <w:rsid w:val="007F5DA0"/>
    <w:rsid w:val="008036D8"/>
    <w:rsid w:val="008067CE"/>
    <w:rsid w:val="00816842"/>
    <w:rsid w:val="00816A4D"/>
    <w:rsid w:val="00830F34"/>
    <w:rsid w:val="00850E55"/>
    <w:rsid w:val="008615B3"/>
    <w:rsid w:val="00871C59"/>
    <w:rsid w:val="0087602E"/>
    <w:rsid w:val="00882012"/>
    <w:rsid w:val="00884FFA"/>
    <w:rsid w:val="008955A8"/>
    <w:rsid w:val="008A7602"/>
    <w:rsid w:val="008D6CD6"/>
    <w:rsid w:val="008E4B7D"/>
    <w:rsid w:val="008F14C2"/>
    <w:rsid w:val="008F302C"/>
    <w:rsid w:val="00900A75"/>
    <w:rsid w:val="00903553"/>
    <w:rsid w:val="00906FC3"/>
    <w:rsid w:val="00910D50"/>
    <w:rsid w:val="009120EE"/>
    <w:rsid w:val="009216C4"/>
    <w:rsid w:val="00923774"/>
    <w:rsid w:val="009250DC"/>
    <w:rsid w:val="00926846"/>
    <w:rsid w:val="00950F6B"/>
    <w:rsid w:val="009607A0"/>
    <w:rsid w:val="009757CA"/>
    <w:rsid w:val="00993209"/>
    <w:rsid w:val="009957D5"/>
    <w:rsid w:val="009A2C20"/>
    <w:rsid w:val="009B20B6"/>
    <w:rsid w:val="009B2BB7"/>
    <w:rsid w:val="009D60F9"/>
    <w:rsid w:val="009E0684"/>
    <w:rsid w:val="009E0B94"/>
    <w:rsid w:val="009E59BA"/>
    <w:rsid w:val="009E61AC"/>
    <w:rsid w:val="009F2951"/>
    <w:rsid w:val="009F4F64"/>
    <w:rsid w:val="009F61FB"/>
    <w:rsid w:val="00A00A14"/>
    <w:rsid w:val="00A06231"/>
    <w:rsid w:val="00A1070C"/>
    <w:rsid w:val="00A20AA1"/>
    <w:rsid w:val="00A245D5"/>
    <w:rsid w:val="00A27245"/>
    <w:rsid w:val="00A34AC2"/>
    <w:rsid w:val="00A40B3D"/>
    <w:rsid w:val="00A4192A"/>
    <w:rsid w:val="00A4223F"/>
    <w:rsid w:val="00A42344"/>
    <w:rsid w:val="00A51720"/>
    <w:rsid w:val="00A520A4"/>
    <w:rsid w:val="00A54E79"/>
    <w:rsid w:val="00A55A9A"/>
    <w:rsid w:val="00A617AB"/>
    <w:rsid w:val="00A61CE5"/>
    <w:rsid w:val="00A70010"/>
    <w:rsid w:val="00A858AC"/>
    <w:rsid w:val="00A934AB"/>
    <w:rsid w:val="00AA7002"/>
    <w:rsid w:val="00AE4BD3"/>
    <w:rsid w:val="00AE4D8C"/>
    <w:rsid w:val="00AE78A6"/>
    <w:rsid w:val="00AF4FDC"/>
    <w:rsid w:val="00B00D3C"/>
    <w:rsid w:val="00B02208"/>
    <w:rsid w:val="00B20A3A"/>
    <w:rsid w:val="00B30218"/>
    <w:rsid w:val="00B33415"/>
    <w:rsid w:val="00B370AA"/>
    <w:rsid w:val="00B377FB"/>
    <w:rsid w:val="00B40B7E"/>
    <w:rsid w:val="00B50B7A"/>
    <w:rsid w:val="00B57A1B"/>
    <w:rsid w:val="00B754E6"/>
    <w:rsid w:val="00B9195A"/>
    <w:rsid w:val="00BA12B8"/>
    <w:rsid w:val="00BB7146"/>
    <w:rsid w:val="00BD68E7"/>
    <w:rsid w:val="00BE2E8E"/>
    <w:rsid w:val="00BE3851"/>
    <w:rsid w:val="00BF07F1"/>
    <w:rsid w:val="00BF2E0F"/>
    <w:rsid w:val="00C0715C"/>
    <w:rsid w:val="00C11A76"/>
    <w:rsid w:val="00C1264D"/>
    <w:rsid w:val="00C14DC7"/>
    <w:rsid w:val="00C3591B"/>
    <w:rsid w:val="00C57139"/>
    <w:rsid w:val="00C62430"/>
    <w:rsid w:val="00C84C83"/>
    <w:rsid w:val="00C94D55"/>
    <w:rsid w:val="00CA1631"/>
    <w:rsid w:val="00CB073D"/>
    <w:rsid w:val="00CB3238"/>
    <w:rsid w:val="00CB5161"/>
    <w:rsid w:val="00CC1CD2"/>
    <w:rsid w:val="00CC40DC"/>
    <w:rsid w:val="00CC480F"/>
    <w:rsid w:val="00CC48E9"/>
    <w:rsid w:val="00CE6AE3"/>
    <w:rsid w:val="00CF00B5"/>
    <w:rsid w:val="00CF1140"/>
    <w:rsid w:val="00D02557"/>
    <w:rsid w:val="00D05009"/>
    <w:rsid w:val="00D06DE9"/>
    <w:rsid w:val="00D14D3A"/>
    <w:rsid w:val="00D16D92"/>
    <w:rsid w:val="00D23BE8"/>
    <w:rsid w:val="00D43792"/>
    <w:rsid w:val="00D60412"/>
    <w:rsid w:val="00D636C1"/>
    <w:rsid w:val="00D75F9A"/>
    <w:rsid w:val="00D92017"/>
    <w:rsid w:val="00D923AB"/>
    <w:rsid w:val="00D932E0"/>
    <w:rsid w:val="00DA004E"/>
    <w:rsid w:val="00DC434C"/>
    <w:rsid w:val="00DC49B0"/>
    <w:rsid w:val="00DD59CD"/>
    <w:rsid w:val="00DD5DF3"/>
    <w:rsid w:val="00E0091E"/>
    <w:rsid w:val="00E026D1"/>
    <w:rsid w:val="00E07BA6"/>
    <w:rsid w:val="00E2500A"/>
    <w:rsid w:val="00E25945"/>
    <w:rsid w:val="00E25EBD"/>
    <w:rsid w:val="00E30682"/>
    <w:rsid w:val="00E379C6"/>
    <w:rsid w:val="00E40DE6"/>
    <w:rsid w:val="00E42967"/>
    <w:rsid w:val="00E72483"/>
    <w:rsid w:val="00E756B5"/>
    <w:rsid w:val="00E8298F"/>
    <w:rsid w:val="00E83185"/>
    <w:rsid w:val="00E83315"/>
    <w:rsid w:val="00E93EE2"/>
    <w:rsid w:val="00E94F80"/>
    <w:rsid w:val="00EA1C76"/>
    <w:rsid w:val="00EA2B8C"/>
    <w:rsid w:val="00EA4346"/>
    <w:rsid w:val="00EB072E"/>
    <w:rsid w:val="00EB32BD"/>
    <w:rsid w:val="00ED5DF7"/>
    <w:rsid w:val="00EF4035"/>
    <w:rsid w:val="00F128D5"/>
    <w:rsid w:val="00F12C9B"/>
    <w:rsid w:val="00F234C8"/>
    <w:rsid w:val="00F3463D"/>
    <w:rsid w:val="00F410F7"/>
    <w:rsid w:val="00F454AC"/>
    <w:rsid w:val="00F461A2"/>
    <w:rsid w:val="00F62406"/>
    <w:rsid w:val="00F7613D"/>
    <w:rsid w:val="00F809EE"/>
    <w:rsid w:val="00F933AE"/>
    <w:rsid w:val="00F9528B"/>
    <w:rsid w:val="00F958EA"/>
    <w:rsid w:val="00FA7A99"/>
    <w:rsid w:val="00FB4023"/>
    <w:rsid w:val="00FB5F4A"/>
    <w:rsid w:val="00FC3EDF"/>
    <w:rsid w:val="00FC4A97"/>
    <w:rsid w:val="00FD41E1"/>
    <w:rsid w:val="00FD6160"/>
    <w:rsid w:val="00FE4F15"/>
    <w:rsid w:val="00FF2689"/>
    <w:rsid w:val="00FF73C0"/>
    <w:rsid w:val="00FF7863"/>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A55A9A"/>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A55A9A"/>
    <w:rPr>
      <w:rFonts w:ascii="Arial" w:eastAsia="SimSun" w:hAnsi="Arial"/>
      <w:b/>
      <w:bCs/>
      <w:lang w:eastAsia="en-US"/>
    </w:rPr>
  </w:style>
  <w:style w:type="paragraph" w:styleId="berarbeitung">
    <w:name w:val="Revision"/>
    <w:hidden/>
    <w:uiPriority w:val="99"/>
    <w:semiHidden/>
    <w:rsid w:val="000A56DD"/>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47F4DA07CEA2D43BDA0B1015E8EE1AD" ma:contentTypeVersion="16" ma:contentTypeDescription="Ein neues Dokument erstellen." ma:contentTypeScope="" ma:versionID="101c195fbdd12a585e66228dfcd36c1c">
  <xsd:schema xmlns:xsd="http://www.w3.org/2001/XMLSchema" xmlns:xs="http://www.w3.org/2001/XMLSchema" xmlns:p="http://schemas.microsoft.com/office/2006/metadata/properties" xmlns:ns3="d35c1361-d763-4220-a01e-2f6f8e2a9923" xmlns:ns4="4c9401ab-b8b4-4de1-b520-9a65d9239e85" targetNamespace="http://schemas.microsoft.com/office/2006/metadata/properties" ma:root="true" ma:fieldsID="fe154a5be632cf12751b88111c9a942c" ns3:_="" ns4:_="">
    <xsd:import namespace="d35c1361-d763-4220-a01e-2f6f8e2a9923"/>
    <xsd:import namespace="4c9401ab-b8b4-4de1-b520-9a65d9239e8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5c1361-d763-4220-a01e-2f6f8e2a99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c9401ab-b8b4-4de1-b520-9a65d9239e85"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SharingHintHash" ma:index="20"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35c1361-d763-4220-a01e-2f6f8e2a9923" xsi:nil="true"/>
  </documentManagement>
</p:properties>
</file>

<file path=customXml/itemProps1.xml><?xml version="1.0" encoding="utf-8"?>
<ds:datastoreItem xmlns:ds="http://schemas.openxmlformats.org/officeDocument/2006/customXml" ds:itemID="{088F5874-43B1-44BD-85F8-CCAC4609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5c1361-d763-4220-a01e-2f6f8e2a9923"/>
    <ds:schemaRef ds:uri="4c9401ab-b8b4-4de1-b520-9a65d9239e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C16B25-AA50-42A5-B8A0-120313ADFFA8}">
  <ds:schemaRefs>
    <ds:schemaRef ds:uri="http://schemas.microsoft.com/sharepoint/v3/contenttype/forms"/>
  </ds:schemaRefs>
</ds:datastoreItem>
</file>

<file path=customXml/itemProps3.xml><?xml version="1.0" encoding="utf-8"?>
<ds:datastoreItem xmlns:ds="http://schemas.openxmlformats.org/officeDocument/2006/customXml" ds:itemID="{1B8D0F79-280D-4D90-A542-5D05F28FE929}">
  <ds:schemaRefs>
    <ds:schemaRef ds:uri="http://schemas.microsoft.com/office/2006/metadata/properties"/>
    <ds:schemaRef ds:uri="http://schemas.microsoft.com/office/infopath/2007/PartnerControls"/>
    <ds:schemaRef ds:uri="d35c1361-d763-4220-a01e-2f6f8e2a9923"/>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758</Words>
  <Characters>4781</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5528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9</cp:revision>
  <cp:lastPrinted>2019-07-18T15:28:00Z</cp:lastPrinted>
  <dcterms:created xsi:type="dcterms:W3CDTF">2024-03-11T14:01:00Z</dcterms:created>
  <dcterms:modified xsi:type="dcterms:W3CDTF">2024-03-18T09:23:00Z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0x010100B47F4DA07CEA2D43BDA0B1015E8EE1AD</vt:lpwstr>
  </property>
</Properties>
</file>