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37C9F2B"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147DA">
              <w:rPr>
                <w:noProof/>
              </w:rPr>
              <w:t>März</w:t>
            </w:r>
            <w:r w:rsidR="00A27245">
              <w:rPr>
                <w:noProof/>
              </w:rPr>
              <w:t xml:space="preserve"> </w:t>
            </w:r>
            <w:r w:rsidR="00265ACE">
              <w:rPr>
                <w:noProof/>
              </w:rPr>
              <w:t>202</w:t>
            </w:r>
            <w:r w:rsidR="000236CB">
              <w:rPr>
                <w:noProof/>
              </w:rPr>
              <w:t>4</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40D07AF5" w:rsidR="00227E10" w:rsidRDefault="00227E10" w:rsidP="007276CC">
            <w:pPr>
              <w:pStyle w:val="Absender"/>
            </w:pPr>
            <w:r>
              <w:t>Karolinenstr. 1</w:t>
            </w:r>
            <w:r w:rsidR="00264B77">
              <w:t xml:space="preserve"> </w:t>
            </w:r>
            <w:r>
              <w:t>–</w:t>
            </w:r>
            <w:r w:rsidR="00264B77">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7778E9" w:rsidP="007276CC">
            <w:pPr>
              <w:pStyle w:val="Absender"/>
              <w:rPr>
                <w:lang w:val="fr-FR"/>
              </w:rPr>
            </w:pPr>
            <w:hyperlink r:id="rId11"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0C5EF6DE" w14:textId="77777777" w:rsidR="008F217E" w:rsidRDefault="008F217E" w:rsidP="00C14DC7">
      <w:pPr>
        <w:pStyle w:val="Titel"/>
        <w:spacing w:line="312" w:lineRule="auto"/>
        <w:rPr>
          <w:b/>
          <w:sz w:val="22"/>
          <w:szCs w:val="22"/>
        </w:rPr>
      </w:pPr>
    </w:p>
    <w:p w14:paraId="12822B01" w14:textId="703D2925" w:rsidR="00C14DC7" w:rsidRPr="003F280C" w:rsidRDefault="007778E9" w:rsidP="00C14DC7">
      <w:pPr>
        <w:pStyle w:val="Titel"/>
        <w:spacing w:line="312" w:lineRule="auto"/>
        <w:rPr>
          <w:b/>
          <w:sz w:val="22"/>
          <w:szCs w:val="22"/>
        </w:rPr>
      </w:pPr>
      <w:r>
        <w:rPr>
          <w:b/>
          <w:sz w:val="22"/>
          <w:szCs w:val="22"/>
        </w:rPr>
        <w:t>Sonnen- und Insektenschutz, Absturzsicherung und Bodenschwelle</w:t>
      </w:r>
    </w:p>
    <w:p w14:paraId="26B88488" w14:textId="0D8D309F" w:rsidR="00C14DC7" w:rsidRPr="003F280C" w:rsidRDefault="004A542A" w:rsidP="00C14DC7">
      <w:pPr>
        <w:pStyle w:val="Titel"/>
        <w:spacing w:line="312" w:lineRule="auto"/>
        <w:rPr>
          <w:b/>
          <w:sz w:val="28"/>
          <w:szCs w:val="28"/>
        </w:rPr>
      </w:pPr>
      <w:r>
        <w:rPr>
          <w:b/>
          <w:sz w:val="28"/>
          <w:szCs w:val="28"/>
        </w:rPr>
        <w:t xml:space="preserve">Schüco </w:t>
      </w:r>
      <w:proofErr w:type="spellStart"/>
      <w:r>
        <w:rPr>
          <w:b/>
          <w:sz w:val="28"/>
          <w:szCs w:val="28"/>
        </w:rPr>
        <w:t>Perfect</w:t>
      </w:r>
      <w:proofErr w:type="spellEnd"/>
      <w:r w:rsidR="007778E9">
        <w:rPr>
          <w:b/>
          <w:sz w:val="28"/>
          <w:szCs w:val="28"/>
        </w:rPr>
        <w:t xml:space="preserve"> integriert wichtige Funktionen in einem System</w:t>
      </w:r>
    </w:p>
    <w:p w14:paraId="0FC10D9B" w14:textId="77777777" w:rsidR="00C14DC7" w:rsidRPr="003F280C" w:rsidRDefault="00C14DC7" w:rsidP="00C14DC7">
      <w:pPr>
        <w:spacing w:line="312" w:lineRule="auto"/>
        <w:rPr>
          <w:sz w:val="22"/>
        </w:rPr>
      </w:pPr>
    </w:p>
    <w:p w14:paraId="0AB6A124" w14:textId="6C67B4C9" w:rsidR="00A84873" w:rsidRDefault="00C14DC7" w:rsidP="00111D95">
      <w:pPr>
        <w:pStyle w:val="Intro"/>
        <w:spacing w:line="312" w:lineRule="auto"/>
        <w:rPr>
          <w:b/>
        </w:rPr>
      </w:pPr>
      <w:r w:rsidRPr="008A7602">
        <w:rPr>
          <w:b/>
        </w:rPr>
        <w:t xml:space="preserve">Bielefeld. </w:t>
      </w:r>
      <w:r w:rsidR="008108DC">
        <w:rPr>
          <w:b/>
        </w:rPr>
        <w:t>Fenster</w:t>
      </w:r>
      <w:r w:rsidR="00E46D18">
        <w:rPr>
          <w:b/>
        </w:rPr>
        <w:t xml:space="preserve"> </w:t>
      </w:r>
      <w:r w:rsidR="008108DC">
        <w:rPr>
          <w:b/>
        </w:rPr>
        <w:t>und Schiebesysteme erfüll</w:t>
      </w:r>
      <w:r w:rsidR="00C12360">
        <w:rPr>
          <w:b/>
        </w:rPr>
        <w:t>en</w:t>
      </w:r>
      <w:r w:rsidR="008108DC">
        <w:rPr>
          <w:b/>
        </w:rPr>
        <w:t xml:space="preserve"> wichtige Funktion</w:t>
      </w:r>
      <w:r w:rsidR="00C12360">
        <w:rPr>
          <w:b/>
        </w:rPr>
        <w:t>en</w:t>
      </w:r>
      <w:r w:rsidR="008108DC">
        <w:rPr>
          <w:b/>
        </w:rPr>
        <w:t xml:space="preserve"> im Gebäude: </w:t>
      </w:r>
      <w:r w:rsidR="00974C31">
        <w:rPr>
          <w:b/>
        </w:rPr>
        <w:t>S</w:t>
      </w:r>
      <w:r w:rsidR="008108DC">
        <w:rPr>
          <w:b/>
        </w:rPr>
        <w:t xml:space="preserve">ie bieten Schutz gegen Kälte oder Wärme, </w:t>
      </w:r>
      <w:r w:rsidR="00C12360">
        <w:rPr>
          <w:b/>
        </w:rPr>
        <w:t xml:space="preserve">schützen vor </w:t>
      </w:r>
      <w:r w:rsidR="008108DC">
        <w:rPr>
          <w:b/>
        </w:rPr>
        <w:t>Regen oder Schnee und sorgen mit schmalen Ansichtsbreiten der Profile für ein Maximum an Licht im Gebäude.</w:t>
      </w:r>
      <w:r w:rsidR="00312341">
        <w:rPr>
          <w:b/>
        </w:rPr>
        <w:t xml:space="preserve"> </w:t>
      </w:r>
      <w:r w:rsidR="00111D95">
        <w:rPr>
          <w:b/>
        </w:rPr>
        <w:t>Sinnvolle Ergänzungen sind je nach Anforderung</w:t>
      </w:r>
      <w:r w:rsidR="00044836">
        <w:rPr>
          <w:b/>
        </w:rPr>
        <w:t>en</w:t>
      </w:r>
      <w:r w:rsidR="00111D95">
        <w:rPr>
          <w:b/>
        </w:rPr>
        <w:t xml:space="preserve"> ein Sonnen- und Insektenschutz – und im Bedarfsfall auch eine </w:t>
      </w:r>
      <w:r w:rsidR="00776F37">
        <w:rPr>
          <w:b/>
        </w:rPr>
        <w:t xml:space="preserve"> </w:t>
      </w:r>
      <w:r w:rsidR="00111D95">
        <w:rPr>
          <w:b/>
        </w:rPr>
        <w:t>Fensterbank</w:t>
      </w:r>
      <w:r w:rsidR="00854D2B">
        <w:rPr>
          <w:b/>
        </w:rPr>
        <w:t xml:space="preserve">, eine </w:t>
      </w:r>
      <w:r w:rsidR="00111D95">
        <w:rPr>
          <w:b/>
        </w:rPr>
        <w:t>Absturzsicherung</w:t>
      </w:r>
      <w:r w:rsidR="00854D2B">
        <w:rPr>
          <w:b/>
        </w:rPr>
        <w:t xml:space="preserve"> oder eine Bodenschwelle</w:t>
      </w:r>
      <w:r w:rsidR="00111D95">
        <w:rPr>
          <w:b/>
        </w:rPr>
        <w:t>.</w:t>
      </w:r>
      <w:r w:rsidR="0042176B">
        <w:rPr>
          <w:b/>
        </w:rPr>
        <w:t xml:space="preserve"> </w:t>
      </w:r>
      <w:r w:rsidR="009A7C90">
        <w:rPr>
          <w:b/>
        </w:rPr>
        <w:t xml:space="preserve"> Waren dafür bisher unterschiedliche Gewerke notwendig, verbindet das neue System Schüco </w:t>
      </w:r>
      <w:proofErr w:type="spellStart"/>
      <w:r w:rsidR="009A7C90">
        <w:rPr>
          <w:b/>
        </w:rPr>
        <w:t>Perfect</w:t>
      </w:r>
      <w:proofErr w:type="spellEnd"/>
      <w:r w:rsidR="009A7C90">
        <w:rPr>
          <w:b/>
        </w:rPr>
        <w:t xml:space="preserve"> alle</w:t>
      </w:r>
      <w:r w:rsidR="00F40248">
        <w:rPr>
          <w:b/>
        </w:rPr>
        <w:t>s</w:t>
      </w:r>
      <w:r w:rsidR="009A7C90">
        <w:rPr>
          <w:b/>
        </w:rPr>
        <w:t xml:space="preserve"> in einem.</w:t>
      </w:r>
      <w:r w:rsidR="00BE48A2">
        <w:rPr>
          <w:b/>
        </w:rPr>
        <w:t xml:space="preserve"> </w:t>
      </w:r>
      <w:r w:rsidR="00931C90">
        <w:rPr>
          <w:b/>
        </w:rPr>
        <w:t xml:space="preserve">Je nach baulicher Situation und persönlichem Kundenwunsch können die </w:t>
      </w:r>
      <w:r w:rsidR="00BE48A2">
        <w:rPr>
          <w:b/>
        </w:rPr>
        <w:t>Add-Ons individuell zusammen</w:t>
      </w:r>
      <w:r w:rsidR="00931C90">
        <w:rPr>
          <w:b/>
        </w:rPr>
        <w:t>ge</w:t>
      </w:r>
      <w:r w:rsidR="00BE48A2">
        <w:rPr>
          <w:b/>
        </w:rPr>
        <w:t>stell</w:t>
      </w:r>
      <w:r w:rsidR="00931C90">
        <w:rPr>
          <w:b/>
        </w:rPr>
        <w:t>t</w:t>
      </w:r>
      <w:r w:rsidR="00BE48A2">
        <w:rPr>
          <w:b/>
        </w:rPr>
        <w:t xml:space="preserve"> und </w:t>
      </w:r>
      <w:r w:rsidR="00931C90">
        <w:rPr>
          <w:b/>
        </w:rPr>
        <w:t xml:space="preserve">in einem Modul </w:t>
      </w:r>
      <w:r w:rsidR="00BE48A2">
        <w:rPr>
          <w:b/>
        </w:rPr>
        <w:t>verbau</w:t>
      </w:r>
      <w:r w:rsidR="00931C90">
        <w:rPr>
          <w:b/>
        </w:rPr>
        <w:t xml:space="preserve">t werden. Änderungen oder Nachrüstungen sind </w:t>
      </w:r>
      <w:r w:rsidR="00A3081D">
        <w:rPr>
          <w:b/>
        </w:rPr>
        <w:t xml:space="preserve">jederzeit </w:t>
      </w:r>
      <w:r w:rsidR="00931C90">
        <w:rPr>
          <w:b/>
        </w:rPr>
        <w:t>auch im Nachgang möglich</w:t>
      </w:r>
      <w:r w:rsidR="00A3081D">
        <w:rPr>
          <w:b/>
        </w:rPr>
        <w:t xml:space="preserve">. Das gestaltet die </w:t>
      </w:r>
      <w:r w:rsidR="00931C90">
        <w:rPr>
          <w:b/>
        </w:rPr>
        <w:t>Nutzung sehr flexibel.</w:t>
      </w:r>
      <w:r w:rsidR="00A84873">
        <w:rPr>
          <w:b/>
        </w:rPr>
        <w:t xml:space="preserve"> </w:t>
      </w:r>
      <w:r w:rsidR="00E46D18">
        <w:rPr>
          <w:b/>
        </w:rPr>
        <w:t xml:space="preserve">Bauherren schätzen zudem das </w:t>
      </w:r>
      <w:r w:rsidR="00A84873">
        <w:rPr>
          <w:b/>
        </w:rPr>
        <w:t>hochwertige Design</w:t>
      </w:r>
      <w:r w:rsidR="00E57E43">
        <w:rPr>
          <w:b/>
        </w:rPr>
        <w:t xml:space="preserve">: </w:t>
      </w:r>
    </w:p>
    <w:p w14:paraId="1E891381" w14:textId="2EC2769F" w:rsidR="0042176B" w:rsidRDefault="009B682B" w:rsidP="00111D95">
      <w:pPr>
        <w:pStyle w:val="Intro"/>
        <w:spacing w:line="312" w:lineRule="auto"/>
        <w:rPr>
          <w:b/>
        </w:rPr>
      </w:pPr>
      <w:r>
        <w:rPr>
          <w:b/>
        </w:rPr>
        <w:t xml:space="preserve">Formschöne Konturen </w:t>
      </w:r>
      <w:r w:rsidR="00E46D18">
        <w:rPr>
          <w:b/>
        </w:rPr>
        <w:t xml:space="preserve">ohne Farb- und Strukturunterschiede </w:t>
      </w:r>
      <w:r>
        <w:rPr>
          <w:b/>
        </w:rPr>
        <w:t>der</w:t>
      </w:r>
      <w:r w:rsidR="00E46D18">
        <w:rPr>
          <w:b/>
        </w:rPr>
        <w:t xml:space="preserve"> Komponenten</w:t>
      </w:r>
      <w:r>
        <w:rPr>
          <w:b/>
        </w:rPr>
        <w:t xml:space="preserve"> </w:t>
      </w:r>
      <w:r w:rsidR="00204A34">
        <w:rPr>
          <w:b/>
        </w:rPr>
        <w:t>zeichnen</w:t>
      </w:r>
      <w:r w:rsidR="00E57E43">
        <w:rPr>
          <w:b/>
        </w:rPr>
        <w:t xml:space="preserve"> </w:t>
      </w:r>
      <w:r w:rsidR="00E46D18">
        <w:rPr>
          <w:b/>
        </w:rPr>
        <w:t xml:space="preserve">ein </w:t>
      </w:r>
      <w:r w:rsidR="00E57E43">
        <w:rPr>
          <w:b/>
        </w:rPr>
        <w:t>einheitliche</w:t>
      </w:r>
      <w:r w:rsidR="00E46D18">
        <w:rPr>
          <w:b/>
        </w:rPr>
        <w:t>s</w:t>
      </w:r>
      <w:r w:rsidR="00E57E43">
        <w:rPr>
          <w:b/>
        </w:rPr>
        <w:t xml:space="preserve"> </w:t>
      </w:r>
      <w:r w:rsidR="00E46D18">
        <w:rPr>
          <w:b/>
        </w:rPr>
        <w:t>architektonisches Gesamtbild.</w:t>
      </w:r>
    </w:p>
    <w:p w14:paraId="11D87FAB" w14:textId="77777777" w:rsidR="0042176B" w:rsidRDefault="0042176B" w:rsidP="00111D95">
      <w:pPr>
        <w:pStyle w:val="Intro"/>
        <w:spacing w:line="312" w:lineRule="auto"/>
        <w:rPr>
          <w:b/>
        </w:rPr>
      </w:pPr>
    </w:p>
    <w:p w14:paraId="02A56975" w14:textId="4E0A3412" w:rsidR="007E306C" w:rsidRDefault="00665546" w:rsidP="00204A34">
      <w:pPr>
        <w:spacing w:line="312" w:lineRule="auto"/>
        <w:rPr>
          <w:sz w:val="22"/>
        </w:rPr>
      </w:pPr>
      <w:r>
        <w:rPr>
          <w:sz w:val="22"/>
        </w:rPr>
        <w:t xml:space="preserve">Alles in einem System: </w:t>
      </w:r>
      <w:r w:rsidR="00974C31">
        <w:rPr>
          <w:sz w:val="22"/>
        </w:rPr>
        <w:t>D</w:t>
      </w:r>
      <w:r>
        <w:rPr>
          <w:sz w:val="22"/>
        </w:rPr>
        <w:t xml:space="preserve">as bietet Vorteile sowohl </w:t>
      </w:r>
      <w:r w:rsidR="004B4184">
        <w:rPr>
          <w:sz w:val="22"/>
        </w:rPr>
        <w:t>in der</w:t>
      </w:r>
      <w:r>
        <w:rPr>
          <w:sz w:val="22"/>
        </w:rPr>
        <w:t xml:space="preserve"> Auswahl, </w:t>
      </w:r>
      <w:r w:rsidR="004B4184">
        <w:rPr>
          <w:sz w:val="22"/>
        </w:rPr>
        <w:t xml:space="preserve">als </w:t>
      </w:r>
      <w:r>
        <w:rPr>
          <w:sz w:val="22"/>
        </w:rPr>
        <w:t>au</w:t>
      </w:r>
      <w:r w:rsidR="004B4184">
        <w:rPr>
          <w:sz w:val="22"/>
        </w:rPr>
        <w:t>ch</w:t>
      </w:r>
      <w:r>
        <w:rPr>
          <w:sz w:val="22"/>
        </w:rPr>
        <w:t xml:space="preserve"> in der Ausführung. </w:t>
      </w:r>
      <w:r w:rsidR="00465D5C">
        <w:rPr>
          <w:sz w:val="22"/>
        </w:rPr>
        <w:t>Individuelle Bauherrenwünsche können</w:t>
      </w:r>
      <w:r>
        <w:rPr>
          <w:sz w:val="22"/>
        </w:rPr>
        <w:t xml:space="preserve"> einfach realisiert werden – beispielsweise können die Fenster mit </w:t>
      </w:r>
      <w:r w:rsidR="00465D5C">
        <w:rPr>
          <w:sz w:val="22"/>
        </w:rPr>
        <w:t>eine</w:t>
      </w:r>
      <w:r>
        <w:rPr>
          <w:sz w:val="22"/>
        </w:rPr>
        <w:t>r</w:t>
      </w:r>
      <w:r w:rsidR="007210B9">
        <w:rPr>
          <w:sz w:val="22"/>
        </w:rPr>
        <w:t xml:space="preserve"> </w:t>
      </w:r>
      <w:r w:rsidR="00465D5C">
        <w:rPr>
          <w:sz w:val="22"/>
        </w:rPr>
        <w:t>Fensterbank und eine</w:t>
      </w:r>
      <w:r>
        <w:rPr>
          <w:sz w:val="22"/>
        </w:rPr>
        <w:t>m</w:t>
      </w:r>
      <w:r w:rsidR="00465D5C">
        <w:rPr>
          <w:sz w:val="22"/>
        </w:rPr>
        <w:t xml:space="preserve"> Insektenschutz</w:t>
      </w:r>
      <w:r w:rsidR="007210B9">
        <w:rPr>
          <w:sz w:val="22"/>
        </w:rPr>
        <w:t xml:space="preserve">, </w:t>
      </w:r>
      <w:r w:rsidR="00465D5C">
        <w:rPr>
          <w:sz w:val="22"/>
        </w:rPr>
        <w:t>die Fenstertür</w:t>
      </w:r>
      <w:r w:rsidR="007210B9">
        <w:rPr>
          <w:sz w:val="22"/>
        </w:rPr>
        <w:t>en</w:t>
      </w:r>
      <w:r w:rsidR="00465D5C">
        <w:rPr>
          <w:sz w:val="22"/>
        </w:rPr>
        <w:t xml:space="preserve"> </w:t>
      </w:r>
      <w:r>
        <w:rPr>
          <w:sz w:val="22"/>
        </w:rPr>
        <w:t xml:space="preserve">mit </w:t>
      </w:r>
      <w:r w:rsidR="00465D5C">
        <w:rPr>
          <w:sz w:val="22"/>
        </w:rPr>
        <w:t>eine</w:t>
      </w:r>
      <w:r>
        <w:rPr>
          <w:sz w:val="22"/>
        </w:rPr>
        <w:t>r</w:t>
      </w:r>
      <w:r w:rsidR="00465D5C">
        <w:rPr>
          <w:sz w:val="22"/>
        </w:rPr>
        <w:t xml:space="preserve"> </w:t>
      </w:r>
      <w:r w:rsidR="004B4184">
        <w:rPr>
          <w:sz w:val="22"/>
        </w:rPr>
        <w:t>Nullschwelle</w:t>
      </w:r>
      <w:r w:rsidR="00465D5C">
        <w:rPr>
          <w:sz w:val="22"/>
        </w:rPr>
        <w:t xml:space="preserve"> und d</w:t>
      </w:r>
      <w:r w:rsidR="00790933">
        <w:rPr>
          <w:sz w:val="22"/>
        </w:rPr>
        <w:t>ie</w:t>
      </w:r>
      <w:r w:rsidR="00465D5C">
        <w:rPr>
          <w:sz w:val="22"/>
        </w:rPr>
        <w:t xml:space="preserve"> Schiebesystem</w:t>
      </w:r>
      <w:r w:rsidR="00790933">
        <w:rPr>
          <w:sz w:val="22"/>
        </w:rPr>
        <w:t>e</w:t>
      </w:r>
      <w:r w:rsidR="00465D5C">
        <w:rPr>
          <w:sz w:val="22"/>
        </w:rPr>
        <w:t xml:space="preserve"> </w:t>
      </w:r>
      <w:r>
        <w:rPr>
          <w:sz w:val="22"/>
        </w:rPr>
        <w:t xml:space="preserve">mit </w:t>
      </w:r>
      <w:r w:rsidR="00465D5C">
        <w:rPr>
          <w:sz w:val="22"/>
        </w:rPr>
        <w:t>eine</w:t>
      </w:r>
      <w:r>
        <w:rPr>
          <w:sz w:val="22"/>
        </w:rPr>
        <w:t xml:space="preserve">m </w:t>
      </w:r>
      <w:r w:rsidR="00465D5C">
        <w:rPr>
          <w:sz w:val="22"/>
        </w:rPr>
        <w:t>Sonnenschutz</w:t>
      </w:r>
      <w:r>
        <w:rPr>
          <w:sz w:val="22"/>
        </w:rPr>
        <w:t xml:space="preserve"> ausgestattet</w:t>
      </w:r>
      <w:r w:rsidR="00D4365F">
        <w:rPr>
          <w:sz w:val="22"/>
        </w:rPr>
        <w:t xml:space="preserve"> werden</w:t>
      </w:r>
      <w:r w:rsidR="00465D5C">
        <w:rPr>
          <w:sz w:val="22"/>
        </w:rPr>
        <w:t>.</w:t>
      </w:r>
      <w:r>
        <w:rPr>
          <w:sz w:val="22"/>
        </w:rPr>
        <w:t xml:space="preserve"> </w:t>
      </w:r>
      <w:r w:rsidR="00204A34">
        <w:rPr>
          <w:sz w:val="22"/>
        </w:rPr>
        <w:t xml:space="preserve">Mit nur einem System. Zur Verfügung stehen dafür </w:t>
      </w:r>
      <w:r w:rsidR="00E056EF">
        <w:rPr>
          <w:sz w:val="22"/>
        </w:rPr>
        <w:t xml:space="preserve">drei </w:t>
      </w:r>
      <w:r w:rsidR="001E092A">
        <w:rPr>
          <w:sz w:val="22"/>
        </w:rPr>
        <w:t>Sonnenschutz</w:t>
      </w:r>
      <w:r w:rsidR="00730970">
        <w:rPr>
          <w:sz w:val="22"/>
        </w:rPr>
        <w:t>varianten</w:t>
      </w:r>
      <w:r w:rsidR="00E056EF">
        <w:rPr>
          <w:sz w:val="22"/>
        </w:rPr>
        <w:t xml:space="preserve">: </w:t>
      </w:r>
      <w:r w:rsidR="003D4D13">
        <w:rPr>
          <w:sz w:val="22"/>
        </w:rPr>
        <w:t xml:space="preserve">ein </w:t>
      </w:r>
      <w:r w:rsidR="001E092A">
        <w:rPr>
          <w:sz w:val="22"/>
        </w:rPr>
        <w:t>Raffstore</w:t>
      </w:r>
      <w:r w:rsidR="009D3B1B">
        <w:rPr>
          <w:sz w:val="22"/>
        </w:rPr>
        <w:t xml:space="preserve"> (für eine gezielte Lichtlenkung)</w:t>
      </w:r>
      <w:r w:rsidR="001E092A">
        <w:rPr>
          <w:sz w:val="22"/>
        </w:rPr>
        <w:t>, e</w:t>
      </w:r>
      <w:r w:rsidR="003D4D13">
        <w:rPr>
          <w:sz w:val="22"/>
        </w:rPr>
        <w:t>i</w:t>
      </w:r>
      <w:r w:rsidR="003122CB">
        <w:rPr>
          <w:sz w:val="22"/>
        </w:rPr>
        <w:t>n</w:t>
      </w:r>
      <w:r w:rsidR="001E092A">
        <w:rPr>
          <w:sz w:val="22"/>
        </w:rPr>
        <w:t xml:space="preserve"> Rol</w:t>
      </w:r>
      <w:r w:rsidR="00974C31">
        <w:rPr>
          <w:sz w:val="22"/>
        </w:rPr>
        <w:t>l</w:t>
      </w:r>
      <w:r w:rsidR="001E092A">
        <w:rPr>
          <w:sz w:val="22"/>
        </w:rPr>
        <w:t xml:space="preserve">laden </w:t>
      </w:r>
      <w:r w:rsidR="009D3B1B">
        <w:rPr>
          <w:sz w:val="22"/>
        </w:rPr>
        <w:t xml:space="preserve">(für eine perfekte </w:t>
      </w:r>
      <w:r w:rsidR="00974C31">
        <w:rPr>
          <w:sz w:val="22"/>
        </w:rPr>
        <w:t>Verdunklung</w:t>
      </w:r>
      <w:r w:rsidR="009D3B1B">
        <w:rPr>
          <w:sz w:val="22"/>
        </w:rPr>
        <w:t xml:space="preserve"> der Räumlichkeiten) </w:t>
      </w:r>
      <w:r w:rsidR="00B53473">
        <w:rPr>
          <w:sz w:val="22"/>
        </w:rPr>
        <w:t>oder</w:t>
      </w:r>
      <w:r w:rsidR="001E092A">
        <w:rPr>
          <w:sz w:val="22"/>
        </w:rPr>
        <w:t xml:space="preserve"> </w:t>
      </w:r>
      <w:r w:rsidR="003D4D13">
        <w:rPr>
          <w:sz w:val="22"/>
        </w:rPr>
        <w:t>ein</w:t>
      </w:r>
      <w:r w:rsidR="009D3B1B">
        <w:rPr>
          <w:sz w:val="22"/>
        </w:rPr>
        <w:t xml:space="preserve"> textile</w:t>
      </w:r>
      <w:r w:rsidR="003D4D13">
        <w:rPr>
          <w:sz w:val="22"/>
        </w:rPr>
        <w:t>r</w:t>
      </w:r>
      <w:r w:rsidR="001E092A">
        <w:rPr>
          <w:sz w:val="22"/>
        </w:rPr>
        <w:t xml:space="preserve"> </w:t>
      </w:r>
      <w:r w:rsidR="009D3B1B">
        <w:rPr>
          <w:sz w:val="22"/>
        </w:rPr>
        <w:t xml:space="preserve">Sonnenschutz </w:t>
      </w:r>
      <w:proofErr w:type="spellStart"/>
      <w:r w:rsidR="001E092A">
        <w:rPr>
          <w:sz w:val="22"/>
        </w:rPr>
        <w:t>Z</w:t>
      </w:r>
      <w:r w:rsidR="00110B1E">
        <w:rPr>
          <w:sz w:val="22"/>
        </w:rPr>
        <w:t>ips</w:t>
      </w:r>
      <w:r w:rsidR="001E092A">
        <w:rPr>
          <w:sz w:val="22"/>
        </w:rPr>
        <w:t>creen</w:t>
      </w:r>
      <w:proofErr w:type="spellEnd"/>
      <w:r w:rsidR="009D3B1B">
        <w:rPr>
          <w:sz w:val="22"/>
        </w:rPr>
        <w:t xml:space="preserve"> (für eine </w:t>
      </w:r>
      <w:r w:rsidR="00EB6E64">
        <w:rPr>
          <w:sz w:val="22"/>
        </w:rPr>
        <w:lastRenderedPageBreak/>
        <w:t>individuelle Farbgestaltung</w:t>
      </w:r>
      <w:r w:rsidR="009D3B1B">
        <w:rPr>
          <w:sz w:val="22"/>
        </w:rPr>
        <w:t>)</w:t>
      </w:r>
      <w:r w:rsidR="00E056EF">
        <w:rPr>
          <w:sz w:val="22"/>
        </w:rPr>
        <w:t xml:space="preserve">. </w:t>
      </w:r>
      <w:r w:rsidR="005D0AE6">
        <w:rPr>
          <w:sz w:val="22"/>
        </w:rPr>
        <w:t xml:space="preserve">Gleichzeitig kann ein </w:t>
      </w:r>
      <w:r w:rsidR="009D3B1B">
        <w:rPr>
          <w:sz w:val="22"/>
        </w:rPr>
        <w:t xml:space="preserve">Insektenschutz </w:t>
      </w:r>
      <w:r w:rsidR="003D4D13">
        <w:rPr>
          <w:sz w:val="22"/>
        </w:rPr>
        <w:t>als v</w:t>
      </w:r>
      <w:r w:rsidR="009D3B1B">
        <w:rPr>
          <w:sz w:val="22"/>
        </w:rPr>
        <w:t>ertikale</w:t>
      </w:r>
      <w:r w:rsidR="003D4D13">
        <w:rPr>
          <w:sz w:val="22"/>
        </w:rPr>
        <w:t>s</w:t>
      </w:r>
      <w:r w:rsidR="009D3B1B">
        <w:rPr>
          <w:sz w:val="22"/>
        </w:rPr>
        <w:t xml:space="preserve"> Rollo oder </w:t>
      </w:r>
      <w:r w:rsidR="003D4D13">
        <w:rPr>
          <w:sz w:val="22"/>
        </w:rPr>
        <w:t xml:space="preserve">als </w:t>
      </w:r>
      <w:r w:rsidR="009D3B1B">
        <w:rPr>
          <w:sz w:val="22"/>
        </w:rPr>
        <w:t>horizontale</w:t>
      </w:r>
      <w:r w:rsidR="003D4D13">
        <w:rPr>
          <w:sz w:val="22"/>
        </w:rPr>
        <w:t>s</w:t>
      </w:r>
      <w:r w:rsidR="009D3B1B">
        <w:rPr>
          <w:sz w:val="22"/>
        </w:rPr>
        <w:t xml:space="preserve"> Plissee</w:t>
      </w:r>
      <w:r w:rsidR="00034081">
        <w:rPr>
          <w:sz w:val="22"/>
        </w:rPr>
        <w:t xml:space="preserve"> installiert werden</w:t>
      </w:r>
      <w:r w:rsidR="009D3B1B">
        <w:rPr>
          <w:sz w:val="22"/>
        </w:rPr>
        <w:t>.</w:t>
      </w:r>
      <w:r w:rsidR="00034081">
        <w:rPr>
          <w:sz w:val="22"/>
        </w:rPr>
        <w:t xml:space="preserve"> </w:t>
      </w:r>
      <w:r w:rsidR="007E306C">
        <w:rPr>
          <w:sz w:val="22"/>
        </w:rPr>
        <w:t xml:space="preserve">Als Bodenabschluss wird Schüco </w:t>
      </w:r>
      <w:proofErr w:type="spellStart"/>
      <w:r w:rsidR="007E306C">
        <w:rPr>
          <w:sz w:val="22"/>
        </w:rPr>
        <w:t>Perfect</w:t>
      </w:r>
      <w:proofErr w:type="spellEnd"/>
      <w:r w:rsidR="007E306C">
        <w:rPr>
          <w:sz w:val="22"/>
        </w:rPr>
        <w:t xml:space="preserve"> mit einer Designfensterbank, einer Absturzsicherung in Form einer integrierten Glas- oder </w:t>
      </w:r>
      <w:proofErr w:type="spellStart"/>
      <w:r w:rsidR="007E306C">
        <w:rPr>
          <w:sz w:val="22"/>
        </w:rPr>
        <w:t>Geländerausführung</w:t>
      </w:r>
      <w:proofErr w:type="spellEnd"/>
      <w:r w:rsidR="007E306C">
        <w:rPr>
          <w:sz w:val="22"/>
        </w:rPr>
        <w:t xml:space="preserve"> oder auch einer Nullschwelle mit Rigolrinne (wahlweise einer 20 mm Schwelle) ausgeführt. </w:t>
      </w:r>
      <w:r w:rsidR="00AB4527" w:rsidRPr="00282E89">
        <w:rPr>
          <w:sz w:val="22"/>
        </w:rPr>
        <w:t>Die Elektrifizierung des per Funk</w:t>
      </w:r>
      <w:r w:rsidR="00974C31">
        <w:rPr>
          <w:sz w:val="22"/>
        </w:rPr>
        <w:t xml:space="preserve"> </w:t>
      </w:r>
      <w:r w:rsidR="00AB4527" w:rsidRPr="00282E89">
        <w:rPr>
          <w:sz w:val="22"/>
        </w:rPr>
        <w:t>be</w:t>
      </w:r>
      <w:r w:rsidR="00974C31">
        <w:rPr>
          <w:sz w:val="22"/>
        </w:rPr>
        <w:t>t</w:t>
      </w:r>
      <w:r w:rsidR="00AB4527" w:rsidRPr="00282E89">
        <w:rPr>
          <w:sz w:val="22"/>
        </w:rPr>
        <w:t xml:space="preserve">riebenen Motors </w:t>
      </w:r>
      <w:r w:rsidR="00AB4527">
        <w:rPr>
          <w:sz w:val="22"/>
        </w:rPr>
        <w:t>funktioniert</w:t>
      </w:r>
      <w:r w:rsidR="00AB4527" w:rsidRPr="00282E89">
        <w:rPr>
          <w:sz w:val="22"/>
        </w:rPr>
        <w:t xml:space="preserve"> einfach</w:t>
      </w:r>
      <w:r w:rsidR="00AB4527">
        <w:rPr>
          <w:sz w:val="22"/>
        </w:rPr>
        <w:t xml:space="preserve"> per Steckverbindung</w:t>
      </w:r>
      <w:r w:rsidR="00AB4527" w:rsidRPr="00282E89">
        <w:rPr>
          <w:sz w:val="22"/>
        </w:rPr>
        <w:t>.</w:t>
      </w:r>
    </w:p>
    <w:p w14:paraId="5890EC49" w14:textId="1ECB4CC0" w:rsidR="00650119" w:rsidRDefault="00650119" w:rsidP="007E306C">
      <w:pPr>
        <w:spacing w:line="312" w:lineRule="auto"/>
        <w:rPr>
          <w:sz w:val="22"/>
        </w:rPr>
      </w:pPr>
    </w:p>
    <w:p w14:paraId="3BD66F23" w14:textId="3AC0501A" w:rsidR="002E229A" w:rsidRDefault="002E229A" w:rsidP="002E229A">
      <w:pPr>
        <w:pStyle w:val="Intro"/>
        <w:spacing w:line="312" w:lineRule="auto"/>
      </w:pPr>
      <w:r>
        <w:t xml:space="preserve">Schüco </w:t>
      </w:r>
      <w:proofErr w:type="spellStart"/>
      <w:r>
        <w:t>Perfect</w:t>
      </w:r>
      <w:proofErr w:type="spellEnd"/>
      <w:r>
        <w:t xml:space="preserve"> eignet sich für den Neubau</w:t>
      </w:r>
      <w:r w:rsidR="00974C31">
        <w:t xml:space="preserve"> und </w:t>
      </w:r>
      <w:r>
        <w:t xml:space="preserve">für </w:t>
      </w:r>
      <w:r w:rsidR="0073684E">
        <w:t>die Sanierung</w:t>
      </w:r>
      <w:r>
        <w:t xml:space="preserve"> und kann</w:t>
      </w:r>
      <w:r w:rsidR="00974C31">
        <w:t xml:space="preserve"> sowohl</w:t>
      </w:r>
      <w:r>
        <w:t xml:space="preserve"> im privaten Wohnbau als auch im Objektbau Anwendung finden. Das Produkt ist das Ergebnis der erfolgreichen Kooperation mit dem Familienunternehmen GS </w:t>
      </w:r>
      <w:proofErr w:type="spellStart"/>
      <w:r>
        <w:t>Stemeseder</w:t>
      </w:r>
      <w:proofErr w:type="spellEnd"/>
      <w:r>
        <w:t xml:space="preserve"> GmbH. Ab sofort stehen d</w:t>
      </w:r>
      <w:r w:rsidR="00F40248">
        <w:t>as</w:t>
      </w:r>
      <w:r>
        <w:t xml:space="preserve"> </w:t>
      </w:r>
      <w:r w:rsidR="00F40248">
        <w:t>Fenstersystem</w:t>
      </w:r>
      <w:r>
        <w:t xml:space="preserve"> Schüco AWS 75.SI</w:t>
      </w:r>
      <w:r w:rsidRPr="00446613">
        <w:rPr>
          <w:vertAlign w:val="superscript"/>
        </w:rPr>
        <w:t>+</w:t>
      </w:r>
      <w:r>
        <w:t xml:space="preserve"> </w:t>
      </w:r>
      <w:proofErr w:type="spellStart"/>
      <w:r>
        <w:t>Perfect</w:t>
      </w:r>
      <w:proofErr w:type="spellEnd"/>
      <w:r>
        <w:t xml:space="preserve"> (Aluminium </w:t>
      </w:r>
      <w:proofErr w:type="spellStart"/>
      <w:r>
        <w:t>Window</w:t>
      </w:r>
      <w:proofErr w:type="spellEnd"/>
      <w:r>
        <w:t xml:space="preserve"> System) </w:t>
      </w:r>
      <w:r w:rsidR="00FE070D">
        <w:t>sowie</w:t>
      </w:r>
      <w:r>
        <w:t xml:space="preserve"> </w:t>
      </w:r>
      <w:r w:rsidR="00F40248">
        <w:t>das Schiebe-</w:t>
      </w:r>
      <w:r w:rsidR="000C6479">
        <w:t xml:space="preserve"> und</w:t>
      </w:r>
      <w:r w:rsidR="00F40248">
        <w:t xml:space="preserve"> Hebeschiebesystem </w:t>
      </w:r>
      <w:r>
        <w:t xml:space="preserve">Schüco ASE 60/80.HI </w:t>
      </w:r>
      <w:proofErr w:type="spellStart"/>
      <w:r>
        <w:t>Perfect</w:t>
      </w:r>
      <w:proofErr w:type="spellEnd"/>
      <w:r>
        <w:t xml:space="preserve"> (Aluminium </w:t>
      </w:r>
      <w:proofErr w:type="spellStart"/>
      <w:r>
        <w:t>Sliding</w:t>
      </w:r>
      <w:proofErr w:type="spellEnd"/>
      <w:r>
        <w:t xml:space="preserve"> Element) zur Verfügung. Der Produktlaunch des Kunststoff</w:t>
      </w:r>
      <w:r w:rsidR="00110B1E">
        <w:t>-Fenster</w:t>
      </w:r>
      <w:r>
        <w:t xml:space="preserve">systems Schüco </w:t>
      </w:r>
      <w:proofErr w:type="spellStart"/>
      <w:r>
        <w:t>LivIng</w:t>
      </w:r>
      <w:proofErr w:type="spellEnd"/>
      <w:r>
        <w:t xml:space="preserve"> 82 </w:t>
      </w:r>
      <w:proofErr w:type="spellStart"/>
      <w:r>
        <w:t>Perfect</w:t>
      </w:r>
      <w:proofErr w:type="spellEnd"/>
      <w:r>
        <w:t xml:space="preserve"> ist für Ende 2024 geplant.</w:t>
      </w:r>
    </w:p>
    <w:p w14:paraId="3EF22629" w14:textId="77777777" w:rsidR="00730970" w:rsidRDefault="00730970" w:rsidP="00730970">
      <w:pPr>
        <w:spacing w:line="312" w:lineRule="auto"/>
        <w:rPr>
          <w:sz w:val="22"/>
        </w:rPr>
      </w:pPr>
    </w:p>
    <w:p w14:paraId="5CCF5B7B" w14:textId="77777777" w:rsidR="00730970" w:rsidRDefault="00730970" w:rsidP="004B4A0B">
      <w:pPr>
        <w:spacing w:line="312" w:lineRule="auto"/>
        <w:rPr>
          <w:sz w:val="22"/>
        </w:rPr>
      </w:pPr>
    </w:p>
    <w:p w14:paraId="525F341A" w14:textId="242887A0" w:rsidR="00C14DC7" w:rsidRDefault="00204A34" w:rsidP="00C14DC7">
      <w:pPr>
        <w:spacing w:line="312" w:lineRule="auto"/>
        <w:rPr>
          <w:sz w:val="22"/>
        </w:rPr>
      </w:pPr>
      <w:r>
        <w:rPr>
          <w:sz w:val="22"/>
        </w:rPr>
        <w:t>www.schueco.de/perfect</w:t>
      </w:r>
    </w:p>
    <w:p w14:paraId="5C434B6E" w14:textId="77777777" w:rsidR="003122CB" w:rsidRDefault="003122CB" w:rsidP="00C14DC7">
      <w:pPr>
        <w:spacing w:line="312" w:lineRule="auto"/>
        <w:rPr>
          <w:sz w:val="22"/>
        </w:rPr>
      </w:pPr>
    </w:p>
    <w:p w14:paraId="7649C296" w14:textId="77777777" w:rsidR="002E6280" w:rsidRDefault="002E6280" w:rsidP="00C14DC7">
      <w:pPr>
        <w:spacing w:line="312" w:lineRule="auto"/>
        <w:rPr>
          <w:sz w:val="22"/>
        </w:rPr>
      </w:pPr>
    </w:p>
    <w:p w14:paraId="49EEA901" w14:textId="77777777" w:rsidR="002E6280" w:rsidRPr="005168F0" w:rsidRDefault="002E6280" w:rsidP="00C14DC7">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0" w:name="_Hlk77926191"/>
      <w:r w:rsidRPr="006B74EE">
        <w:rPr>
          <w:rFonts w:cs="Arial"/>
          <w:b/>
          <w:bCs/>
          <w:szCs w:val="18"/>
        </w:rPr>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12"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642D6810" w14:textId="77777777" w:rsidR="003122CB" w:rsidRDefault="003122CB" w:rsidP="00C14DC7">
      <w:pPr>
        <w:spacing w:line="312" w:lineRule="auto"/>
        <w:rPr>
          <w:sz w:val="22"/>
        </w:rPr>
      </w:pPr>
    </w:p>
    <w:p w14:paraId="56E944B3" w14:textId="77777777" w:rsidR="00204A34" w:rsidRDefault="00204A34" w:rsidP="00C14DC7">
      <w:pPr>
        <w:spacing w:line="312" w:lineRule="auto"/>
        <w:rPr>
          <w:sz w:val="22"/>
        </w:rPr>
      </w:pPr>
      <w:r>
        <w:rPr>
          <w:sz w:val="22"/>
        </w:rPr>
        <w:br w:type="page"/>
      </w:r>
    </w:p>
    <w:p w14:paraId="3E1EE0AE" w14:textId="732E6BC4"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7778E9" w:rsidP="00C14DC7">
      <w:pPr>
        <w:spacing w:line="312" w:lineRule="auto"/>
        <w:rPr>
          <w:sz w:val="22"/>
        </w:rPr>
      </w:pPr>
      <w:hyperlink r:id="rId13"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4A6FE7" w:rsidRDefault="00C14DC7" w:rsidP="00C14DC7">
      <w:pPr>
        <w:spacing w:line="312" w:lineRule="auto"/>
        <w:rPr>
          <w:sz w:val="22"/>
        </w:rPr>
      </w:pPr>
    </w:p>
    <w:p w14:paraId="527C5D18" w14:textId="725A83E0" w:rsidR="00C14DC7" w:rsidRPr="00265ACE" w:rsidRDefault="00594C62" w:rsidP="00C14DC7">
      <w:pPr>
        <w:spacing w:line="312" w:lineRule="auto"/>
        <w:rPr>
          <w:b/>
          <w:sz w:val="22"/>
        </w:rPr>
      </w:pPr>
      <w:r>
        <w:rPr>
          <w:b/>
          <w:sz w:val="22"/>
        </w:rPr>
        <w:t>Bildnachweise</w:t>
      </w:r>
      <w:r w:rsidR="00C14DC7" w:rsidRPr="00265ACE">
        <w:rPr>
          <w:b/>
          <w:sz w:val="22"/>
        </w:rPr>
        <w:t>: Schüco International KG</w:t>
      </w:r>
    </w:p>
    <w:p w14:paraId="219E71AC" w14:textId="77777777" w:rsidR="00C14DC7" w:rsidRDefault="00C14DC7" w:rsidP="00C14DC7">
      <w:pPr>
        <w:spacing w:line="312" w:lineRule="auto"/>
        <w:rPr>
          <w:sz w:val="22"/>
        </w:rPr>
      </w:pPr>
    </w:p>
    <w:p w14:paraId="4F658FCB" w14:textId="77777777" w:rsidR="00513E96" w:rsidRDefault="00513E96" w:rsidP="00513E96">
      <w:pPr>
        <w:spacing w:line="312" w:lineRule="auto"/>
        <w:rPr>
          <w:sz w:val="22"/>
        </w:rPr>
      </w:pPr>
      <w:r>
        <w:rPr>
          <w:noProof/>
        </w:rPr>
        <w:drawing>
          <wp:inline distT="0" distB="0" distL="0" distR="0" wp14:anchorId="3A2E95A4" wp14:editId="282F934A">
            <wp:extent cx="2034540" cy="1440180"/>
            <wp:effectExtent l="0" t="0" r="3810" b="7620"/>
            <wp:docPr id="16176341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4540" cy="1440180"/>
                    </a:xfrm>
                    <a:prstGeom prst="rect">
                      <a:avLst/>
                    </a:prstGeom>
                    <a:noFill/>
                    <a:ln>
                      <a:noFill/>
                    </a:ln>
                  </pic:spPr>
                </pic:pic>
              </a:graphicData>
            </a:graphic>
          </wp:inline>
        </w:drawing>
      </w:r>
    </w:p>
    <w:p w14:paraId="064A4E9E" w14:textId="07A862A5" w:rsidR="00513E96" w:rsidRDefault="00513E96" w:rsidP="00513E96">
      <w:pPr>
        <w:spacing w:line="312" w:lineRule="auto"/>
        <w:rPr>
          <w:sz w:val="22"/>
        </w:rPr>
      </w:pPr>
      <w:r>
        <w:rPr>
          <w:sz w:val="22"/>
        </w:rPr>
        <w:t xml:space="preserve">Mit Schüco </w:t>
      </w:r>
      <w:proofErr w:type="spellStart"/>
      <w:r>
        <w:rPr>
          <w:sz w:val="22"/>
        </w:rPr>
        <w:t>Perfect</w:t>
      </w:r>
      <w:proofErr w:type="spellEnd"/>
      <w:r>
        <w:rPr>
          <w:sz w:val="22"/>
        </w:rPr>
        <w:t xml:space="preserve"> sind Sonnenschutz, Insektenschutz, </w:t>
      </w:r>
      <w:r w:rsidR="005A2AFF">
        <w:rPr>
          <w:sz w:val="22"/>
        </w:rPr>
        <w:t>Designf</w:t>
      </w:r>
      <w:r>
        <w:rPr>
          <w:sz w:val="22"/>
        </w:rPr>
        <w:t>ensterbank oder Absturzsicherung gewerkeübergreifend in einem System vereint.</w:t>
      </w:r>
    </w:p>
    <w:p w14:paraId="6BB6BE24" w14:textId="77777777" w:rsidR="00513E96" w:rsidRDefault="00513E96" w:rsidP="00513E96">
      <w:pPr>
        <w:spacing w:line="312" w:lineRule="auto"/>
        <w:rPr>
          <w:sz w:val="22"/>
        </w:rPr>
      </w:pPr>
    </w:p>
    <w:p w14:paraId="5CA95480" w14:textId="77777777" w:rsidR="00513E96" w:rsidRDefault="00513E96" w:rsidP="00513E96">
      <w:pPr>
        <w:spacing w:line="312" w:lineRule="auto"/>
        <w:rPr>
          <w:sz w:val="22"/>
        </w:rPr>
      </w:pPr>
      <w:r>
        <w:rPr>
          <w:noProof/>
        </w:rPr>
        <w:drawing>
          <wp:inline distT="0" distB="0" distL="0" distR="0" wp14:anchorId="44324823" wp14:editId="580640C7">
            <wp:extent cx="2545080" cy="1440180"/>
            <wp:effectExtent l="0" t="0" r="7620" b="7620"/>
            <wp:docPr id="1550602075"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671BA237" w14:textId="7ECDBF2C" w:rsidR="00513E96" w:rsidRPr="00610835"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(von links nach rechts): Sonnenschutz </w:t>
      </w:r>
      <w:proofErr w:type="spellStart"/>
      <w:r>
        <w:rPr>
          <w:sz w:val="22"/>
        </w:rPr>
        <w:t>Zipscreen</w:t>
      </w:r>
      <w:proofErr w:type="spellEnd"/>
      <w:r>
        <w:rPr>
          <w:sz w:val="22"/>
        </w:rPr>
        <w:t>, Rol</w:t>
      </w:r>
      <w:r w:rsidR="00974C31">
        <w:rPr>
          <w:sz w:val="22"/>
        </w:rPr>
        <w:t>l</w:t>
      </w:r>
      <w:r>
        <w:rPr>
          <w:sz w:val="22"/>
        </w:rPr>
        <w:t xml:space="preserve">laden und Raffstore. </w:t>
      </w:r>
    </w:p>
    <w:p w14:paraId="2A2B1184" w14:textId="77777777" w:rsidR="00513E96" w:rsidRDefault="00513E96" w:rsidP="00513E96">
      <w:pPr>
        <w:spacing w:line="312" w:lineRule="auto"/>
        <w:rPr>
          <w:sz w:val="22"/>
        </w:rPr>
      </w:pPr>
    </w:p>
    <w:p w14:paraId="514BC041" w14:textId="77777777" w:rsidR="00513E96" w:rsidRDefault="00513E96" w:rsidP="00513E96">
      <w:pPr>
        <w:spacing w:line="312" w:lineRule="auto"/>
        <w:rPr>
          <w:sz w:val="22"/>
        </w:rPr>
      </w:pPr>
      <w:r>
        <w:rPr>
          <w:noProof/>
        </w:rPr>
        <w:drawing>
          <wp:inline distT="0" distB="0" distL="0" distR="0" wp14:anchorId="02EFF8E0" wp14:editId="4B2B500A">
            <wp:extent cx="2545080" cy="1440180"/>
            <wp:effectExtent l="0" t="0" r="7620" b="7620"/>
            <wp:docPr id="181786688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621B6C81" w14:textId="362BF0FF" w:rsidR="00513E96"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(von links nach rechts): Insektenschutz </w:t>
      </w:r>
      <w:r w:rsidR="002E6280">
        <w:rPr>
          <w:sz w:val="22"/>
        </w:rPr>
        <w:t>und</w:t>
      </w:r>
      <w:r>
        <w:rPr>
          <w:sz w:val="22"/>
        </w:rPr>
        <w:t xml:space="preserve"> Sonnenschutz </w:t>
      </w:r>
      <w:proofErr w:type="spellStart"/>
      <w:r>
        <w:rPr>
          <w:sz w:val="22"/>
        </w:rPr>
        <w:t>Zipscreen</w:t>
      </w:r>
      <w:proofErr w:type="spellEnd"/>
      <w:r>
        <w:rPr>
          <w:sz w:val="22"/>
        </w:rPr>
        <w:t xml:space="preserve">; Absturzsicherung </w:t>
      </w:r>
      <w:r w:rsidR="002E6280">
        <w:rPr>
          <w:sz w:val="22"/>
        </w:rPr>
        <w:t>und</w:t>
      </w:r>
      <w:r>
        <w:rPr>
          <w:sz w:val="22"/>
        </w:rPr>
        <w:t xml:space="preserve"> Ro</w:t>
      </w:r>
      <w:r w:rsidR="00974C31">
        <w:rPr>
          <w:sz w:val="22"/>
        </w:rPr>
        <w:t>l</w:t>
      </w:r>
      <w:r>
        <w:rPr>
          <w:sz w:val="22"/>
        </w:rPr>
        <w:t xml:space="preserve">lladen; Insektenschutz </w:t>
      </w:r>
      <w:r w:rsidR="002E6280">
        <w:rPr>
          <w:sz w:val="22"/>
        </w:rPr>
        <w:t>und</w:t>
      </w:r>
      <w:r>
        <w:rPr>
          <w:sz w:val="22"/>
        </w:rPr>
        <w:t xml:space="preserve"> Raffstore.</w:t>
      </w:r>
    </w:p>
    <w:p w14:paraId="511E8A79" w14:textId="77777777" w:rsidR="00513E96" w:rsidRDefault="00513E96" w:rsidP="00513E96">
      <w:pPr>
        <w:spacing w:line="312" w:lineRule="auto"/>
        <w:rPr>
          <w:sz w:val="22"/>
        </w:rPr>
      </w:pPr>
    </w:p>
    <w:p w14:paraId="1BB3163B" w14:textId="77777777" w:rsidR="00513E96" w:rsidRDefault="00513E96" w:rsidP="00513E96">
      <w:pPr>
        <w:spacing w:line="312" w:lineRule="auto"/>
        <w:rPr>
          <w:sz w:val="22"/>
        </w:rPr>
      </w:pPr>
      <w:r>
        <w:rPr>
          <w:noProof/>
        </w:rPr>
        <w:lastRenderedPageBreak/>
        <w:drawing>
          <wp:inline distT="0" distB="0" distL="0" distR="0" wp14:anchorId="57AA5EFC" wp14:editId="3E0AC1BD">
            <wp:extent cx="944880" cy="1440180"/>
            <wp:effectExtent l="0" t="0" r="7620" b="7620"/>
            <wp:docPr id="210288686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44880" cy="1440180"/>
                    </a:xfrm>
                    <a:prstGeom prst="rect">
                      <a:avLst/>
                    </a:prstGeom>
                    <a:noFill/>
                    <a:ln>
                      <a:noFill/>
                    </a:ln>
                  </pic:spPr>
                </pic:pic>
              </a:graphicData>
            </a:graphic>
          </wp:inline>
        </w:drawing>
      </w:r>
    </w:p>
    <w:p w14:paraId="406899D8" w14:textId="29485EFC" w:rsidR="00513E96"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mit verbauter </w:t>
      </w:r>
      <w:r w:rsidR="002E6280">
        <w:rPr>
          <w:sz w:val="22"/>
        </w:rPr>
        <w:t>Designf</w:t>
      </w:r>
      <w:r>
        <w:rPr>
          <w:sz w:val="22"/>
        </w:rPr>
        <w:t>ensterbank.</w:t>
      </w:r>
    </w:p>
    <w:p w14:paraId="07E2C718" w14:textId="77777777" w:rsidR="00513E96" w:rsidRDefault="00513E96" w:rsidP="00513E96">
      <w:pPr>
        <w:spacing w:line="312" w:lineRule="auto"/>
        <w:rPr>
          <w:sz w:val="22"/>
        </w:rPr>
      </w:pPr>
    </w:p>
    <w:p w14:paraId="6452E1A4" w14:textId="77777777" w:rsidR="00513E96" w:rsidRDefault="00513E96" w:rsidP="00513E96">
      <w:pPr>
        <w:spacing w:line="312" w:lineRule="auto"/>
        <w:rPr>
          <w:sz w:val="22"/>
        </w:rPr>
      </w:pPr>
      <w:r>
        <w:rPr>
          <w:noProof/>
        </w:rPr>
        <w:drawing>
          <wp:inline distT="0" distB="0" distL="0" distR="0" wp14:anchorId="5B128012" wp14:editId="6FC82567">
            <wp:extent cx="960120" cy="1440180"/>
            <wp:effectExtent l="0" t="0" r="0" b="7620"/>
            <wp:docPr id="92594026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5AA739C7" w14:textId="3CA38FCA" w:rsidR="00513E96"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mit Insekten- und Sonnenschutz (</w:t>
      </w:r>
      <w:proofErr w:type="spellStart"/>
      <w:r>
        <w:rPr>
          <w:sz w:val="22"/>
        </w:rPr>
        <w:t>Zipscreen</w:t>
      </w:r>
      <w:proofErr w:type="spellEnd"/>
      <w:r>
        <w:rPr>
          <w:sz w:val="22"/>
        </w:rPr>
        <w:t>).</w:t>
      </w:r>
    </w:p>
    <w:p w14:paraId="5C606208" w14:textId="77777777" w:rsidR="00513E96" w:rsidRDefault="00513E96" w:rsidP="00513E96">
      <w:pPr>
        <w:spacing w:line="312" w:lineRule="auto"/>
        <w:rPr>
          <w:sz w:val="22"/>
        </w:rPr>
      </w:pPr>
    </w:p>
    <w:p w14:paraId="789DA578" w14:textId="77777777" w:rsidR="00513E96" w:rsidRDefault="00513E96" w:rsidP="00513E96">
      <w:pPr>
        <w:spacing w:line="312" w:lineRule="auto"/>
        <w:rPr>
          <w:sz w:val="22"/>
        </w:rPr>
      </w:pPr>
      <w:r>
        <w:rPr>
          <w:noProof/>
        </w:rPr>
        <w:drawing>
          <wp:inline distT="0" distB="0" distL="0" distR="0" wp14:anchorId="6C4FCBB7" wp14:editId="4C470984">
            <wp:extent cx="960120" cy="1440180"/>
            <wp:effectExtent l="0" t="0" r="0" b="7620"/>
            <wp:docPr id="668100122"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52E1E142" w14:textId="77777777" w:rsidR="00513E96"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mit Absturzsicherung (Brüstungsverglasung).</w:t>
      </w:r>
    </w:p>
    <w:p w14:paraId="3E8B73C6" w14:textId="77777777" w:rsidR="00513E96" w:rsidRDefault="00513E96" w:rsidP="00513E96">
      <w:pPr>
        <w:spacing w:line="312" w:lineRule="auto"/>
        <w:rPr>
          <w:sz w:val="22"/>
        </w:rPr>
      </w:pPr>
    </w:p>
    <w:p w14:paraId="06E541C2" w14:textId="77777777" w:rsidR="00513E96" w:rsidRDefault="00513E96" w:rsidP="00513E96">
      <w:pPr>
        <w:spacing w:line="312" w:lineRule="auto"/>
        <w:rPr>
          <w:sz w:val="22"/>
        </w:rPr>
      </w:pPr>
      <w:r>
        <w:rPr>
          <w:noProof/>
        </w:rPr>
        <w:drawing>
          <wp:inline distT="0" distB="0" distL="0" distR="0" wp14:anchorId="5C44E54B" wp14:editId="5A1D4E01">
            <wp:extent cx="1440180" cy="1440180"/>
            <wp:effectExtent l="0" t="0" r="7620" b="7620"/>
            <wp:docPr id="1221921591"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24186640" w14:textId="77777777" w:rsidR="00513E96" w:rsidRDefault="00513E96" w:rsidP="00513E96">
      <w:pPr>
        <w:spacing w:line="312" w:lineRule="auto"/>
        <w:rPr>
          <w:sz w:val="22"/>
        </w:rPr>
      </w:pPr>
      <w:r>
        <w:rPr>
          <w:sz w:val="22"/>
        </w:rPr>
        <w:t xml:space="preserve">Schüco </w:t>
      </w:r>
      <w:proofErr w:type="spellStart"/>
      <w:r>
        <w:rPr>
          <w:sz w:val="22"/>
        </w:rPr>
        <w:t>Perfect</w:t>
      </w:r>
      <w:proofErr w:type="spellEnd"/>
      <w:r>
        <w:rPr>
          <w:sz w:val="22"/>
        </w:rPr>
        <w:t xml:space="preserve"> mit Insektenschutz und Absturzsicherung (Brüstungsverglasung).</w:t>
      </w:r>
    </w:p>
    <w:p w14:paraId="5717769F" w14:textId="77777777" w:rsidR="00513E96" w:rsidRDefault="00513E96" w:rsidP="00513E96">
      <w:pPr>
        <w:spacing w:line="312" w:lineRule="auto"/>
        <w:rPr>
          <w:sz w:val="22"/>
        </w:rPr>
      </w:pPr>
    </w:p>
    <w:p w14:paraId="31D9DC49" w14:textId="0DE49D1C" w:rsidR="00D25BB9" w:rsidRDefault="00D25BB9" w:rsidP="00C14DC7">
      <w:pPr>
        <w:spacing w:line="312" w:lineRule="auto"/>
        <w:rPr>
          <w:sz w:val="22"/>
        </w:rPr>
      </w:pPr>
    </w:p>
    <w:sectPr w:rsidR="00D25BB9"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7778E9">
      <w:fldChar w:fldCharType="begin"/>
    </w:r>
    <w:r w:rsidR="007778E9">
      <w:instrText xml:space="preserve"> NUMPAGES  \* Arabic  \* MERGEFORMAT </w:instrText>
    </w:r>
    <w:r w:rsidR="007778E9">
      <w:fldChar w:fldCharType="separate"/>
    </w:r>
    <w:r w:rsidR="00265ACE">
      <w:rPr>
        <w:noProof/>
      </w:rPr>
      <w:t>2</w:t>
    </w:r>
    <w:r w:rsidR="007778E9">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93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36CB"/>
    <w:rsid w:val="000243D1"/>
    <w:rsid w:val="00024ACE"/>
    <w:rsid w:val="000301D8"/>
    <w:rsid w:val="00034081"/>
    <w:rsid w:val="00040810"/>
    <w:rsid w:val="00042BCE"/>
    <w:rsid w:val="00044836"/>
    <w:rsid w:val="00051401"/>
    <w:rsid w:val="00051634"/>
    <w:rsid w:val="00055CD5"/>
    <w:rsid w:val="000624E1"/>
    <w:rsid w:val="00073518"/>
    <w:rsid w:val="00083752"/>
    <w:rsid w:val="000843C5"/>
    <w:rsid w:val="000A5E24"/>
    <w:rsid w:val="000B54FD"/>
    <w:rsid w:val="000C299E"/>
    <w:rsid w:val="000C6479"/>
    <w:rsid w:val="000E68CD"/>
    <w:rsid w:val="00100C47"/>
    <w:rsid w:val="001051B8"/>
    <w:rsid w:val="00110B1E"/>
    <w:rsid w:val="00111D95"/>
    <w:rsid w:val="00113D9B"/>
    <w:rsid w:val="001144C6"/>
    <w:rsid w:val="0011455F"/>
    <w:rsid w:val="00115275"/>
    <w:rsid w:val="001159AD"/>
    <w:rsid w:val="001246D1"/>
    <w:rsid w:val="00131804"/>
    <w:rsid w:val="00134A0D"/>
    <w:rsid w:val="00175C50"/>
    <w:rsid w:val="001768BD"/>
    <w:rsid w:val="0018293F"/>
    <w:rsid w:val="00183DB4"/>
    <w:rsid w:val="00191315"/>
    <w:rsid w:val="001A28F4"/>
    <w:rsid w:val="001A3597"/>
    <w:rsid w:val="001A59C9"/>
    <w:rsid w:val="001A6CC0"/>
    <w:rsid w:val="001C4E5A"/>
    <w:rsid w:val="001C5624"/>
    <w:rsid w:val="001C6FAC"/>
    <w:rsid w:val="001C71CC"/>
    <w:rsid w:val="001E092A"/>
    <w:rsid w:val="001F11C3"/>
    <w:rsid w:val="001F1716"/>
    <w:rsid w:val="001F75AC"/>
    <w:rsid w:val="001F7A93"/>
    <w:rsid w:val="002018DC"/>
    <w:rsid w:val="00204A34"/>
    <w:rsid w:val="0021268C"/>
    <w:rsid w:val="002147DA"/>
    <w:rsid w:val="002176B8"/>
    <w:rsid w:val="00221120"/>
    <w:rsid w:val="00227E10"/>
    <w:rsid w:val="00236391"/>
    <w:rsid w:val="0024327E"/>
    <w:rsid w:val="00252D6E"/>
    <w:rsid w:val="00254BAE"/>
    <w:rsid w:val="00264B77"/>
    <w:rsid w:val="00265ACE"/>
    <w:rsid w:val="00272655"/>
    <w:rsid w:val="002762A8"/>
    <w:rsid w:val="00284CF1"/>
    <w:rsid w:val="00287A32"/>
    <w:rsid w:val="002911E7"/>
    <w:rsid w:val="002B211F"/>
    <w:rsid w:val="002B267C"/>
    <w:rsid w:val="002B7D28"/>
    <w:rsid w:val="002E229A"/>
    <w:rsid w:val="002E3613"/>
    <w:rsid w:val="002E51DA"/>
    <w:rsid w:val="002E6280"/>
    <w:rsid w:val="002E65C2"/>
    <w:rsid w:val="002F257E"/>
    <w:rsid w:val="002F3983"/>
    <w:rsid w:val="00302A11"/>
    <w:rsid w:val="003122CB"/>
    <w:rsid w:val="00312341"/>
    <w:rsid w:val="003312EB"/>
    <w:rsid w:val="00332231"/>
    <w:rsid w:val="00332B94"/>
    <w:rsid w:val="00337DE4"/>
    <w:rsid w:val="00337E7E"/>
    <w:rsid w:val="003442BA"/>
    <w:rsid w:val="003471F7"/>
    <w:rsid w:val="00366A18"/>
    <w:rsid w:val="00367473"/>
    <w:rsid w:val="0037157E"/>
    <w:rsid w:val="003855FF"/>
    <w:rsid w:val="003904DC"/>
    <w:rsid w:val="00395ECC"/>
    <w:rsid w:val="003A46F2"/>
    <w:rsid w:val="003C0B27"/>
    <w:rsid w:val="003C151C"/>
    <w:rsid w:val="003C1C27"/>
    <w:rsid w:val="003C3118"/>
    <w:rsid w:val="003D4D13"/>
    <w:rsid w:val="003F280C"/>
    <w:rsid w:val="003F3DCD"/>
    <w:rsid w:val="003F56F4"/>
    <w:rsid w:val="00400E95"/>
    <w:rsid w:val="0040727A"/>
    <w:rsid w:val="00413635"/>
    <w:rsid w:val="00417BFB"/>
    <w:rsid w:val="00421006"/>
    <w:rsid w:val="0042176B"/>
    <w:rsid w:val="00431009"/>
    <w:rsid w:val="00433486"/>
    <w:rsid w:val="0044475E"/>
    <w:rsid w:val="00444D4D"/>
    <w:rsid w:val="00445B24"/>
    <w:rsid w:val="00446613"/>
    <w:rsid w:val="00461334"/>
    <w:rsid w:val="00465D5C"/>
    <w:rsid w:val="004765FD"/>
    <w:rsid w:val="00484377"/>
    <w:rsid w:val="004975ED"/>
    <w:rsid w:val="004A4939"/>
    <w:rsid w:val="004A542A"/>
    <w:rsid w:val="004A6FE7"/>
    <w:rsid w:val="004B3B23"/>
    <w:rsid w:val="004B4184"/>
    <w:rsid w:val="004B4A0B"/>
    <w:rsid w:val="004C0725"/>
    <w:rsid w:val="004D5FF8"/>
    <w:rsid w:val="004D7A4A"/>
    <w:rsid w:val="004E33D8"/>
    <w:rsid w:val="004F1C77"/>
    <w:rsid w:val="004F2161"/>
    <w:rsid w:val="004F241B"/>
    <w:rsid w:val="004F35BF"/>
    <w:rsid w:val="004F540D"/>
    <w:rsid w:val="005043EE"/>
    <w:rsid w:val="00513E96"/>
    <w:rsid w:val="00514E18"/>
    <w:rsid w:val="005168F0"/>
    <w:rsid w:val="0053026D"/>
    <w:rsid w:val="005303A4"/>
    <w:rsid w:val="0054107C"/>
    <w:rsid w:val="00563BF1"/>
    <w:rsid w:val="0058361A"/>
    <w:rsid w:val="00590284"/>
    <w:rsid w:val="00593611"/>
    <w:rsid w:val="00594C62"/>
    <w:rsid w:val="005A0735"/>
    <w:rsid w:val="005A24FE"/>
    <w:rsid w:val="005A2AFF"/>
    <w:rsid w:val="005A37EF"/>
    <w:rsid w:val="005B3834"/>
    <w:rsid w:val="005C3845"/>
    <w:rsid w:val="005D0AE6"/>
    <w:rsid w:val="005D3F43"/>
    <w:rsid w:val="005D5BE2"/>
    <w:rsid w:val="005E5091"/>
    <w:rsid w:val="005F0DEC"/>
    <w:rsid w:val="005F20B2"/>
    <w:rsid w:val="005F594E"/>
    <w:rsid w:val="00606851"/>
    <w:rsid w:val="0061040B"/>
    <w:rsid w:val="00610835"/>
    <w:rsid w:val="006175CE"/>
    <w:rsid w:val="0063779F"/>
    <w:rsid w:val="00642096"/>
    <w:rsid w:val="006457DB"/>
    <w:rsid w:val="00650119"/>
    <w:rsid w:val="0065091F"/>
    <w:rsid w:val="006578B1"/>
    <w:rsid w:val="00665546"/>
    <w:rsid w:val="006712DC"/>
    <w:rsid w:val="00674031"/>
    <w:rsid w:val="006849A4"/>
    <w:rsid w:val="00687074"/>
    <w:rsid w:val="0069127C"/>
    <w:rsid w:val="006A737F"/>
    <w:rsid w:val="006B1F00"/>
    <w:rsid w:val="006B380A"/>
    <w:rsid w:val="006D5606"/>
    <w:rsid w:val="006E42B7"/>
    <w:rsid w:val="006F50AD"/>
    <w:rsid w:val="007210B9"/>
    <w:rsid w:val="00723D0C"/>
    <w:rsid w:val="007276CC"/>
    <w:rsid w:val="00730970"/>
    <w:rsid w:val="007329BE"/>
    <w:rsid w:val="0073684E"/>
    <w:rsid w:val="0074293B"/>
    <w:rsid w:val="00766D56"/>
    <w:rsid w:val="00776F37"/>
    <w:rsid w:val="007778E9"/>
    <w:rsid w:val="00787771"/>
    <w:rsid w:val="00790933"/>
    <w:rsid w:val="00796479"/>
    <w:rsid w:val="007A1939"/>
    <w:rsid w:val="007A31A8"/>
    <w:rsid w:val="007A5FD5"/>
    <w:rsid w:val="007A7037"/>
    <w:rsid w:val="007D6B5E"/>
    <w:rsid w:val="007E306C"/>
    <w:rsid w:val="007E3C35"/>
    <w:rsid w:val="007E7BF4"/>
    <w:rsid w:val="007F0D21"/>
    <w:rsid w:val="007F23F0"/>
    <w:rsid w:val="008067CE"/>
    <w:rsid w:val="008108DC"/>
    <w:rsid w:val="00816A4D"/>
    <w:rsid w:val="00844703"/>
    <w:rsid w:val="00850E55"/>
    <w:rsid w:val="00854D2B"/>
    <w:rsid w:val="008615B3"/>
    <w:rsid w:val="00871C59"/>
    <w:rsid w:val="008735DC"/>
    <w:rsid w:val="00882012"/>
    <w:rsid w:val="00884FFA"/>
    <w:rsid w:val="00887003"/>
    <w:rsid w:val="008955A8"/>
    <w:rsid w:val="008A7602"/>
    <w:rsid w:val="008D6CD6"/>
    <w:rsid w:val="008E4B7D"/>
    <w:rsid w:val="008F14C2"/>
    <w:rsid w:val="008F217E"/>
    <w:rsid w:val="008F302C"/>
    <w:rsid w:val="00900A75"/>
    <w:rsid w:val="00903553"/>
    <w:rsid w:val="00910D50"/>
    <w:rsid w:val="009120EE"/>
    <w:rsid w:val="00916813"/>
    <w:rsid w:val="009216C4"/>
    <w:rsid w:val="00923774"/>
    <w:rsid w:val="00923E1B"/>
    <w:rsid w:val="009250DC"/>
    <w:rsid w:val="00926846"/>
    <w:rsid w:val="00931C90"/>
    <w:rsid w:val="009425CF"/>
    <w:rsid w:val="00950F6B"/>
    <w:rsid w:val="00954650"/>
    <w:rsid w:val="00974C31"/>
    <w:rsid w:val="009757CA"/>
    <w:rsid w:val="00993209"/>
    <w:rsid w:val="009957D5"/>
    <w:rsid w:val="009A7C90"/>
    <w:rsid w:val="009B20B6"/>
    <w:rsid w:val="009B2BB7"/>
    <w:rsid w:val="009B6569"/>
    <w:rsid w:val="009B682B"/>
    <w:rsid w:val="009C3559"/>
    <w:rsid w:val="009D3B1B"/>
    <w:rsid w:val="009D60F9"/>
    <w:rsid w:val="009E59BA"/>
    <w:rsid w:val="009E61AC"/>
    <w:rsid w:val="009F07AC"/>
    <w:rsid w:val="009F61FB"/>
    <w:rsid w:val="00A06231"/>
    <w:rsid w:val="00A1070C"/>
    <w:rsid w:val="00A27245"/>
    <w:rsid w:val="00A3081D"/>
    <w:rsid w:val="00A34AC2"/>
    <w:rsid w:val="00A40B3D"/>
    <w:rsid w:val="00A4192A"/>
    <w:rsid w:val="00A4223F"/>
    <w:rsid w:val="00A51720"/>
    <w:rsid w:val="00A520A4"/>
    <w:rsid w:val="00A57CE6"/>
    <w:rsid w:val="00A70010"/>
    <w:rsid w:val="00A84873"/>
    <w:rsid w:val="00A858AC"/>
    <w:rsid w:val="00A91019"/>
    <w:rsid w:val="00A91128"/>
    <w:rsid w:val="00A934AB"/>
    <w:rsid w:val="00AA7002"/>
    <w:rsid w:val="00AB1766"/>
    <w:rsid w:val="00AB4527"/>
    <w:rsid w:val="00AB553F"/>
    <w:rsid w:val="00AD4BB8"/>
    <w:rsid w:val="00AD585F"/>
    <w:rsid w:val="00AE4BD3"/>
    <w:rsid w:val="00AE4D8C"/>
    <w:rsid w:val="00AE78A6"/>
    <w:rsid w:val="00AF4FDC"/>
    <w:rsid w:val="00AF51C7"/>
    <w:rsid w:val="00B00D3C"/>
    <w:rsid w:val="00B02208"/>
    <w:rsid w:val="00B125C9"/>
    <w:rsid w:val="00B33415"/>
    <w:rsid w:val="00B370AA"/>
    <w:rsid w:val="00B377FB"/>
    <w:rsid w:val="00B40B7E"/>
    <w:rsid w:val="00B50B7A"/>
    <w:rsid w:val="00B53473"/>
    <w:rsid w:val="00B66808"/>
    <w:rsid w:val="00B6739F"/>
    <w:rsid w:val="00B754E6"/>
    <w:rsid w:val="00B9195A"/>
    <w:rsid w:val="00BA12B8"/>
    <w:rsid w:val="00BB7146"/>
    <w:rsid w:val="00BB79D2"/>
    <w:rsid w:val="00BD68E7"/>
    <w:rsid w:val="00BE3851"/>
    <w:rsid w:val="00BE48A2"/>
    <w:rsid w:val="00BF07F1"/>
    <w:rsid w:val="00BF2E0F"/>
    <w:rsid w:val="00C0715C"/>
    <w:rsid w:val="00C11A76"/>
    <w:rsid w:val="00C12360"/>
    <w:rsid w:val="00C1264D"/>
    <w:rsid w:val="00C148E8"/>
    <w:rsid w:val="00C14DC7"/>
    <w:rsid w:val="00C301C1"/>
    <w:rsid w:val="00C3591B"/>
    <w:rsid w:val="00C4558C"/>
    <w:rsid w:val="00C57139"/>
    <w:rsid w:val="00C62430"/>
    <w:rsid w:val="00C660C0"/>
    <w:rsid w:val="00C84C83"/>
    <w:rsid w:val="00C94D55"/>
    <w:rsid w:val="00CA1631"/>
    <w:rsid w:val="00CB073D"/>
    <w:rsid w:val="00CB3238"/>
    <w:rsid w:val="00CC1CD2"/>
    <w:rsid w:val="00CC40DC"/>
    <w:rsid w:val="00CC480F"/>
    <w:rsid w:val="00CC48E9"/>
    <w:rsid w:val="00CD7102"/>
    <w:rsid w:val="00CE2B3F"/>
    <w:rsid w:val="00CE6AE3"/>
    <w:rsid w:val="00CF00B5"/>
    <w:rsid w:val="00CF1140"/>
    <w:rsid w:val="00D02557"/>
    <w:rsid w:val="00D05009"/>
    <w:rsid w:val="00D05D49"/>
    <w:rsid w:val="00D14D3A"/>
    <w:rsid w:val="00D16D92"/>
    <w:rsid w:val="00D20CF6"/>
    <w:rsid w:val="00D23BE8"/>
    <w:rsid w:val="00D25BB9"/>
    <w:rsid w:val="00D4365F"/>
    <w:rsid w:val="00D43792"/>
    <w:rsid w:val="00D72C74"/>
    <w:rsid w:val="00D75F9A"/>
    <w:rsid w:val="00D837B2"/>
    <w:rsid w:val="00D92017"/>
    <w:rsid w:val="00D923AB"/>
    <w:rsid w:val="00DA004E"/>
    <w:rsid w:val="00DD1032"/>
    <w:rsid w:val="00DD59CD"/>
    <w:rsid w:val="00DD5DF3"/>
    <w:rsid w:val="00E0091E"/>
    <w:rsid w:val="00E026D1"/>
    <w:rsid w:val="00E056EF"/>
    <w:rsid w:val="00E07BA6"/>
    <w:rsid w:val="00E1084B"/>
    <w:rsid w:val="00E1252D"/>
    <w:rsid w:val="00E15938"/>
    <w:rsid w:val="00E2500A"/>
    <w:rsid w:val="00E25945"/>
    <w:rsid w:val="00E3785C"/>
    <w:rsid w:val="00E379C6"/>
    <w:rsid w:val="00E40DE6"/>
    <w:rsid w:val="00E42967"/>
    <w:rsid w:val="00E46D18"/>
    <w:rsid w:val="00E57E43"/>
    <w:rsid w:val="00E72483"/>
    <w:rsid w:val="00E737B2"/>
    <w:rsid w:val="00E8298F"/>
    <w:rsid w:val="00E83185"/>
    <w:rsid w:val="00E83315"/>
    <w:rsid w:val="00E93EE2"/>
    <w:rsid w:val="00E94F80"/>
    <w:rsid w:val="00EA2B8C"/>
    <w:rsid w:val="00EA4346"/>
    <w:rsid w:val="00EB32BD"/>
    <w:rsid w:val="00EB6E64"/>
    <w:rsid w:val="00EF4035"/>
    <w:rsid w:val="00F019C7"/>
    <w:rsid w:val="00F15136"/>
    <w:rsid w:val="00F234C8"/>
    <w:rsid w:val="00F3463D"/>
    <w:rsid w:val="00F40248"/>
    <w:rsid w:val="00F410F7"/>
    <w:rsid w:val="00F454AC"/>
    <w:rsid w:val="00F54E05"/>
    <w:rsid w:val="00F62406"/>
    <w:rsid w:val="00F7613D"/>
    <w:rsid w:val="00F80975"/>
    <w:rsid w:val="00F933AE"/>
    <w:rsid w:val="00F9528B"/>
    <w:rsid w:val="00F958EA"/>
    <w:rsid w:val="00FA7A99"/>
    <w:rsid w:val="00FB1D4F"/>
    <w:rsid w:val="00FB586B"/>
    <w:rsid w:val="00FB5F4A"/>
    <w:rsid w:val="00FC4A97"/>
    <w:rsid w:val="00FD41E1"/>
    <w:rsid w:val="00FD6160"/>
    <w:rsid w:val="00FE070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939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BB79D2"/>
    <w:rPr>
      <w:sz w:val="16"/>
      <w:szCs w:val="16"/>
    </w:rPr>
  </w:style>
  <w:style w:type="paragraph" w:styleId="Kommentartext">
    <w:name w:val="annotation text"/>
    <w:basedOn w:val="Standard"/>
    <w:link w:val="KommentartextZchn"/>
    <w:uiPriority w:val="99"/>
    <w:unhideWhenUsed/>
    <w:rsid w:val="00BB79D2"/>
    <w:pPr>
      <w:spacing w:line="240" w:lineRule="auto"/>
    </w:pPr>
    <w:rPr>
      <w:sz w:val="20"/>
      <w:szCs w:val="20"/>
    </w:rPr>
  </w:style>
  <w:style w:type="character" w:customStyle="1" w:styleId="KommentartextZchn">
    <w:name w:val="Kommentartext Zchn"/>
    <w:basedOn w:val="Absatz-Standardschriftart"/>
    <w:link w:val="Kommentartext"/>
    <w:uiPriority w:val="99"/>
    <w:rsid w:val="00BB79D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B79D2"/>
    <w:rPr>
      <w:b/>
      <w:bCs/>
    </w:rPr>
  </w:style>
  <w:style w:type="character" w:customStyle="1" w:styleId="KommentarthemaZchn">
    <w:name w:val="Kommentarthema Zchn"/>
    <w:basedOn w:val="KommentartextZchn"/>
    <w:link w:val="Kommentarthema"/>
    <w:uiPriority w:val="99"/>
    <w:semiHidden/>
    <w:rsid w:val="00BB79D2"/>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image" Target="media/image5.jpe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image" Target="media/image4.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232CB54485BC3840BE9818E002357A10" ma:contentTypeVersion="14" ma:contentTypeDescription="Ein neues Dokument erstellen." ma:contentTypeScope="" ma:versionID="99ee748cf04e3f1a01c180aeb6a5d199">
  <xsd:schema xmlns:xsd="http://www.w3.org/2001/XMLSchema" xmlns:xs="http://www.w3.org/2001/XMLSchema" xmlns:p="http://schemas.microsoft.com/office/2006/metadata/properties" xmlns:ns2="91c73b3f-c059-46fb-a4c1-2c01cd8cfb97" xmlns:ns3="b57c17d8-8370-41d8-b3a7-66a295a65da9" targetNamespace="http://schemas.microsoft.com/office/2006/metadata/properties" ma:root="true" ma:fieldsID="df88f519c524bfebf952d3751bc758a9" ns2:_="" ns3:_="">
    <xsd:import namespace="91c73b3f-c059-46fb-a4c1-2c01cd8cfb97"/>
    <xsd:import namespace="b57c17d8-8370-41d8-b3a7-66a295a65da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c73b3f-c059-46fb-a4c1-2c01cd8cfb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c17d8-8370-41d8-b3a7-66a295a65da9"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0fcd75a-fbd2-4848-8892-2adc8cbfc30c}" ma:internalName="TaxCatchAll" ma:showField="CatchAllData" ma:web="b57c17d8-8370-41d8-b3a7-66a295a65da9">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1c73b3f-c059-46fb-a4c1-2c01cd8cfb97">
      <Terms xmlns="http://schemas.microsoft.com/office/infopath/2007/PartnerControls"/>
    </lcf76f155ced4ddcb4097134ff3c332f>
    <TaxCatchAll xmlns="b57c17d8-8370-41d8-b3a7-66a295a65da9" xsi:nil="true"/>
  </documentManagement>
</p:properties>
</file>

<file path=customXml/itemProps1.xml><?xml version="1.0" encoding="utf-8"?>
<ds:datastoreItem xmlns:ds="http://schemas.openxmlformats.org/officeDocument/2006/customXml" ds:itemID="{FA3B2CA6-1C96-4C67-B0EB-2AE746B9B4C8}">
  <ds:schemaRefs>
    <ds:schemaRef ds:uri="http://schemas.microsoft.com/sharepoint/v3/contenttype/forms"/>
  </ds:schemaRefs>
</ds:datastoreItem>
</file>

<file path=customXml/itemProps2.xml><?xml version="1.0" encoding="utf-8"?>
<ds:datastoreItem xmlns:ds="http://schemas.openxmlformats.org/officeDocument/2006/customXml" ds:itemID="{73E961A7-0882-4C28-9970-8A2A3E10A187}">
  <ds:schemaRefs>
    <ds:schemaRef ds:uri="http://schemas.openxmlformats.org/officeDocument/2006/bibliography"/>
  </ds:schemaRefs>
</ds:datastoreItem>
</file>

<file path=customXml/itemProps3.xml><?xml version="1.0" encoding="utf-8"?>
<ds:datastoreItem xmlns:ds="http://schemas.openxmlformats.org/officeDocument/2006/customXml" ds:itemID="{72091E28-BE31-4206-A125-1FBBB9B54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c73b3f-c059-46fb-a4c1-2c01cd8cfb97"/>
    <ds:schemaRef ds:uri="b57c17d8-8370-41d8-b3a7-66a295a65d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3882AA-B1B2-4FA5-B508-F4F9B8372133}">
  <ds:schemaRefs>
    <ds:schemaRef ds:uri="http://schemas.microsoft.com/office/2006/metadata/properties"/>
    <ds:schemaRef ds:uri="http://schemas.microsoft.com/office/infopath/2007/PartnerControls"/>
    <ds:schemaRef ds:uri="91c73b3f-c059-46fb-a4c1-2c01cd8cfb97"/>
    <ds:schemaRef ds:uri="b57c17d8-8370-41d8-b3a7-66a295a65da9"/>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699</Words>
  <Characters>4407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5096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12</cp:revision>
  <cp:lastPrinted>2019-07-18T15:28:00Z</cp:lastPrinted>
  <dcterms:created xsi:type="dcterms:W3CDTF">2024-01-22T12:10:00Z</dcterms:created>
  <dcterms:modified xsi:type="dcterms:W3CDTF">2024-03-15T09:09:00Z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0x010100232CB54485BC3840BE9818E002357A10</vt:lpwstr>
  </property>
</Properties>
</file>