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1399C"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1B1C5AC3" w:rsidR="00227E10" w:rsidRPr="00227E10" w:rsidRDefault="00A1399C" w:rsidP="00265ACE">
            <w:pPr>
              <w:pStyle w:val="Untertitel"/>
            </w:pPr>
            <w:r>
              <w:t>Novem</w:t>
            </w:r>
            <w:r w:rsidR="00542132">
              <w:t>ber</w:t>
            </w:r>
            <w:r w:rsidR="00542132">
              <w:fldChar w:fldCharType="begin"/>
            </w:r>
            <w:r w:rsidR="00542132">
              <w:rPr>
                <w:noProof/>
              </w:rPr>
              <w:instrText xml:space="preserve"> CREATEDATE  \@ "dd.MM.yyyy"  \* MERGEFORMAT </w:instrText>
            </w:r>
            <w:r w:rsidR="00542132">
              <w:fldChar w:fldCharType="separate"/>
            </w:r>
            <w:r w:rsidR="00542132">
              <w:rPr>
                <w:noProof/>
              </w:rPr>
              <w:t xml:space="preserve"> 2023</w:t>
            </w:r>
            <w:r w:rsidR="00542132">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6BF35483" w14:textId="77777777" w:rsidR="00542132" w:rsidRPr="007276CC" w:rsidRDefault="00542132" w:rsidP="00542132">
            <w:pPr>
              <w:pStyle w:val="Absender"/>
              <w:spacing w:before="100"/>
              <w:rPr>
                <w:b/>
              </w:rPr>
            </w:pPr>
            <w:r>
              <w:rPr>
                <w:b/>
              </w:rPr>
              <w:t>Further information about publication:</w:t>
            </w:r>
          </w:p>
          <w:p w14:paraId="70FE0785" w14:textId="77777777" w:rsidR="00542132" w:rsidRDefault="00542132" w:rsidP="00542132">
            <w:pPr>
              <w:pStyle w:val="Absender"/>
            </w:pPr>
            <w:r>
              <w:t>Schüco International KG</w:t>
            </w:r>
          </w:p>
          <w:p w14:paraId="5C7362BD" w14:textId="77777777" w:rsidR="00542132" w:rsidRDefault="00542132" w:rsidP="00542132">
            <w:pPr>
              <w:pStyle w:val="Absender"/>
            </w:pPr>
            <w:r>
              <w:t>Sandra Greiser</w:t>
            </w:r>
          </w:p>
          <w:p w14:paraId="519FDC61" w14:textId="77777777" w:rsidR="00542132" w:rsidRPr="006F05A3" w:rsidRDefault="00542132" w:rsidP="00542132">
            <w:pPr>
              <w:pStyle w:val="Absender"/>
              <w:rPr>
                <w:lang w:val="de-DE"/>
              </w:rPr>
            </w:pPr>
            <w:r>
              <w:t xml:space="preserve">Karolinenstr. </w:t>
            </w:r>
            <w:r w:rsidRPr="006F05A3">
              <w:rPr>
                <w:lang w:val="de-DE"/>
              </w:rPr>
              <w:t>1–15</w:t>
            </w:r>
          </w:p>
          <w:p w14:paraId="7CD64868" w14:textId="77777777" w:rsidR="00542132" w:rsidRPr="006F05A3" w:rsidRDefault="00542132" w:rsidP="00542132">
            <w:pPr>
              <w:pStyle w:val="Absender"/>
              <w:rPr>
                <w:lang w:val="de-DE"/>
              </w:rPr>
            </w:pPr>
            <w:r w:rsidRPr="006F05A3">
              <w:rPr>
                <w:lang w:val="de-DE"/>
              </w:rPr>
              <w:t>33609 Bielefeld, Germany</w:t>
            </w:r>
          </w:p>
          <w:p w14:paraId="43A4AF73" w14:textId="77777777" w:rsidR="00542132" w:rsidRPr="006F05A3" w:rsidRDefault="00542132" w:rsidP="00542132">
            <w:pPr>
              <w:pStyle w:val="Absender"/>
              <w:rPr>
                <w:lang w:val="de-DE"/>
              </w:rPr>
            </w:pPr>
            <w:r w:rsidRPr="006F05A3">
              <w:rPr>
                <w:lang w:val="de-DE"/>
              </w:rPr>
              <w:t>Tel.: +49 (0)5217831174</w:t>
            </w:r>
          </w:p>
          <w:p w14:paraId="1FEB9763" w14:textId="77777777" w:rsidR="00542132" w:rsidRPr="006F05A3" w:rsidRDefault="00542132" w:rsidP="00542132">
            <w:pPr>
              <w:pStyle w:val="Absender"/>
              <w:rPr>
                <w:lang w:val="de-DE"/>
              </w:rPr>
            </w:pPr>
            <w:r w:rsidRPr="006F05A3">
              <w:rPr>
                <w:lang w:val="de-DE"/>
              </w:rPr>
              <w:t>E-mail: PR@schueco.com</w:t>
            </w:r>
          </w:p>
          <w:p w14:paraId="0E5F8AF8" w14:textId="2C1B64D1" w:rsidR="00A520A4" w:rsidRPr="006F05A3" w:rsidRDefault="00A1399C" w:rsidP="00542132">
            <w:pPr>
              <w:pStyle w:val="Absender"/>
              <w:rPr>
                <w:lang w:val="de-DE"/>
              </w:rPr>
            </w:pPr>
            <w:hyperlink r:id="rId7" w:history="1">
              <w:r w:rsidR="00497A9D" w:rsidRPr="006F05A3">
                <w:rPr>
                  <w:rStyle w:val="Hyperlink"/>
                  <w:lang w:val="de-DE"/>
                </w:rPr>
                <w:t>www.schueco.com/press</w:t>
              </w:r>
            </w:hyperlink>
            <w:r w:rsidR="00497A9D" w:rsidRPr="006F05A3">
              <w:rPr>
                <w:rStyle w:val="Hyperlink"/>
                <w:lang w:val="de-DE"/>
              </w:rPr>
              <w:br/>
            </w:r>
            <w:r w:rsidR="00497A9D" w:rsidRPr="006F05A3">
              <w:rPr>
                <w:lang w:val="de-DE"/>
              </w:rPr>
              <w:t>www.schueco.com/press</w:t>
            </w:r>
          </w:p>
        </w:tc>
      </w:tr>
    </w:tbl>
    <w:p w14:paraId="2E06F247" w14:textId="77777777" w:rsidR="00CC48E9" w:rsidRPr="006F05A3" w:rsidRDefault="00CC48E9" w:rsidP="005168F0">
      <w:pPr>
        <w:pStyle w:val="Titel"/>
        <w:spacing w:line="312" w:lineRule="auto"/>
        <w:rPr>
          <w:b/>
          <w:sz w:val="22"/>
          <w:szCs w:val="22"/>
          <w:lang w:val="de-DE"/>
        </w:rPr>
      </w:pPr>
    </w:p>
    <w:p w14:paraId="35890403" w14:textId="6C6AB4B3" w:rsidR="0050044C" w:rsidRPr="003F280C" w:rsidRDefault="0050044C" w:rsidP="0050044C">
      <w:pPr>
        <w:pStyle w:val="Titel"/>
        <w:spacing w:line="312" w:lineRule="auto"/>
        <w:rPr>
          <w:b/>
          <w:sz w:val="22"/>
          <w:szCs w:val="22"/>
        </w:rPr>
      </w:pPr>
      <w:r>
        <w:rPr>
          <w:b/>
          <w:sz w:val="22"/>
          <w:szCs w:val="22"/>
        </w:rPr>
        <w:t>New sliding window and sliding door system</w:t>
      </w:r>
    </w:p>
    <w:p w14:paraId="646BB89C" w14:textId="4D053AF2" w:rsidR="0050044C" w:rsidRPr="003F280C" w:rsidRDefault="0050044C" w:rsidP="0050044C">
      <w:pPr>
        <w:pStyle w:val="Titel"/>
        <w:spacing w:line="312" w:lineRule="auto"/>
        <w:rPr>
          <w:b/>
          <w:sz w:val="28"/>
          <w:szCs w:val="28"/>
        </w:rPr>
      </w:pPr>
      <w:r>
        <w:rPr>
          <w:b/>
          <w:sz w:val="28"/>
          <w:szCs w:val="28"/>
        </w:rPr>
        <w:t>Maximum wathertightness: Schüco LivIng move</w:t>
      </w:r>
    </w:p>
    <w:p w14:paraId="13962A7E" w14:textId="77777777" w:rsidR="0050044C" w:rsidRPr="003F280C" w:rsidRDefault="0050044C" w:rsidP="0050044C">
      <w:pPr>
        <w:spacing w:line="312" w:lineRule="auto"/>
        <w:rPr>
          <w:sz w:val="22"/>
        </w:rPr>
      </w:pPr>
    </w:p>
    <w:p w14:paraId="075F9C38" w14:textId="2FACAAA6" w:rsidR="00542132" w:rsidRPr="00A801DD" w:rsidRDefault="001B1CE0" w:rsidP="00542132">
      <w:pPr>
        <w:pStyle w:val="Intro"/>
        <w:spacing w:line="312" w:lineRule="auto"/>
        <w:rPr>
          <w:b/>
        </w:rPr>
      </w:pPr>
      <w:r>
        <w:rPr>
          <w:b/>
        </w:rPr>
        <w:t xml:space="preserve">Bielefeld/Weißenfels. The new LivIng move PVC-U sliding system from Schüco Polymer Technologies KG features optimum watertightness (up to Class 9A) to meet the most exacting requirements for thermal insulation and comfort. Schüco LivIng move is therefore perfectly suited to use in multistorey buildings and offers an alternative to lift-and-slide systems for commercial and private projects. </w:t>
      </w:r>
    </w:p>
    <w:p w14:paraId="391529BE" w14:textId="77777777" w:rsidR="0050044C" w:rsidRPr="00A801DD" w:rsidRDefault="0050044C" w:rsidP="0050044C">
      <w:pPr>
        <w:spacing w:line="312" w:lineRule="auto"/>
        <w:rPr>
          <w:sz w:val="22"/>
        </w:rPr>
      </w:pPr>
    </w:p>
    <w:p w14:paraId="6873461C" w14:textId="0A09D43C" w:rsidR="00542132" w:rsidRPr="006625CE" w:rsidRDefault="00542132" w:rsidP="001F5EAD">
      <w:pPr>
        <w:spacing w:line="312" w:lineRule="auto"/>
        <w:rPr>
          <w:sz w:val="22"/>
        </w:rPr>
      </w:pPr>
      <w:r>
        <w:rPr>
          <w:sz w:val="22"/>
        </w:rPr>
        <w:t>The Schüco Liv</w:t>
      </w:r>
      <w:r>
        <w:rPr>
          <w:b/>
          <w:bCs/>
          <w:sz w:val="22"/>
        </w:rPr>
        <w:t>Ing</w:t>
      </w:r>
      <w:r>
        <w:rPr>
          <w:sz w:val="22"/>
        </w:rPr>
        <w:t xml:space="preserve"> move series is designed for economical, partially automated fabrication, as well as easy and cost-efficient assembly. The vent frame is suitable for series production and the vent profile is based on the Schüco Liv</w:t>
      </w:r>
      <w:r>
        <w:rPr>
          <w:b/>
          <w:bCs/>
          <w:sz w:val="22"/>
        </w:rPr>
        <w:t>Ing</w:t>
      </w:r>
      <w:r>
        <w:rPr>
          <w:sz w:val="22"/>
        </w:rPr>
        <w:t xml:space="preserve"> system. Window fabricators benefit from this, as they can use the same parts in the glazing. Triple glazing can be used for glass thicknesses up to 54 mm. The construction of Schüco Liv</w:t>
      </w:r>
      <w:r>
        <w:rPr>
          <w:b/>
          <w:bCs/>
          <w:sz w:val="22"/>
        </w:rPr>
        <w:t>Ing</w:t>
      </w:r>
      <w:r>
        <w:rPr>
          <w:sz w:val="22"/>
        </w:rPr>
        <w:t xml:space="preserve"> move features impressive weathertightness, as the gasket design was optimised for the new series. It comprises two weldable levels as standard, with the option to add a centre gasket. With high sound reduction and weathertightness values, as well as a U</w:t>
      </w:r>
      <w:r>
        <w:rPr>
          <w:sz w:val="22"/>
          <w:vertAlign w:val="subscript"/>
        </w:rPr>
        <w:t>f</w:t>
      </w:r>
      <w:r>
        <w:rPr>
          <w:sz w:val="22"/>
        </w:rPr>
        <w:t xml:space="preserve"> value as low as 1.1 W/(m²K), the design meets all individual requirements. The sophisticated sliding fitting with its low number of parts and proven fittings principle makes for fast installation on site. An additional benefit of the sliding window design is the option to place the handle in any position. </w:t>
      </w:r>
    </w:p>
    <w:p w14:paraId="0EED8D46" w14:textId="463CD598" w:rsidR="00542132" w:rsidRDefault="00542132" w:rsidP="0050044C">
      <w:pPr>
        <w:spacing w:line="312" w:lineRule="auto"/>
        <w:rPr>
          <w:sz w:val="22"/>
        </w:rPr>
      </w:pPr>
    </w:p>
    <w:p w14:paraId="6C39EED6" w14:textId="4C179C74" w:rsidR="0029714F" w:rsidRPr="00CF4E5E" w:rsidRDefault="0029714F" w:rsidP="0029714F">
      <w:pPr>
        <w:spacing w:line="312" w:lineRule="auto"/>
        <w:rPr>
          <w:b/>
          <w:sz w:val="22"/>
        </w:rPr>
      </w:pPr>
      <w:r>
        <w:rPr>
          <w:b/>
          <w:sz w:val="22"/>
        </w:rPr>
        <w:t>Multistorey residential buildings with optimum weathertightness</w:t>
      </w:r>
    </w:p>
    <w:p w14:paraId="7BEF310B" w14:textId="2FAA52A1" w:rsidR="0050044C" w:rsidRPr="00A801DD" w:rsidRDefault="0029714F" w:rsidP="001F5EAD">
      <w:pPr>
        <w:spacing w:line="312" w:lineRule="auto"/>
        <w:rPr>
          <w:sz w:val="22"/>
        </w:rPr>
      </w:pPr>
      <w:r>
        <w:rPr>
          <w:sz w:val="22"/>
        </w:rPr>
        <w:t>Its clever design means that Schüco Liv</w:t>
      </w:r>
      <w:r>
        <w:rPr>
          <w:b/>
          <w:bCs/>
          <w:sz w:val="22"/>
        </w:rPr>
        <w:t>Ing</w:t>
      </w:r>
      <w:r>
        <w:rPr>
          <w:sz w:val="22"/>
        </w:rPr>
        <w:t xml:space="preserve"> move can be used in a variety of different projects, particularly multistorey buildings, and meets the needs of architects, housing development associations, investors and private clients. The sliding system offers individual solutions of the highest standard in terms of ease of use, energy </w:t>
      </w:r>
      <w:r>
        <w:rPr>
          <w:sz w:val="22"/>
        </w:rPr>
        <w:lastRenderedPageBreak/>
        <w:t>efficiency, security (resistance class RC2) and design. Maximum design freedom is ensured thanks to the numerous single and metallic colours, woodgrain finishes and cover caps from the Schüco TopAlu series. Schüco Liv</w:t>
      </w:r>
      <w:r>
        <w:rPr>
          <w:b/>
          <w:bCs/>
          <w:sz w:val="22"/>
        </w:rPr>
        <w:t>Ing</w:t>
      </w:r>
      <w:r>
        <w:rPr>
          <w:sz w:val="22"/>
        </w:rPr>
        <w:t xml:space="preserve"> move is therefore the perfect alternative to </w:t>
      </w:r>
      <w:bookmarkStart w:id="0" w:name="_Hlk133252871"/>
      <w:r w:rsidRPr="006F05A3">
        <w:rPr>
          <w:sz w:val="22"/>
        </w:rPr>
        <w:t>parallel sliding, tilt/slide and lift-and-slide doors</w:t>
      </w:r>
      <w:bookmarkEnd w:id="0"/>
      <w:r>
        <w:rPr>
          <w:sz w:val="22"/>
        </w:rPr>
        <w:t xml:space="preserve">. </w:t>
      </w:r>
      <w:bookmarkStart w:id="1" w:name="_Hlk146529838"/>
      <w:r>
        <w:rPr>
          <w:sz w:val="22"/>
        </w:rPr>
        <w:t>Schüco Liv</w:t>
      </w:r>
      <w:r w:rsidRPr="006F05A3">
        <w:rPr>
          <w:sz w:val="22"/>
        </w:rPr>
        <w:t>Ing</w:t>
      </w:r>
      <w:r>
        <w:rPr>
          <w:sz w:val="22"/>
        </w:rPr>
        <w:t xml:space="preserve"> move is also a great replacement for turn/tilt window units, as the sliding function means that the vent does not project into the room. This means that completely new configuration concepts can be implemented.</w:t>
      </w:r>
      <w:bookmarkEnd w:id="1"/>
    </w:p>
    <w:p w14:paraId="22396DBB" w14:textId="77777777" w:rsidR="0050044C" w:rsidRDefault="0050044C" w:rsidP="0050044C">
      <w:pPr>
        <w:spacing w:line="312" w:lineRule="auto"/>
        <w:rPr>
          <w:sz w:val="22"/>
        </w:rPr>
      </w:pPr>
    </w:p>
    <w:p w14:paraId="261F4894" w14:textId="2845AAF6" w:rsidR="0050044C" w:rsidRDefault="0050044C" w:rsidP="0050044C">
      <w:pPr>
        <w:spacing w:line="312" w:lineRule="auto"/>
        <w:rPr>
          <w:sz w:val="22"/>
        </w:rPr>
      </w:pPr>
    </w:p>
    <w:p w14:paraId="13BC5F0F" w14:textId="77777777" w:rsidR="00542132" w:rsidRPr="006625CE" w:rsidRDefault="00542132" w:rsidP="0050044C">
      <w:pPr>
        <w:spacing w:line="312" w:lineRule="auto"/>
        <w:rPr>
          <w:sz w:val="22"/>
        </w:rPr>
      </w:pPr>
    </w:p>
    <w:p w14:paraId="193016CE" w14:textId="5ACA7253" w:rsidR="0050044C" w:rsidRPr="001B1CE0" w:rsidRDefault="001B1CE0" w:rsidP="0050044C">
      <w:pPr>
        <w:spacing w:line="312" w:lineRule="auto"/>
        <w:rPr>
          <w:sz w:val="22"/>
        </w:rPr>
      </w:pPr>
      <w:r>
        <w:rPr>
          <w:sz w:val="22"/>
        </w:rPr>
        <w:t>www.schueco.de/living-move</w:t>
      </w:r>
      <w:r w:rsidR="00B724AD">
        <w:rPr>
          <w:sz w:val="22"/>
        </w:rPr>
        <w:t>-en</w:t>
      </w:r>
    </w:p>
    <w:p w14:paraId="1BD87CA6" w14:textId="5B32AADE" w:rsidR="00542132" w:rsidRPr="00542132" w:rsidRDefault="00542132" w:rsidP="0050044C">
      <w:pPr>
        <w:spacing w:line="312" w:lineRule="auto"/>
        <w:rPr>
          <w:sz w:val="22"/>
        </w:rPr>
      </w:pPr>
    </w:p>
    <w:p w14:paraId="41D1FA30" w14:textId="77777777" w:rsidR="00542132" w:rsidRPr="00542132" w:rsidRDefault="00542132" w:rsidP="0050044C">
      <w:pPr>
        <w:spacing w:line="312" w:lineRule="auto"/>
        <w:rPr>
          <w:sz w:val="22"/>
        </w:rPr>
      </w:pPr>
    </w:p>
    <w:p w14:paraId="4910C9B4" w14:textId="77777777" w:rsidR="00542132" w:rsidRPr="006B74EE" w:rsidRDefault="00542132" w:rsidP="00542132">
      <w:pPr>
        <w:spacing w:line="312" w:lineRule="auto"/>
        <w:rPr>
          <w:rFonts w:cs="Arial"/>
          <w:b/>
          <w:bCs/>
          <w:szCs w:val="18"/>
        </w:rPr>
      </w:pPr>
      <w:bookmarkStart w:id="2" w:name="_Hlk77926191"/>
      <w:r>
        <w:rPr>
          <w:rFonts w:cs="Arial"/>
          <w:b/>
          <w:bCs/>
          <w:szCs w:val="18"/>
        </w:rPr>
        <w:t>Schüco – System solutions for windows, doors and façades</w:t>
      </w:r>
    </w:p>
    <w:p w14:paraId="2416E1F9" w14:textId="77777777" w:rsidR="00542132" w:rsidRDefault="00542132" w:rsidP="00542132">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w:t>
      </w:r>
    </w:p>
    <w:p w14:paraId="1CE7D04C" w14:textId="77777777" w:rsidR="00542132" w:rsidRPr="006B74EE" w:rsidRDefault="00542132" w:rsidP="00542132">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t xml:space="preserve"> </w:t>
      </w:r>
    </w:p>
    <w:bookmarkEnd w:id="2"/>
    <w:p w14:paraId="5287F1D6" w14:textId="001EB925" w:rsidR="00542132" w:rsidRDefault="00542132" w:rsidP="00542132">
      <w:pPr>
        <w:spacing w:line="312" w:lineRule="auto"/>
        <w:jc w:val="both"/>
        <w:rPr>
          <w:rFonts w:cs="Arial"/>
          <w:szCs w:val="18"/>
        </w:rPr>
      </w:pPr>
    </w:p>
    <w:p w14:paraId="7EDA901F" w14:textId="77777777" w:rsidR="00542132" w:rsidRPr="00265ACE" w:rsidRDefault="00542132" w:rsidP="00542132">
      <w:pPr>
        <w:pStyle w:val="Kopfzeile"/>
        <w:tabs>
          <w:tab w:val="left" w:pos="708"/>
        </w:tabs>
        <w:spacing w:line="312" w:lineRule="auto"/>
        <w:rPr>
          <w:rFonts w:cs="Arial"/>
          <w:szCs w:val="18"/>
        </w:rPr>
      </w:pPr>
    </w:p>
    <w:p w14:paraId="21D7E0F0" w14:textId="77777777" w:rsidR="00542132" w:rsidRPr="00265ACE" w:rsidRDefault="00542132" w:rsidP="00542132">
      <w:pPr>
        <w:spacing w:line="312" w:lineRule="auto"/>
        <w:rPr>
          <w:sz w:val="22"/>
        </w:rPr>
      </w:pPr>
    </w:p>
    <w:p w14:paraId="02D79143" w14:textId="77777777" w:rsidR="00542132" w:rsidRPr="00610835" w:rsidRDefault="00542132" w:rsidP="00542132">
      <w:pPr>
        <w:spacing w:line="312" w:lineRule="auto"/>
        <w:rPr>
          <w:sz w:val="22"/>
        </w:rPr>
      </w:pPr>
    </w:p>
    <w:p w14:paraId="68F469E0" w14:textId="77777777" w:rsidR="00B724AD" w:rsidRDefault="00B724AD" w:rsidP="00542132">
      <w:pPr>
        <w:spacing w:line="312" w:lineRule="auto"/>
        <w:rPr>
          <w:rFonts w:cs="Arial"/>
          <w:sz w:val="22"/>
        </w:rPr>
      </w:pPr>
      <w:r>
        <w:rPr>
          <w:rFonts w:cs="Arial"/>
          <w:sz w:val="22"/>
        </w:rPr>
        <w:br w:type="page"/>
      </w:r>
    </w:p>
    <w:p w14:paraId="22EC62F3" w14:textId="04F93F0C" w:rsidR="00542132" w:rsidRPr="00610835" w:rsidRDefault="00542132" w:rsidP="00542132">
      <w:pPr>
        <w:spacing w:line="312" w:lineRule="auto"/>
        <w:rPr>
          <w:rFonts w:cs="Arial"/>
          <w:sz w:val="22"/>
        </w:rPr>
      </w:pPr>
      <w:r>
        <w:rPr>
          <w:rFonts w:cs="Arial"/>
          <w:sz w:val="22"/>
        </w:rPr>
        <w:lastRenderedPageBreak/>
        <w:t xml:space="preserve">High-resolution pictures are available to download in the Schüco Newsroom at </w:t>
      </w:r>
      <w:hyperlink r:id="rId9" w:history="1">
        <w:r>
          <w:rPr>
            <w:rStyle w:val="Hyperlink"/>
            <w:rFonts w:cs="Arial"/>
            <w:sz w:val="22"/>
          </w:rPr>
          <w:t>www.schueco.com/press</w:t>
        </w:r>
      </w:hyperlink>
    </w:p>
    <w:p w14:paraId="619CD32D" w14:textId="77777777" w:rsidR="00542132" w:rsidRDefault="00542132" w:rsidP="00542132">
      <w:pPr>
        <w:spacing w:line="312" w:lineRule="auto"/>
        <w:rPr>
          <w:sz w:val="22"/>
        </w:rPr>
      </w:pPr>
    </w:p>
    <w:p w14:paraId="236A4105" w14:textId="59E160EF" w:rsidR="00542132" w:rsidRDefault="00055D56" w:rsidP="00542132">
      <w:pPr>
        <w:spacing w:line="312" w:lineRule="auto"/>
        <w:rPr>
          <w:b/>
          <w:bCs/>
          <w:sz w:val="22"/>
        </w:rPr>
      </w:pPr>
      <w:r w:rsidRPr="00055D56">
        <w:rPr>
          <w:b/>
          <w:bCs/>
          <w:sz w:val="22"/>
        </w:rPr>
        <w:t>Picture credits: Schüco International KG</w:t>
      </w:r>
    </w:p>
    <w:p w14:paraId="3650A6FD" w14:textId="77777777" w:rsidR="00055D56" w:rsidRPr="00A06231" w:rsidRDefault="00055D56" w:rsidP="00542132">
      <w:pPr>
        <w:spacing w:line="312" w:lineRule="auto"/>
        <w:rPr>
          <w:b/>
          <w:bCs/>
          <w:sz w:val="22"/>
        </w:rPr>
      </w:pPr>
    </w:p>
    <w:p w14:paraId="3E4D1191" w14:textId="77777777" w:rsidR="00542132" w:rsidRPr="00542132" w:rsidRDefault="00542132" w:rsidP="00542132">
      <w:pPr>
        <w:spacing w:line="312" w:lineRule="auto"/>
        <w:rPr>
          <w:sz w:val="22"/>
        </w:rPr>
      </w:pPr>
      <w:r>
        <w:rPr>
          <w:noProof/>
        </w:rPr>
        <w:drawing>
          <wp:inline distT="0" distB="0" distL="0" distR="0" wp14:anchorId="5B7D6561" wp14:editId="74A713C6">
            <wp:extent cx="1436278"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6278" cy="1440000"/>
                    </a:xfrm>
                    <a:prstGeom prst="rect">
                      <a:avLst/>
                    </a:prstGeom>
                    <a:noFill/>
                    <a:ln>
                      <a:noFill/>
                    </a:ln>
                  </pic:spPr>
                </pic:pic>
              </a:graphicData>
            </a:graphic>
          </wp:inline>
        </w:drawing>
      </w:r>
    </w:p>
    <w:p w14:paraId="2DA7BCB9" w14:textId="77777777" w:rsidR="00542132" w:rsidRPr="004113D0" w:rsidRDefault="00542132" w:rsidP="00542132">
      <w:pPr>
        <w:spacing w:line="312" w:lineRule="auto"/>
        <w:rPr>
          <w:color w:val="000000" w:themeColor="text1"/>
          <w:sz w:val="22"/>
        </w:rPr>
      </w:pPr>
      <w:r>
        <w:rPr>
          <w:color w:val="000000" w:themeColor="text1"/>
          <w:sz w:val="22"/>
        </w:rPr>
        <w:t>Innovative sliding system for windows and doors with a frame trim basic depth of 159 mm.</w:t>
      </w:r>
    </w:p>
    <w:p w14:paraId="16FFBEE8" w14:textId="77777777" w:rsidR="00542132" w:rsidRPr="00542132" w:rsidRDefault="00542132" w:rsidP="00542132">
      <w:pPr>
        <w:spacing w:line="312" w:lineRule="auto"/>
        <w:rPr>
          <w:sz w:val="22"/>
        </w:rPr>
      </w:pPr>
    </w:p>
    <w:p w14:paraId="6C4B7882" w14:textId="77777777" w:rsidR="00542132" w:rsidRPr="00542132" w:rsidRDefault="00542132" w:rsidP="00542132">
      <w:pPr>
        <w:spacing w:line="312" w:lineRule="auto"/>
        <w:rPr>
          <w:sz w:val="22"/>
        </w:rPr>
      </w:pPr>
      <w:r>
        <w:rPr>
          <w:noProof/>
        </w:rPr>
        <w:drawing>
          <wp:inline distT="0" distB="0" distL="0" distR="0" wp14:anchorId="48AE9574" wp14:editId="6CA86D29">
            <wp:extent cx="1919816" cy="1440000"/>
            <wp:effectExtent l="0" t="0" r="444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19816" cy="1440000"/>
                    </a:xfrm>
                    <a:prstGeom prst="rect">
                      <a:avLst/>
                    </a:prstGeom>
                    <a:noFill/>
                    <a:ln>
                      <a:noFill/>
                    </a:ln>
                  </pic:spPr>
                </pic:pic>
              </a:graphicData>
            </a:graphic>
          </wp:inline>
        </w:drawing>
      </w:r>
    </w:p>
    <w:p w14:paraId="265B1634" w14:textId="77777777" w:rsidR="00542132" w:rsidRPr="004113D0" w:rsidRDefault="00542132" w:rsidP="00542132">
      <w:pPr>
        <w:spacing w:line="312" w:lineRule="auto"/>
        <w:rPr>
          <w:color w:val="000000" w:themeColor="text1"/>
          <w:sz w:val="22"/>
        </w:rPr>
      </w:pPr>
      <w:r>
        <w:rPr>
          <w:color w:val="000000" w:themeColor="text1"/>
          <w:sz w:val="22"/>
        </w:rPr>
        <w:t>Design freedom is ensured thanks to a range of different unit types, two gasket concepts and numerous surface finish options.</w:t>
      </w:r>
    </w:p>
    <w:p w14:paraId="0F6F8FDA" w14:textId="77777777" w:rsidR="00542132" w:rsidRPr="00542132" w:rsidRDefault="00542132" w:rsidP="00542132">
      <w:pPr>
        <w:spacing w:line="312" w:lineRule="auto"/>
        <w:rPr>
          <w:sz w:val="22"/>
        </w:rPr>
      </w:pPr>
    </w:p>
    <w:p w14:paraId="45EE5232" w14:textId="77777777" w:rsidR="00542132" w:rsidRPr="00542132" w:rsidRDefault="00542132" w:rsidP="00542132">
      <w:pPr>
        <w:spacing w:line="312" w:lineRule="auto"/>
        <w:rPr>
          <w:sz w:val="22"/>
        </w:rPr>
      </w:pPr>
      <w:r>
        <w:rPr>
          <w:noProof/>
        </w:rPr>
        <w:drawing>
          <wp:inline distT="0" distB="0" distL="0" distR="0" wp14:anchorId="1470BEED" wp14:editId="4459357B">
            <wp:extent cx="1434424"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34424" cy="1440000"/>
                    </a:xfrm>
                    <a:prstGeom prst="rect">
                      <a:avLst/>
                    </a:prstGeom>
                    <a:noFill/>
                    <a:ln>
                      <a:noFill/>
                    </a:ln>
                  </pic:spPr>
                </pic:pic>
              </a:graphicData>
            </a:graphic>
          </wp:inline>
        </w:drawing>
      </w:r>
    </w:p>
    <w:p w14:paraId="62D42440" w14:textId="77777777" w:rsidR="00542132" w:rsidRPr="004113D0" w:rsidRDefault="00542132" w:rsidP="00542132">
      <w:pPr>
        <w:spacing w:line="312" w:lineRule="auto"/>
        <w:rPr>
          <w:color w:val="000000" w:themeColor="text1"/>
          <w:sz w:val="22"/>
        </w:rPr>
      </w:pPr>
      <w:r>
        <w:rPr>
          <w:color w:val="000000" w:themeColor="text1"/>
          <w:sz w:val="22"/>
        </w:rPr>
        <w:t>Schüco Liv</w:t>
      </w:r>
      <w:r>
        <w:rPr>
          <w:b/>
          <w:bCs/>
          <w:color w:val="000000" w:themeColor="text1"/>
          <w:sz w:val="22"/>
        </w:rPr>
        <w:t>Ing</w:t>
      </w:r>
      <w:r>
        <w:rPr>
          <w:color w:val="000000" w:themeColor="text1"/>
          <w:sz w:val="22"/>
        </w:rPr>
        <w:t xml:space="preserve"> move can be designed with cover caps from the Schüco TopAlu series for integration in aluminium façades or even greater design freedom.</w:t>
      </w:r>
    </w:p>
    <w:p w14:paraId="7F7F8E27" w14:textId="77777777" w:rsidR="00542132" w:rsidRPr="00610835" w:rsidRDefault="00542132" w:rsidP="00542132">
      <w:pPr>
        <w:spacing w:line="312" w:lineRule="auto"/>
        <w:rPr>
          <w:sz w:val="22"/>
        </w:rPr>
      </w:pPr>
    </w:p>
    <w:p w14:paraId="427BF9CE" w14:textId="77777777" w:rsidR="005168F0" w:rsidRPr="00610835" w:rsidRDefault="005168F0" w:rsidP="00542132">
      <w:pPr>
        <w:spacing w:line="312" w:lineRule="auto"/>
        <w:rPr>
          <w:sz w:val="22"/>
        </w:rPr>
      </w:pP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9D266" w14:textId="77777777" w:rsidR="00CD0497" w:rsidRDefault="00CD0497" w:rsidP="00F958EA">
      <w:pPr>
        <w:spacing w:line="240" w:lineRule="auto"/>
      </w:pPr>
      <w:r>
        <w:separator/>
      </w:r>
    </w:p>
  </w:endnote>
  <w:endnote w:type="continuationSeparator" w:id="0">
    <w:p w14:paraId="12941D76" w14:textId="77777777" w:rsidR="00CD0497" w:rsidRDefault="00CD049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A6507" w14:textId="77777777" w:rsidR="00CD0497" w:rsidRDefault="00CD0497" w:rsidP="00F958EA">
      <w:pPr>
        <w:spacing w:line="240" w:lineRule="auto"/>
      </w:pPr>
      <w:r>
        <w:separator/>
      </w:r>
    </w:p>
  </w:footnote>
  <w:footnote w:type="continuationSeparator" w:id="0">
    <w:p w14:paraId="37F97C76" w14:textId="77777777" w:rsidR="00CD0497" w:rsidRDefault="00CD049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399596627">
    <w:abstractNumId w:val="1"/>
  </w:num>
  <w:num w:numId="2" w16cid:durableId="157506613">
    <w:abstractNumId w:val="4"/>
  </w:num>
  <w:num w:numId="3" w16cid:durableId="945968622">
    <w:abstractNumId w:val="2"/>
  </w:num>
  <w:num w:numId="4" w16cid:durableId="1161774986">
    <w:abstractNumId w:val="0"/>
  </w:num>
  <w:num w:numId="5" w16cid:durableId="1081760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5CB0"/>
    <w:rsid w:val="00040810"/>
    <w:rsid w:val="00042B17"/>
    <w:rsid w:val="00042BCE"/>
    <w:rsid w:val="00044927"/>
    <w:rsid w:val="00051401"/>
    <w:rsid w:val="00055CD5"/>
    <w:rsid w:val="00055D56"/>
    <w:rsid w:val="000624E1"/>
    <w:rsid w:val="00073518"/>
    <w:rsid w:val="00083752"/>
    <w:rsid w:val="00083B24"/>
    <w:rsid w:val="000843C5"/>
    <w:rsid w:val="000A5E24"/>
    <w:rsid w:val="000C299E"/>
    <w:rsid w:val="001051B8"/>
    <w:rsid w:val="00111E60"/>
    <w:rsid w:val="00113D9B"/>
    <w:rsid w:val="001144C6"/>
    <w:rsid w:val="0011455F"/>
    <w:rsid w:val="00115275"/>
    <w:rsid w:val="00117F91"/>
    <w:rsid w:val="00131804"/>
    <w:rsid w:val="00175C50"/>
    <w:rsid w:val="0018293F"/>
    <w:rsid w:val="00183DB4"/>
    <w:rsid w:val="00191315"/>
    <w:rsid w:val="001947C1"/>
    <w:rsid w:val="001A28F4"/>
    <w:rsid w:val="001A3597"/>
    <w:rsid w:val="001A59C9"/>
    <w:rsid w:val="001A6CC0"/>
    <w:rsid w:val="001B1CE0"/>
    <w:rsid w:val="001C4E5A"/>
    <w:rsid w:val="001C5624"/>
    <w:rsid w:val="001C6FAC"/>
    <w:rsid w:val="001C71CC"/>
    <w:rsid w:val="001F11C3"/>
    <w:rsid w:val="001F1716"/>
    <w:rsid w:val="001F5EAD"/>
    <w:rsid w:val="001F7A93"/>
    <w:rsid w:val="002018DC"/>
    <w:rsid w:val="0021268C"/>
    <w:rsid w:val="002176B8"/>
    <w:rsid w:val="00221120"/>
    <w:rsid w:val="00227E10"/>
    <w:rsid w:val="00236391"/>
    <w:rsid w:val="0024327E"/>
    <w:rsid w:val="00252D6E"/>
    <w:rsid w:val="00254BAE"/>
    <w:rsid w:val="00265ACE"/>
    <w:rsid w:val="002762A8"/>
    <w:rsid w:val="00280F95"/>
    <w:rsid w:val="00284CF1"/>
    <w:rsid w:val="002911E7"/>
    <w:rsid w:val="0029714F"/>
    <w:rsid w:val="002B211F"/>
    <w:rsid w:val="002B7D28"/>
    <w:rsid w:val="002D4FB8"/>
    <w:rsid w:val="002E2B84"/>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0FB1"/>
    <w:rsid w:val="003C1C27"/>
    <w:rsid w:val="003C3118"/>
    <w:rsid w:val="003F280C"/>
    <w:rsid w:val="003F56F4"/>
    <w:rsid w:val="00400E95"/>
    <w:rsid w:val="0040727A"/>
    <w:rsid w:val="00413635"/>
    <w:rsid w:val="00415FC1"/>
    <w:rsid w:val="00417BFB"/>
    <w:rsid w:val="00420DC4"/>
    <w:rsid w:val="00421006"/>
    <w:rsid w:val="00426C66"/>
    <w:rsid w:val="00431009"/>
    <w:rsid w:val="00433486"/>
    <w:rsid w:val="00444D4D"/>
    <w:rsid w:val="00445B24"/>
    <w:rsid w:val="00461334"/>
    <w:rsid w:val="004878EC"/>
    <w:rsid w:val="00492843"/>
    <w:rsid w:val="004975ED"/>
    <w:rsid w:val="00497A9D"/>
    <w:rsid w:val="004A4939"/>
    <w:rsid w:val="004B3B23"/>
    <w:rsid w:val="004C0725"/>
    <w:rsid w:val="004D5FF8"/>
    <w:rsid w:val="004D7A4A"/>
    <w:rsid w:val="004E33D8"/>
    <w:rsid w:val="004F1C77"/>
    <w:rsid w:val="004F2161"/>
    <w:rsid w:val="004F241B"/>
    <w:rsid w:val="004F35BF"/>
    <w:rsid w:val="004F540D"/>
    <w:rsid w:val="0050044C"/>
    <w:rsid w:val="00514E18"/>
    <w:rsid w:val="005168F0"/>
    <w:rsid w:val="0052032E"/>
    <w:rsid w:val="005303A4"/>
    <w:rsid w:val="0054107C"/>
    <w:rsid w:val="00542132"/>
    <w:rsid w:val="0058361A"/>
    <w:rsid w:val="00590284"/>
    <w:rsid w:val="00593611"/>
    <w:rsid w:val="005A0735"/>
    <w:rsid w:val="005A24FE"/>
    <w:rsid w:val="005A37EF"/>
    <w:rsid w:val="005B1DFE"/>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C6BB5"/>
    <w:rsid w:val="006D5606"/>
    <w:rsid w:val="006E42B7"/>
    <w:rsid w:val="006F05A3"/>
    <w:rsid w:val="006F50AD"/>
    <w:rsid w:val="00723D0C"/>
    <w:rsid w:val="007276CC"/>
    <w:rsid w:val="007502EE"/>
    <w:rsid w:val="00755E6D"/>
    <w:rsid w:val="00766D56"/>
    <w:rsid w:val="007A1939"/>
    <w:rsid w:val="007A31A8"/>
    <w:rsid w:val="007A5FD5"/>
    <w:rsid w:val="007A7037"/>
    <w:rsid w:val="007E3C35"/>
    <w:rsid w:val="007F0D21"/>
    <w:rsid w:val="007F23F0"/>
    <w:rsid w:val="007F7441"/>
    <w:rsid w:val="00802D2D"/>
    <w:rsid w:val="008067CE"/>
    <w:rsid w:val="00816A4D"/>
    <w:rsid w:val="00850E55"/>
    <w:rsid w:val="008615B3"/>
    <w:rsid w:val="00871C59"/>
    <w:rsid w:val="00882012"/>
    <w:rsid w:val="00884FFA"/>
    <w:rsid w:val="008955A8"/>
    <w:rsid w:val="008A7602"/>
    <w:rsid w:val="008B4AAC"/>
    <w:rsid w:val="008C1B3B"/>
    <w:rsid w:val="008C5D88"/>
    <w:rsid w:val="008D6CD6"/>
    <w:rsid w:val="008E4B7D"/>
    <w:rsid w:val="008F14C2"/>
    <w:rsid w:val="008F302C"/>
    <w:rsid w:val="00900A75"/>
    <w:rsid w:val="00903553"/>
    <w:rsid w:val="00910D50"/>
    <w:rsid w:val="009120EE"/>
    <w:rsid w:val="009216C4"/>
    <w:rsid w:val="00923774"/>
    <w:rsid w:val="009250DC"/>
    <w:rsid w:val="00926846"/>
    <w:rsid w:val="00937D17"/>
    <w:rsid w:val="00950F6B"/>
    <w:rsid w:val="009757CA"/>
    <w:rsid w:val="00993209"/>
    <w:rsid w:val="009957D5"/>
    <w:rsid w:val="009A0A4E"/>
    <w:rsid w:val="009B20B6"/>
    <w:rsid w:val="009B2BB7"/>
    <w:rsid w:val="009D60F9"/>
    <w:rsid w:val="009E59BA"/>
    <w:rsid w:val="009E61AC"/>
    <w:rsid w:val="009F61FB"/>
    <w:rsid w:val="00A06231"/>
    <w:rsid w:val="00A1070C"/>
    <w:rsid w:val="00A1399C"/>
    <w:rsid w:val="00A34AC2"/>
    <w:rsid w:val="00A40B3D"/>
    <w:rsid w:val="00A4192A"/>
    <w:rsid w:val="00A4223F"/>
    <w:rsid w:val="00A42A11"/>
    <w:rsid w:val="00A51720"/>
    <w:rsid w:val="00A520A4"/>
    <w:rsid w:val="00A57CEA"/>
    <w:rsid w:val="00A70010"/>
    <w:rsid w:val="00A858AC"/>
    <w:rsid w:val="00A934AB"/>
    <w:rsid w:val="00A979DE"/>
    <w:rsid w:val="00AA7002"/>
    <w:rsid w:val="00AE4BD3"/>
    <w:rsid w:val="00AE4D8C"/>
    <w:rsid w:val="00AE78A6"/>
    <w:rsid w:val="00AF4FDC"/>
    <w:rsid w:val="00B00D3C"/>
    <w:rsid w:val="00B02208"/>
    <w:rsid w:val="00B33415"/>
    <w:rsid w:val="00B370AA"/>
    <w:rsid w:val="00B377FB"/>
    <w:rsid w:val="00B40B7E"/>
    <w:rsid w:val="00B50B7A"/>
    <w:rsid w:val="00B52B9F"/>
    <w:rsid w:val="00B724AD"/>
    <w:rsid w:val="00B7251A"/>
    <w:rsid w:val="00B754E6"/>
    <w:rsid w:val="00B9195A"/>
    <w:rsid w:val="00BA12B8"/>
    <w:rsid w:val="00BB7146"/>
    <w:rsid w:val="00BD68E7"/>
    <w:rsid w:val="00BE3851"/>
    <w:rsid w:val="00BF07F1"/>
    <w:rsid w:val="00BF2E0F"/>
    <w:rsid w:val="00C0715C"/>
    <w:rsid w:val="00C11A76"/>
    <w:rsid w:val="00C1264D"/>
    <w:rsid w:val="00C3591B"/>
    <w:rsid w:val="00C57139"/>
    <w:rsid w:val="00C5749C"/>
    <w:rsid w:val="00C62430"/>
    <w:rsid w:val="00C84C83"/>
    <w:rsid w:val="00C94D55"/>
    <w:rsid w:val="00CA1631"/>
    <w:rsid w:val="00CB073D"/>
    <w:rsid w:val="00CB3238"/>
    <w:rsid w:val="00CC1CD2"/>
    <w:rsid w:val="00CC39D8"/>
    <w:rsid w:val="00CC40DC"/>
    <w:rsid w:val="00CC480F"/>
    <w:rsid w:val="00CC48E9"/>
    <w:rsid w:val="00CD0497"/>
    <w:rsid w:val="00CE6AE3"/>
    <w:rsid w:val="00CF00B5"/>
    <w:rsid w:val="00CF1140"/>
    <w:rsid w:val="00D02557"/>
    <w:rsid w:val="00D05009"/>
    <w:rsid w:val="00D14D3A"/>
    <w:rsid w:val="00D16D92"/>
    <w:rsid w:val="00D23BE8"/>
    <w:rsid w:val="00D43792"/>
    <w:rsid w:val="00D75F9A"/>
    <w:rsid w:val="00D80A98"/>
    <w:rsid w:val="00D92017"/>
    <w:rsid w:val="00D923AB"/>
    <w:rsid w:val="00DA004E"/>
    <w:rsid w:val="00DD59CD"/>
    <w:rsid w:val="00DD5DF3"/>
    <w:rsid w:val="00DE2F75"/>
    <w:rsid w:val="00E0091E"/>
    <w:rsid w:val="00E026D1"/>
    <w:rsid w:val="00E050E2"/>
    <w:rsid w:val="00E07BA6"/>
    <w:rsid w:val="00E2500A"/>
    <w:rsid w:val="00E25945"/>
    <w:rsid w:val="00E321C9"/>
    <w:rsid w:val="00E379C6"/>
    <w:rsid w:val="00E40DE6"/>
    <w:rsid w:val="00E42967"/>
    <w:rsid w:val="00E457C2"/>
    <w:rsid w:val="00E72483"/>
    <w:rsid w:val="00E8298F"/>
    <w:rsid w:val="00E83185"/>
    <w:rsid w:val="00E83315"/>
    <w:rsid w:val="00E93EE2"/>
    <w:rsid w:val="00E94F80"/>
    <w:rsid w:val="00EA2B8C"/>
    <w:rsid w:val="00EA4346"/>
    <w:rsid w:val="00EB32BD"/>
    <w:rsid w:val="00EE1C10"/>
    <w:rsid w:val="00EF4035"/>
    <w:rsid w:val="00F14D8E"/>
    <w:rsid w:val="00F234C8"/>
    <w:rsid w:val="00F3463D"/>
    <w:rsid w:val="00F350F1"/>
    <w:rsid w:val="00F410F7"/>
    <w:rsid w:val="00F454AC"/>
    <w:rsid w:val="00F62406"/>
    <w:rsid w:val="00F7613D"/>
    <w:rsid w:val="00F91E4C"/>
    <w:rsid w:val="00F933AE"/>
    <w:rsid w:val="00F9528B"/>
    <w:rsid w:val="00F958EA"/>
    <w:rsid w:val="00FA3471"/>
    <w:rsid w:val="00FA7A99"/>
    <w:rsid w:val="00FB075C"/>
    <w:rsid w:val="00FB5F4A"/>
    <w:rsid w:val="00FC4A97"/>
    <w:rsid w:val="00FD41E1"/>
    <w:rsid w:val="00FD6160"/>
    <w:rsid w:val="00FF02F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502EE"/>
    <w:rPr>
      <w:sz w:val="16"/>
      <w:szCs w:val="16"/>
    </w:rPr>
  </w:style>
  <w:style w:type="paragraph" w:styleId="Kommentartext">
    <w:name w:val="annotation text"/>
    <w:basedOn w:val="Standard"/>
    <w:link w:val="KommentartextZchn"/>
    <w:uiPriority w:val="99"/>
    <w:unhideWhenUsed/>
    <w:rsid w:val="007502EE"/>
    <w:pPr>
      <w:spacing w:line="240" w:lineRule="auto"/>
    </w:pPr>
    <w:rPr>
      <w:sz w:val="20"/>
      <w:szCs w:val="20"/>
    </w:rPr>
  </w:style>
  <w:style w:type="character" w:customStyle="1" w:styleId="KommentartextZchn">
    <w:name w:val="Kommentartext Zchn"/>
    <w:basedOn w:val="Absatz-Standardschriftart"/>
    <w:link w:val="Kommentartext"/>
    <w:uiPriority w:val="99"/>
    <w:rsid w:val="007502EE"/>
    <w:rPr>
      <w:rFonts w:ascii="Arial" w:hAnsi="Arial"/>
    </w:rPr>
  </w:style>
  <w:style w:type="paragraph" w:styleId="Kommentarthema">
    <w:name w:val="annotation subject"/>
    <w:basedOn w:val="Kommentartext"/>
    <w:next w:val="Kommentartext"/>
    <w:link w:val="KommentarthemaZchn"/>
    <w:uiPriority w:val="99"/>
    <w:semiHidden/>
    <w:unhideWhenUsed/>
    <w:rsid w:val="007502EE"/>
    <w:rPr>
      <w:b/>
      <w:bCs/>
    </w:rPr>
  </w:style>
  <w:style w:type="character" w:customStyle="1" w:styleId="KommentarthemaZchn">
    <w:name w:val="Kommentarthema Zchn"/>
    <w:basedOn w:val="KommentartextZchn"/>
    <w:link w:val="Kommentarthema"/>
    <w:uiPriority w:val="99"/>
    <w:semiHidden/>
    <w:rsid w:val="007502EE"/>
    <w:rPr>
      <w:rFonts w:ascii="Arial" w:hAnsi="Arial"/>
      <w:b/>
      <w:bCs/>
    </w:rPr>
  </w:style>
  <w:style w:type="paragraph" w:styleId="berarbeitung">
    <w:name w:val="Revision"/>
    <w:hidden/>
    <w:uiPriority w:val="99"/>
    <w:semiHidden/>
    <w:rsid w:val="004878EC"/>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620</Words>
  <Characters>3912</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4523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2023-04-24T08:21:00Z</cp:lastPrinted>
  <dcterms:created xsi:type="dcterms:W3CDTF">2023-10-19T13:08:00Z</dcterms:created>
  <dcterms:modified xsi:type="dcterms:W3CDTF">2023-11-02T12:22:00Z</dcterms:modified>
</cp:coreProperties>
</file>