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6A9F8B88"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DD1715">
              <w:rPr>
                <w:noProof/>
              </w:rPr>
              <w:t>Februar</w:t>
            </w:r>
            <w:r w:rsidR="00A50911">
              <w:rPr>
                <w:noProof/>
              </w:rPr>
              <w:t xml:space="preserve"> </w:t>
            </w:r>
            <w:r w:rsidR="00265ACE">
              <w:rPr>
                <w:noProof/>
              </w:rPr>
              <w:t>202</w:t>
            </w:r>
            <w:r w:rsidR="00A50911">
              <w:rPr>
                <w:noProof/>
              </w:rPr>
              <w:t>3</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77777777" w:rsidR="00227E10" w:rsidRDefault="00227E10" w:rsidP="007276CC">
            <w:pPr>
              <w:pStyle w:val="Absender"/>
            </w:pPr>
            <w:r>
              <w:t>Ulrike Krüger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77777777" w:rsidR="00227E10" w:rsidRDefault="00227E10" w:rsidP="007276CC">
            <w:pPr>
              <w:pStyle w:val="Absender"/>
            </w:pPr>
            <w:r>
              <w:t>Tel.: +49 (0)521 783-803</w:t>
            </w:r>
          </w:p>
          <w:p w14:paraId="5B691A0D" w14:textId="77777777" w:rsidR="00227E10" w:rsidRPr="007A31A8" w:rsidRDefault="00227E10" w:rsidP="005F0DEC">
            <w:pPr>
              <w:pStyle w:val="Absender"/>
            </w:pPr>
            <w:r w:rsidRPr="007A31A8">
              <w:t>Fax: +49 (0)521 783-</w:t>
            </w:r>
            <w:r w:rsidR="005F0DEC" w:rsidRPr="007A31A8">
              <w:t>950803</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C75834" w:rsidP="007276CC">
            <w:pPr>
              <w:pStyle w:val="Absender"/>
              <w:rPr>
                <w:lang w:val="fr-FR"/>
              </w:rPr>
            </w:pPr>
            <w:hyperlink r:id="rId11"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5B89568D" w14:textId="005CC98C" w:rsidR="005168F0" w:rsidRPr="003F280C" w:rsidRDefault="00CD73A8" w:rsidP="005168F0">
      <w:pPr>
        <w:pStyle w:val="Titel"/>
        <w:spacing w:line="312" w:lineRule="auto"/>
        <w:rPr>
          <w:b/>
          <w:sz w:val="22"/>
          <w:szCs w:val="22"/>
        </w:rPr>
      </w:pPr>
      <w:r>
        <w:rPr>
          <w:b/>
          <w:sz w:val="22"/>
          <w:szCs w:val="22"/>
        </w:rPr>
        <w:t>Fachwissen für die Praxis</w:t>
      </w:r>
    </w:p>
    <w:p w14:paraId="3ECA3803" w14:textId="3BCD4D8A" w:rsidR="004A4939" w:rsidRPr="003F280C" w:rsidRDefault="00330F4E" w:rsidP="00330F4E">
      <w:pPr>
        <w:pStyle w:val="Titel"/>
        <w:spacing w:line="312" w:lineRule="auto"/>
        <w:rPr>
          <w:b/>
          <w:sz w:val="28"/>
          <w:szCs w:val="28"/>
        </w:rPr>
      </w:pPr>
      <w:r>
        <w:rPr>
          <w:b/>
          <w:sz w:val="28"/>
          <w:szCs w:val="28"/>
        </w:rPr>
        <w:t xml:space="preserve">Neues Schüco Trainingsprogramm 2023 – erstmals mit hybridem Angebot </w:t>
      </w:r>
    </w:p>
    <w:p w14:paraId="6ED3AE4B" w14:textId="77777777" w:rsidR="004B3B23" w:rsidRPr="003F280C" w:rsidRDefault="004B3B23" w:rsidP="005168F0">
      <w:pPr>
        <w:spacing w:line="312" w:lineRule="auto"/>
        <w:rPr>
          <w:sz w:val="22"/>
        </w:rPr>
      </w:pPr>
    </w:p>
    <w:p w14:paraId="1590D15E" w14:textId="2C56AE9C" w:rsidR="00330F4E" w:rsidRDefault="00816A4D" w:rsidP="00001C7C">
      <w:pPr>
        <w:pStyle w:val="Intro"/>
        <w:spacing w:line="312" w:lineRule="auto"/>
        <w:rPr>
          <w:b/>
        </w:rPr>
      </w:pPr>
      <w:r w:rsidRPr="008A7602">
        <w:rPr>
          <w:b/>
        </w:rPr>
        <w:t xml:space="preserve">Bielefeld. </w:t>
      </w:r>
      <w:r w:rsidR="00F717AF">
        <w:rPr>
          <w:b/>
        </w:rPr>
        <w:t>Um i</w:t>
      </w:r>
      <w:r w:rsidR="0006694D">
        <w:rPr>
          <w:b/>
        </w:rPr>
        <w:t xml:space="preserve">n einer sich schnell wandelnden Arbeits- und Geschäftswelt </w:t>
      </w:r>
      <w:r w:rsidR="00F717AF">
        <w:rPr>
          <w:b/>
        </w:rPr>
        <w:t xml:space="preserve">erfolgreich zu sein, braucht es </w:t>
      </w:r>
      <w:r w:rsidR="0006694D">
        <w:rPr>
          <w:b/>
        </w:rPr>
        <w:t xml:space="preserve">umfassende Produkt- und Branchenkenntnisse. Schüco </w:t>
      </w:r>
      <w:r w:rsidR="0025437F">
        <w:rPr>
          <w:b/>
        </w:rPr>
        <w:t>steht</w:t>
      </w:r>
      <w:r w:rsidR="00040FEE">
        <w:rPr>
          <w:b/>
        </w:rPr>
        <w:t xml:space="preserve"> mit </w:t>
      </w:r>
      <w:r w:rsidR="006F4C08">
        <w:rPr>
          <w:b/>
        </w:rPr>
        <w:t>einem</w:t>
      </w:r>
      <w:r w:rsidR="00040FEE">
        <w:rPr>
          <w:b/>
        </w:rPr>
        <w:t xml:space="preserve"> neuen Trainingsprogramm 2023</w:t>
      </w:r>
      <w:r w:rsidR="0025437F">
        <w:rPr>
          <w:b/>
        </w:rPr>
        <w:t xml:space="preserve"> an der Seite seiner Partner</w:t>
      </w:r>
      <w:r w:rsidR="002B76A3">
        <w:rPr>
          <w:b/>
        </w:rPr>
        <w:t>:</w:t>
      </w:r>
      <w:r w:rsidR="00040FEE">
        <w:rPr>
          <w:b/>
        </w:rPr>
        <w:t xml:space="preserve"> </w:t>
      </w:r>
      <w:r w:rsidR="006F4C08">
        <w:rPr>
          <w:b/>
        </w:rPr>
        <w:t xml:space="preserve">Ein großes Repertoire an </w:t>
      </w:r>
      <w:r w:rsidR="00040FEE">
        <w:rPr>
          <w:b/>
        </w:rPr>
        <w:t>Module</w:t>
      </w:r>
      <w:r w:rsidR="006F4C08">
        <w:rPr>
          <w:b/>
        </w:rPr>
        <w:t>n</w:t>
      </w:r>
      <w:r w:rsidR="002B76A3">
        <w:rPr>
          <w:b/>
        </w:rPr>
        <w:t xml:space="preserve"> biete</w:t>
      </w:r>
      <w:r w:rsidR="006F4C08">
        <w:rPr>
          <w:b/>
        </w:rPr>
        <w:t xml:space="preserve">t – </w:t>
      </w:r>
      <w:r w:rsidR="00330F4E">
        <w:rPr>
          <w:b/>
        </w:rPr>
        <w:t xml:space="preserve">abgestimmt auf die Bedürfnisse metallverarbeitender Unternehmen </w:t>
      </w:r>
      <w:r w:rsidR="006F4C08">
        <w:rPr>
          <w:b/>
        </w:rPr>
        <w:t xml:space="preserve">– für </w:t>
      </w:r>
      <w:r w:rsidR="002B76A3">
        <w:rPr>
          <w:b/>
        </w:rPr>
        <w:t>jeden Schritt der Wertschöpfungskette</w:t>
      </w:r>
      <w:r w:rsidR="006F4C08">
        <w:rPr>
          <w:b/>
        </w:rPr>
        <w:t xml:space="preserve"> ein entsprechendes</w:t>
      </w:r>
      <w:r w:rsidR="003F79CE">
        <w:rPr>
          <w:b/>
        </w:rPr>
        <w:t xml:space="preserve"> Angebot</w:t>
      </w:r>
      <w:r w:rsidR="002B76A3">
        <w:rPr>
          <w:b/>
        </w:rPr>
        <w:t xml:space="preserve">. Sinnvoll ergänzt </w:t>
      </w:r>
      <w:r w:rsidR="00040FEE">
        <w:rPr>
          <w:b/>
        </w:rPr>
        <w:t xml:space="preserve">wird </w:t>
      </w:r>
      <w:r w:rsidR="001E615F">
        <w:rPr>
          <w:b/>
        </w:rPr>
        <w:t>das</w:t>
      </w:r>
      <w:r w:rsidR="00040FEE">
        <w:rPr>
          <w:b/>
        </w:rPr>
        <w:t xml:space="preserve"> </w:t>
      </w:r>
      <w:r w:rsidR="003F79CE">
        <w:rPr>
          <w:b/>
        </w:rPr>
        <w:t xml:space="preserve">Angebot </w:t>
      </w:r>
      <w:r w:rsidR="00040FEE">
        <w:rPr>
          <w:b/>
        </w:rPr>
        <w:t xml:space="preserve">ab </w:t>
      </w:r>
      <w:r w:rsidR="00330F4E">
        <w:rPr>
          <w:b/>
        </w:rPr>
        <w:t>April</w:t>
      </w:r>
      <w:r w:rsidR="00EC1BBE">
        <w:rPr>
          <w:b/>
        </w:rPr>
        <w:t xml:space="preserve"> </w:t>
      </w:r>
      <w:r w:rsidR="002B76A3">
        <w:rPr>
          <w:b/>
        </w:rPr>
        <w:t xml:space="preserve">mit </w:t>
      </w:r>
      <w:r w:rsidR="00040FEE">
        <w:rPr>
          <w:b/>
        </w:rPr>
        <w:t>der Einführung von</w:t>
      </w:r>
      <w:r w:rsidR="00EC1BBE">
        <w:rPr>
          <w:b/>
        </w:rPr>
        <w:t xml:space="preserve"> </w:t>
      </w:r>
      <w:r w:rsidR="00F05F61">
        <w:rPr>
          <w:b/>
        </w:rPr>
        <w:t>hybriden Trainings für Neu- und Quereinsteiger in den Metallbau</w:t>
      </w:r>
      <w:r w:rsidR="00001C7C">
        <w:rPr>
          <w:b/>
        </w:rPr>
        <w:t xml:space="preserve">. </w:t>
      </w:r>
      <w:r w:rsidR="003F79CE">
        <w:rPr>
          <w:b/>
        </w:rPr>
        <w:t>Diese</w:t>
      </w:r>
      <w:r w:rsidR="00001C7C">
        <w:rPr>
          <w:b/>
        </w:rPr>
        <w:t xml:space="preserve"> ermöglichen Schüco </w:t>
      </w:r>
      <w:r w:rsidR="003F79CE">
        <w:rPr>
          <w:b/>
        </w:rPr>
        <w:t>Partnern</w:t>
      </w:r>
      <w:r w:rsidR="00001C7C">
        <w:rPr>
          <w:b/>
        </w:rPr>
        <w:t xml:space="preserve"> eine zeitliche Flexibilität im Hinblick auf Aus- und Weiterbildung sowie Qualifizierung von Mitarbeitenden</w:t>
      </w:r>
      <w:r w:rsidR="00DF1D0E">
        <w:rPr>
          <w:b/>
        </w:rPr>
        <w:t xml:space="preserve"> und unterstützen dabei, d</w:t>
      </w:r>
      <w:r w:rsidR="003F79CE">
        <w:rPr>
          <w:b/>
        </w:rPr>
        <w:t xml:space="preserve">em </w:t>
      </w:r>
      <w:r w:rsidR="00001C7C">
        <w:rPr>
          <w:b/>
        </w:rPr>
        <w:t>Fachkräftemangel entgegen</w:t>
      </w:r>
      <w:r w:rsidR="003F79CE">
        <w:rPr>
          <w:b/>
        </w:rPr>
        <w:t>zuwirken</w:t>
      </w:r>
      <w:r w:rsidR="00001C7C">
        <w:rPr>
          <w:b/>
        </w:rPr>
        <w:t>.</w:t>
      </w:r>
      <w:r w:rsidR="00F05F61">
        <w:rPr>
          <w:b/>
        </w:rPr>
        <w:t xml:space="preserve"> </w:t>
      </w:r>
    </w:p>
    <w:p w14:paraId="23AEA54A" w14:textId="7E07C013" w:rsidR="002B76A3" w:rsidRDefault="002B76A3" w:rsidP="00F60186">
      <w:pPr>
        <w:pStyle w:val="Intro"/>
        <w:spacing w:line="312" w:lineRule="auto"/>
        <w:rPr>
          <w:b/>
        </w:rPr>
      </w:pPr>
    </w:p>
    <w:p w14:paraId="3ABAC242" w14:textId="53097EC8" w:rsidR="002B76A3" w:rsidRPr="001E615F" w:rsidRDefault="001E615F" w:rsidP="00885DEB">
      <w:pPr>
        <w:spacing w:line="312" w:lineRule="auto"/>
        <w:rPr>
          <w:b/>
          <w:bCs/>
          <w:sz w:val="22"/>
        </w:rPr>
      </w:pPr>
      <w:r w:rsidRPr="001E615F">
        <w:rPr>
          <w:b/>
          <w:bCs/>
          <w:sz w:val="22"/>
        </w:rPr>
        <w:t>Hybrides Trainingsangebot</w:t>
      </w:r>
    </w:p>
    <w:p w14:paraId="5B4A3355" w14:textId="7D158FCD" w:rsidR="00885DEB" w:rsidRDefault="00DD240C" w:rsidP="0038535C">
      <w:pPr>
        <w:spacing w:line="312" w:lineRule="auto"/>
        <w:rPr>
          <w:sz w:val="22"/>
        </w:rPr>
      </w:pPr>
      <w:r>
        <w:rPr>
          <w:sz w:val="22"/>
        </w:rPr>
        <w:t>„</w:t>
      </w:r>
      <w:r w:rsidR="00742E7A">
        <w:rPr>
          <w:sz w:val="22"/>
        </w:rPr>
        <w:t>Um den Anforderungen des Marktes gerecht zu werden</w:t>
      </w:r>
      <w:r w:rsidR="000A17E9">
        <w:rPr>
          <w:sz w:val="22"/>
        </w:rPr>
        <w:t>,</w:t>
      </w:r>
      <w:r w:rsidR="00742E7A">
        <w:rPr>
          <w:sz w:val="22"/>
        </w:rPr>
        <w:t xml:space="preserve"> haben wir unser Trainingsangebot auf die aktuellen Bedürfnisse unserer Partner </w:t>
      </w:r>
      <w:r w:rsidR="000A17E9">
        <w:rPr>
          <w:sz w:val="22"/>
        </w:rPr>
        <w:t>ausgerichtet.</w:t>
      </w:r>
      <w:r w:rsidR="00742E7A">
        <w:rPr>
          <w:sz w:val="22"/>
        </w:rPr>
        <w:t xml:space="preserve"> Hybrides Lernen kombiniert sinnvoll die Theorie mit der Praxis und ist in einer komplexen, sich schnell bewegenden Branche </w:t>
      </w:r>
      <w:r w:rsidR="000A17E9">
        <w:rPr>
          <w:sz w:val="22"/>
        </w:rPr>
        <w:t xml:space="preserve">mittlerweile </w:t>
      </w:r>
      <w:r w:rsidR="00742E7A">
        <w:rPr>
          <w:sz w:val="22"/>
        </w:rPr>
        <w:t>unerlässlich“, so Catharina Sc</w:t>
      </w:r>
      <w:r w:rsidR="00742E7A" w:rsidRPr="00033E86">
        <w:rPr>
          <w:sz w:val="22"/>
        </w:rPr>
        <w:t>hul</w:t>
      </w:r>
      <w:r w:rsidR="00033E86" w:rsidRPr="00033E86">
        <w:rPr>
          <w:sz w:val="22"/>
        </w:rPr>
        <w:t>z</w:t>
      </w:r>
      <w:r w:rsidR="00742E7A" w:rsidRPr="00033E86">
        <w:rPr>
          <w:sz w:val="22"/>
        </w:rPr>
        <w:t>e</w:t>
      </w:r>
      <w:r w:rsidR="00742E7A">
        <w:rPr>
          <w:sz w:val="22"/>
        </w:rPr>
        <w:t xml:space="preserve"> Mönking, Leitung Schüco Training.</w:t>
      </w:r>
      <w:r w:rsidR="000A17E9">
        <w:rPr>
          <w:sz w:val="22"/>
        </w:rPr>
        <w:t xml:space="preserve"> „Eines der ersten hybriden Trainingsangebote wird</w:t>
      </w:r>
      <w:r w:rsidR="00837F19">
        <w:rPr>
          <w:sz w:val="22"/>
        </w:rPr>
        <w:t xml:space="preserve"> </w:t>
      </w:r>
      <w:r w:rsidR="000A17E9">
        <w:rPr>
          <w:sz w:val="22"/>
        </w:rPr>
        <w:t>das Thema ‚Kompetenz im Metallbau‘ aufgreifen.</w:t>
      </w:r>
      <w:r w:rsidR="00837F19">
        <w:rPr>
          <w:sz w:val="22"/>
        </w:rPr>
        <w:t>“</w:t>
      </w:r>
      <w:r w:rsidR="000A17E9">
        <w:rPr>
          <w:sz w:val="22"/>
        </w:rPr>
        <w:t xml:space="preserve"> </w:t>
      </w:r>
      <w:r w:rsidR="00885DEB">
        <w:rPr>
          <w:sz w:val="22"/>
        </w:rPr>
        <w:t xml:space="preserve">Teilnehmende </w:t>
      </w:r>
      <w:r w:rsidR="00295A9E">
        <w:rPr>
          <w:sz w:val="22"/>
        </w:rPr>
        <w:t xml:space="preserve">absolvieren </w:t>
      </w:r>
      <w:r w:rsidR="00885DEB">
        <w:rPr>
          <w:sz w:val="22"/>
        </w:rPr>
        <w:t>die (theoretischen) Lerninhalte</w:t>
      </w:r>
      <w:r w:rsidR="009A7D91">
        <w:rPr>
          <w:sz w:val="22"/>
        </w:rPr>
        <w:t xml:space="preserve"> </w:t>
      </w:r>
      <w:r w:rsidR="001008A3">
        <w:rPr>
          <w:sz w:val="22"/>
        </w:rPr>
        <w:t xml:space="preserve">über die Schüco Academy, der neuen </w:t>
      </w:r>
      <w:r w:rsidR="00C75834">
        <w:rPr>
          <w:sz w:val="22"/>
        </w:rPr>
        <w:t>digitalen Lernp</w:t>
      </w:r>
      <w:r w:rsidR="001008A3">
        <w:rPr>
          <w:sz w:val="22"/>
        </w:rPr>
        <w:t xml:space="preserve">lattform, </w:t>
      </w:r>
      <w:r w:rsidR="009A7D91">
        <w:rPr>
          <w:sz w:val="22"/>
        </w:rPr>
        <w:t>und entscheiden selbst, wann und wo sie die Grundlagen</w:t>
      </w:r>
      <w:r w:rsidR="00EA2CA6">
        <w:rPr>
          <w:sz w:val="22"/>
        </w:rPr>
        <w:t xml:space="preserve"> rund um die Gebäudehülle </w:t>
      </w:r>
      <w:r w:rsidR="009A7D91">
        <w:rPr>
          <w:sz w:val="22"/>
        </w:rPr>
        <w:t>erlernen. In aufschlussreichen Lernvideos werden Grundlagen anschaulich</w:t>
      </w:r>
      <w:r w:rsidR="00837F19">
        <w:rPr>
          <w:sz w:val="22"/>
        </w:rPr>
        <w:t xml:space="preserve"> </w:t>
      </w:r>
      <w:r w:rsidR="00EA2CA6">
        <w:rPr>
          <w:sz w:val="22"/>
        </w:rPr>
        <w:t>vermittelt. A</w:t>
      </w:r>
      <w:r w:rsidR="00CC5819">
        <w:rPr>
          <w:sz w:val="22"/>
        </w:rPr>
        <w:t xml:space="preserve">nhand von </w:t>
      </w:r>
      <w:r w:rsidR="00EA2CA6">
        <w:rPr>
          <w:sz w:val="22"/>
        </w:rPr>
        <w:t xml:space="preserve">abschließenden </w:t>
      </w:r>
      <w:r w:rsidR="00CC5819">
        <w:rPr>
          <w:sz w:val="22"/>
        </w:rPr>
        <w:t xml:space="preserve">Fragen </w:t>
      </w:r>
      <w:r w:rsidR="00EA2CA6">
        <w:rPr>
          <w:sz w:val="22"/>
        </w:rPr>
        <w:t xml:space="preserve">wird </w:t>
      </w:r>
      <w:r w:rsidR="00CC5819">
        <w:rPr>
          <w:sz w:val="22"/>
        </w:rPr>
        <w:t xml:space="preserve">das erlernte Wissen </w:t>
      </w:r>
      <w:r w:rsidR="00C75834">
        <w:rPr>
          <w:sz w:val="22"/>
        </w:rPr>
        <w:t>überprüft</w:t>
      </w:r>
      <w:r w:rsidR="00C75834">
        <w:rPr>
          <w:sz w:val="22"/>
        </w:rPr>
        <w:t xml:space="preserve"> </w:t>
      </w:r>
      <w:r w:rsidR="00EA2CA6">
        <w:rPr>
          <w:sz w:val="22"/>
        </w:rPr>
        <w:t>und der Lernerfolg dokumentiert</w:t>
      </w:r>
      <w:r w:rsidR="009A7D91">
        <w:rPr>
          <w:sz w:val="22"/>
        </w:rPr>
        <w:t xml:space="preserve">. Nach erfolgreichem </w:t>
      </w:r>
      <w:r w:rsidR="009A7D91">
        <w:rPr>
          <w:sz w:val="22"/>
        </w:rPr>
        <w:lastRenderedPageBreak/>
        <w:t xml:space="preserve">Bestehen der Selbstlernphase folgt ein </w:t>
      </w:r>
      <w:r w:rsidR="00EA2CA6">
        <w:rPr>
          <w:sz w:val="22"/>
        </w:rPr>
        <w:t xml:space="preserve">viertägiges </w:t>
      </w:r>
      <w:r w:rsidR="009A7D91">
        <w:rPr>
          <w:sz w:val="22"/>
        </w:rPr>
        <w:t>Praxistraining in eine</w:t>
      </w:r>
      <w:r w:rsidR="00EA2CA6">
        <w:rPr>
          <w:sz w:val="22"/>
        </w:rPr>
        <w:t xml:space="preserve">r der </w:t>
      </w:r>
      <w:r w:rsidR="009A7D91">
        <w:rPr>
          <w:sz w:val="22"/>
        </w:rPr>
        <w:t>Schüco Trainingswerkstätten</w:t>
      </w:r>
      <w:r w:rsidR="00EA2CA6">
        <w:rPr>
          <w:sz w:val="22"/>
        </w:rPr>
        <w:t>.</w:t>
      </w:r>
      <w:r w:rsidR="00B26EED">
        <w:rPr>
          <w:sz w:val="22"/>
        </w:rPr>
        <w:t xml:space="preserve"> </w:t>
      </w:r>
      <w:r w:rsidR="00EA2CA6">
        <w:rPr>
          <w:sz w:val="22"/>
        </w:rPr>
        <w:t xml:space="preserve">Die erlernten theoretischen Kenntnisse werden </w:t>
      </w:r>
      <w:r w:rsidR="000A17E9">
        <w:rPr>
          <w:sz w:val="22"/>
        </w:rPr>
        <w:t>in der Praxis</w:t>
      </w:r>
      <w:r w:rsidR="00EA2CA6">
        <w:rPr>
          <w:sz w:val="22"/>
        </w:rPr>
        <w:t xml:space="preserve"> </w:t>
      </w:r>
      <w:r w:rsidR="00B26EED">
        <w:rPr>
          <w:sz w:val="22"/>
        </w:rPr>
        <w:t xml:space="preserve">gefestigt, </w:t>
      </w:r>
      <w:r w:rsidR="00EA2CA6">
        <w:rPr>
          <w:sz w:val="22"/>
        </w:rPr>
        <w:t>erweitert und zum Abschluss mit einer Urkunde zertifiziert.</w:t>
      </w:r>
    </w:p>
    <w:p w14:paraId="01F37F7A" w14:textId="756E10EE" w:rsidR="00EA2CA6" w:rsidRDefault="00EA2CA6" w:rsidP="00885DEB">
      <w:pPr>
        <w:spacing w:line="312" w:lineRule="auto"/>
        <w:rPr>
          <w:sz w:val="22"/>
        </w:rPr>
      </w:pPr>
    </w:p>
    <w:p w14:paraId="4851AA22" w14:textId="21B1D624" w:rsidR="00CC5819" w:rsidRPr="00CC5819" w:rsidRDefault="00837F19" w:rsidP="00885DEB">
      <w:pPr>
        <w:spacing w:line="312" w:lineRule="auto"/>
        <w:rPr>
          <w:b/>
          <w:bCs/>
          <w:sz w:val="22"/>
        </w:rPr>
      </w:pPr>
      <w:r>
        <w:rPr>
          <w:b/>
          <w:bCs/>
          <w:sz w:val="22"/>
        </w:rPr>
        <w:t xml:space="preserve">Das </w:t>
      </w:r>
      <w:r w:rsidR="00EA2CA6">
        <w:rPr>
          <w:b/>
          <w:bCs/>
          <w:sz w:val="22"/>
        </w:rPr>
        <w:t xml:space="preserve">Schüco </w:t>
      </w:r>
      <w:r w:rsidR="00CC5819" w:rsidRPr="00CC5819">
        <w:rPr>
          <w:b/>
          <w:bCs/>
          <w:sz w:val="22"/>
        </w:rPr>
        <w:t>Traini</w:t>
      </w:r>
      <w:r w:rsidR="00CC5819">
        <w:rPr>
          <w:b/>
          <w:bCs/>
          <w:sz w:val="22"/>
        </w:rPr>
        <w:t>n</w:t>
      </w:r>
      <w:r w:rsidR="00CC5819" w:rsidRPr="00CC5819">
        <w:rPr>
          <w:b/>
          <w:bCs/>
          <w:sz w:val="22"/>
        </w:rPr>
        <w:t>gsangebot</w:t>
      </w:r>
      <w:r>
        <w:rPr>
          <w:b/>
          <w:bCs/>
          <w:sz w:val="22"/>
        </w:rPr>
        <w:t xml:space="preserve">: </w:t>
      </w:r>
      <w:r w:rsidRPr="00CC5819">
        <w:rPr>
          <w:b/>
          <w:bCs/>
          <w:sz w:val="22"/>
        </w:rPr>
        <w:t>Fachwissen für die Praxis</w:t>
      </w:r>
    </w:p>
    <w:p w14:paraId="503F9199" w14:textId="0FAF3F31" w:rsidR="005E0093" w:rsidRDefault="00837F19" w:rsidP="004D3565">
      <w:pPr>
        <w:pStyle w:val="Intro"/>
        <w:spacing w:line="312" w:lineRule="auto"/>
      </w:pPr>
      <w:r>
        <w:t>Die Schüco Trainings lassen sich in drei Bereiche einteilen: in Produkt- und Softwaretrainings, Fachtrainings sowie Zertifikat</w:t>
      </w:r>
      <w:r w:rsidR="00F13048">
        <w:t>-</w:t>
      </w:r>
      <w:r>
        <w:t xml:space="preserve"> und Sachkundeprüfungen, in denen wichtige Kenntnisse, Fertigkeiten und Qualifikationen erworben werden können. </w:t>
      </w:r>
      <w:r w:rsidR="004D3565">
        <w:t xml:space="preserve">Das Trainingsangebot richtet sich dabei an Mitarbeitende der Geschäftsführung, des Vertriebs, der Montage, der Fertigung oder der Projektleitung. Denn </w:t>
      </w:r>
      <w:r w:rsidR="00FA2688">
        <w:t xml:space="preserve">das </w:t>
      </w:r>
      <w:r w:rsidR="00F01AAA">
        <w:t>Verkaufsgespräch, die Planung, die Fertigung und Montage bis hin zur Wartung – jede Phase eines Bauprojekts stellt unterschiedliche Anforderungen an metallverarbeitende Betriebe. Um bestmöglich aufgestellt zu sein, bietet Schüco seinen Partnern ein praxisorientiertes, umfangreiches</w:t>
      </w:r>
      <w:r w:rsidR="00EA2CA6">
        <w:t xml:space="preserve"> </w:t>
      </w:r>
      <w:r w:rsidR="005E0093">
        <w:t xml:space="preserve">Trainingsangebot </w:t>
      </w:r>
      <w:r w:rsidR="00F01AAA">
        <w:t xml:space="preserve">mit Mehrwert. </w:t>
      </w:r>
    </w:p>
    <w:p w14:paraId="33941D58" w14:textId="77777777" w:rsidR="00F01AAA" w:rsidRDefault="00F01AAA" w:rsidP="00885DEB">
      <w:pPr>
        <w:spacing w:line="312" w:lineRule="auto"/>
        <w:rPr>
          <w:b/>
          <w:bCs/>
          <w:sz w:val="22"/>
        </w:rPr>
      </w:pPr>
    </w:p>
    <w:p w14:paraId="51678B89" w14:textId="48DE253E" w:rsidR="0096725F" w:rsidRDefault="008F2913" w:rsidP="00F82A2E">
      <w:pPr>
        <w:spacing w:line="312" w:lineRule="auto"/>
        <w:rPr>
          <w:sz w:val="22"/>
        </w:rPr>
      </w:pPr>
      <w:r>
        <w:rPr>
          <w:sz w:val="22"/>
        </w:rPr>
        <w:t>E-Learnings</w:t>
      </w:r>
      <w:r w:rsidR="00FE7585">
        <w:rPr>
          <w:sz w:val="22"/>
        </w:rPr>
        <w:t xml:space="preserve"> </w:t>
      </w:r>
      <w:r>
        <w:rPr>
          <w:sz w:val="22"/>
        </w:rPr>
        <w:t xml:space="preserve">sind </w:t>
      </w:r>
      <w:r w:rsidR="00FE7585">
        <w:rPr>
          <w:sz w:val="22"/>
        </w:rPr>
        <w:t>fester Bestandteil des Schüco Trainingsprogramms</w:t>
      </w:r>
      <w:r w:rsidR="00531BA2">
        <w:rPr>
          <w:sz w:val="22"/>
        </w:rPr>
        <w:t>:</w:t>
      </w:r>
      <w:r w:rsidR="00FE7585">
        <w:rPr>
          <w:sz w:val="22"/>
        </w:rPr>
        <w:t xml:space="preserve"> </w:t>
      </w:r>
      <w:r>
        <w:rPr>
          <w:sz w:val="22"/>
        </w:rPr>
        <w:t xml:space="preserve">Im Jahr 2022 wurde in über 1.193 Stunden </w:t>
      </w:r>
      <w:r w:rsidR="00DD1715">
        <w:rPr>
          <w:sz w:val="22"/>
        </w:rPr>
        <w:t>umfassende</w:t>
      </w:r>
      <w:r w:rsidR="00F82A2E">
        <w:rPr>
          <w:sz w:val="22"/>
        </w:rPr>
        <w:t xml:space="preserve">s Wissen </w:t>
      </w:r>
      <w:r w:rsidR="0065375C">
        <w:rPr>
          <w:sz w:val="22"/>
        </w:rPr>
        <w:t>digital</w:t>
      </w:r>
      <w:r>
        <w:rPr>
          <w:sz w:val="22"/>
        </w:rPr>
        <w:t xml:space="preserve"> vermittelt. </w:t>
      </w:r>
      <w:bookmarkStart w:id="0" w:name="_Hlk126306549"/>
      <w:r>
        <w:rPr>
          <w:sz w:val="22"/>
        </w:rPr>
        <w:t>Als Konsequenz</w:t>
      </w:r>
      <w:r w:rsidR="00531BA2">
        <w:rPr>
          <w:sz w:val="22"/>
        </w:rPr>
        <w:t xml:space="preserve"> </w:t>
      </w:r>
      <w:r w:rsidR="00DD1715">
        <w:rPr>
          <w:sz w:val="22"/>
        </w:rPr>
        <w:t>zentriert</w:t>
      </w:r>
      <w:r w:rsidR="00531BA2">
        <w:rPr>
          <w:sz w:val="22"/>
        </w:rPr>
        <w:t xml:space="preserve"> </w:t>
      </w:r>
      <w:r>
        <w:rPr>
          <w:sz w:val="22"/>
        </w:rPr>
        <w:t xml:space="preserve">Schüco </w:t>
      </w:r>
      <w:r w:rsidR="00DD1715">
        <w:rPr>
          <w:sz w:val="22"/>
        </w:rPr>
        <w:t>sein Trainingsangebot ab April in einer</w:t>
      </w:r>
      <w:r w:rsidR="0065375C">
        <w:rPr>
          <w:sz w:val="22"/>
        </w:rPr>
        <w:t xml:space="preserve"> digitalen Lernp</w:t>
      </w:r>
      <w:r w:rsidR="00DD1715">
        <w:rPr>
          <w:sz w:val="22"/>
        </w:rPr>
        <w:t xml:space="preserve">lattform, der </w:t>
      </w:r>
      <w:r>
        <w:rPr>
          <w:sz w:val="22"/>
        </w:rPr>
        <w:t>Schüco Academy</w:t>
      </w:r>
      <w:r w:rsidR="00915D8F">
        <w:rPr>
          <w:sz w:val="22"/>
        </w:rPr>
        <w:t xml:space="preserve">. </w:t>
      </w:r>
      <w:bookmarkEnd w:id="0"/>
      <w:r w:rsidR="0096725F">
        <w:rPr>
          <w:sz w:val="22"/>
        </w:rPr>
        <w:t xml:space="preserve">Teilnehmende </w:t>
      </w:r>
      <w:r w:rsidR="00DD1715">
        <w:rPr>
          <w:sz w:val="22"/>
        </w:rPr>
        <w:t xml:space="preserve">haben </w:t>
      </w:r>
      <w:r w:rsidR="0096725F">
        <w:rPr>
          <w:sz w:val="22"/>
        </w:rPr>
        <w:t xml:space="preserve">einen persönlichen Zugang und </w:t>
      </w:r>
      <w:r w:rsidR="00DD1715">
        <w:rPr>
          <w:sz w:val="22"/>
        </w:rPr>
        <w:t>damit einen</w:t>
      </w:r>
      <w:r w:rsidR="0096725F">
        <w:rPr>
          <w:sz w:val="22"/>
        </w:rPr>
        <w:t xml:space="preserve"> selbstbestimmten</w:t>
      </w:r>
      <w:r w:rsidR="00211E32">
        <w:rPr>
          <w:sz w:val="22"/>
        </w:rPr>
        <w:t>, zeitlich flexiblen</w:t>
      </w:r>
      <w:r w:rsidR="0096725F">
        <w:rPr>
          <w:sz w:val="22"/>
        </w:rPr>
        <w:t xml:space="preserve"> Zugriff</w:t>
      </w:r>
      <w:r>
        <w:rPr>
          <w:sz w:val="22"/>
        </w:rPr>
        <w:t xml:space="preserve"> und Überblick</w:t>
      </w:r>
      <w:r w:rsidR="0096725F">
        <w:rPr>
          <w:sz w:val="22"/>
        </w:rPr>
        <w:t xml:space="preserve"> </w:t>
      </w:r>
      <w:r w:rsidR="00DD1715">
        <w:rPr>
          <w:sz w:val="22"/>
        </w:rPr>
        <w:t>über</w:t>
      </w:r>
      <w:r w:rsidR="0096725F">
        <w:rPr>
          <w:sz w:val="22"/>
        </w:rPr>
        <w:t xml:space="preserve"> die eigenen Lerninhalte. </w:t>
      </w:r>
    </w:p>
    <w:p w14:paraId="5F3D4787" w14:textId="4CEDDF35" w:rsidR="008F2913" w:rsidRDefault="008F2913" w:rsidP="0096725F">
      <w:pPr>
        <w:spacing w:line="312" w:lineRule="auto"/>
        <w:rPr>
          <w:sz w:val="22"/>
        </w:rPr>
      </w:pPr>
    </w:p>
    <w:p w14:paraId="11A24188" w14:textId="21AD4291" w:rsidR="007A6C74" w:rsidRDefault="008F2913" w:rsidP="0096725F">
      <w:pPr>
        <w:spacing w:line="312" w:lineRule="auto"/>
        <w:rPr>
          <w:sz w:val="22"/>
        </w:rPr>
      </w:pPr>
      <w:r>
        <w:rPr>
          <w:sz w:val="22"/>
        </w:rPr>
        <w:t xml:space="preserve">Die Präsenztrainings finden in den eigenen Schüco Trainingswerkstätten </w:t>
      </w:r>
      <w:r w:rsidR="00531BA2">
        <w:rPr>
          <w:sz w:val="22"/>
        </w:rPr>
        <w:t>statt</w:t>
      </w:r>
      <w:r w:rsidR="007A6C74">
        <w:rPr>
          <w:sz w:val="22"/>
        </w:rPr>
        <w:t xml:space="preserve">: in Bielefeld, Wertingen, Weißenfels, Fürth und </w:t>
      </w:r>
      <w:r w:rsidR="0065375C" w:rsidRPr="0065375C">
        <w:rPr>
          <w:sz w:val="22"/>
        </w:rPr>
        <w:t>Marbach</w:t>
      </w:r>
      <w:r w:rsidR="007A6C74" w:rsidRPr="0065375C">
        <w:rPr>
          <w:sz w:val="22"/>
        </w:rPr>
        <w:t xml:space="preserve">. </w:t>
      </w:r>
      <w:r w:rsidR="005314F4">
        <w:rPr>
          <w:sz w:val="22"/>
        </w:rPr>
        <w:t xml:space="preserve">Ein zusätzliches Plus: Im Schüco Welcome </w:t>
      </w:r>
      <w:r w:rsidR="00033E86">
        <w:rPr>
          <w:sz w:val="22"/>
        </w:rPr>
        <w:t xml:space="preserve">Forum in Bielefeld </w:t>
      </w:r>
      <w:r w:rsidR="005314F4">
        <w:rPr>
          <w:sz w:val="22"/>
        </w:rPr>
        <w:t>ist das aktuelle Produktsortiment</w:t>
      </w:r>
      <w:r w:rsidR="00837F19">
        <w:rPr>
          <w:sz w:val="22"/>
        </w:rPr>
        <w:t xml:space="preserve"> ausgestellt sowie</w:t>
      </w:r>
      <w:r w:rsidR="005314F4">
        <w:rPr>
          <w:sz w:val="22"/>
        </w:rPr>
        <w:t xml:space="preserve"> umfassende Services</w:t>
      </w:r>
      <w:r w:rsidR="00837F19">
        <w:rPr>
          <w:sz w:val="22"/>
        </w:rPr>
        <w:t>, d</w:t>
      </w:r>
      <w:r w:rsidR="005314F4">
        <w:rPr>
          <w:sz w:val="22"/>
        </w:rPr>
        <w:t xml:space="preserve">igitale Lösungen </w:t>
      </w:r>
      <w:r w:rsidR="00837F19">
        <w:rPr>
          <w:sz w:val="22"/>
        </w:rPr>
        <w:t xml:space="preserve">und </w:t>
      </w:r>
      <w:r w:rsidR="005314F4">
        <w:rPr>
          <w:sz w:val="22"/>
        </w:rPr>
        <w:t>Maschinen</w:t>
      </w:r>
      <w:r w:rsidR="00033E86">
        <w:rPr>
          <w:sz w:val="22"/>
        </w:rPr>
        <w:t>.</w:t>
      </w:r>
      <w:r w:rsidR="007A6C74">
        <w:rPr>
          <w:sz w:val="22"/>
        </w:rPr>
        <w:t xml:space="preserve"> </w:t>
      </w:r>
    </w:p>
    <w:p w14:paraId="7F4DEB20" w14:textId="77777777" w:rsidR="007A6C74" w:rsidRDefault="007A6C74" w:rsidP="0096725F">
      <w:pPr>
        <w:spacing w:line="312" w:lineRule="auto"/>
        <w:rPr>
          <w:sz w:val="22"/>
        </w:rPr>
      </w:pPr>
    </w:p>
    <w:p w14:paraId="55EE0EDB" w14:textId="38CEDA58" w:rsidR="00E86F78" w:rsidRDefault="00FE7585" w:rsidP="005168F0">
      <w:pPr>
        <w:spacing w:line="312" w:lineRule="auto"/>
        <w:rPr>
          <w:sz w:val="22"/>
        </w:rPr>
      </w:pPr>
      <w:r>
        <w:rPr>
          <w:sz w:val="22"/>
        </w:rPr>
        <w:t>Weiterführende Informationen rund um das S</w:t>
      </w:r>
      <w:r w:rsidR="00911B3F">
        <w:rPr>
          <w:sz w:val="22"/>
        </w:rPr>
        <w:t xml:space="preserve">chüco </w:t>
      </w:r>
      <w:r w:rsidR="00F71D07">
        <w:rPr>
          <w:sz w:val="22"/>
        </w:rPr>
        <w:t>Trainings</w:t>
      </w:r>
      <w:r>
        <w:rPr>
          <w:sz w:val="22"/>
        </w:rPr>
        <w:t>programm 2023</w:t>
      </w:r>
      <w:r w:rsidR="00911B3F">
        <w:rPr>
          <w:sz w:val="22"/>
        </w:rPr>
        <w:t xml:space="preserve"> </w:t>
      </w:r>
      <w:r w:rsidR="00F71D07">
        <w:rPr>
          <w:sz w:val="22"/>
        </w:rPr>
        <w:t>unter (Registrierung notwendig)</w:t>
      </w:r>
      <w:r w:rsidR="00E86F78">
        <w:rPr>
          <w:sz w:val="22"/>
        </w:rPr>
        <w:t>:</w:t>
      </w:r>
    </w:p>
    <w:p w14:paraId="453FD939" w14:textId="4B2A73C8" w:rsidR="008A7602" w:rsidRDefault="00F71D07" w:rsidP="00033E86">
      <w:pPr>
        <w:spacing w:line="312" w:lineRule="auto"/>
        <w:rPr>
          <w:sz w:val="22"/>
        </w:rPr>
      </w:pPr>
      <w:r>
        <w:rPr>
          <w:sz w:val="22"/>
        </w:rPr>
        <w:t>www.schueco.de/training</w:t>
      </w:r>
    </w:p>
    <w:p w14:paraId="5A7B8C3E" w14:textId="50C012A5" w:rsidR="00EE2B0E" w:rsidRDefault="00EE2B0E" w:rsidP="005168F0">
      <w:pPr>
        <w:spacing w:line="312" w:lineRule="auto"/>
        <w:rPr>
          <w:sz w:val="22"/>
        </w:rPr>
      </w:pPr>
    </w:p>
    <w:p w14:paraId="6274E967" w14:textId="77777777" w:rsidR="00E86F78" w:rsidRPr="005168F0" w:rsidRDefault="00E86F78" w:rsidP="005168F0">
      <w:pPr>
        <w:spacing w:line="312" w:lineRule="auto"/>
        <w:rPr>
          <w:sz w:val="22"/>
        </w:rPr>
      </w:pPr>
    </w:p>
    <w:p w14:paraId="3D7D4323" w14:textId="77777777" w:rsidR="004A4939" w:rsidRPr="005168F0" w:rsidRDefault="004A4939" w:rsidP="005168F0">
      <w:pPr>
        <w:spacing w:line="312" w:lineRule="auto"/>
        <w:rPr>
          <w:sz w:val="22"/>
        </w:rPr>
      </w:pPr>
    </w:p>
    <w:p w14:paraId="30A4D88D" w14:textId="77777777" w:rsidR="00033E86" w:rsidRDefault="00033E86" w:rsidP="00911B3F">
      <w:pPr>
        <w:spacing w:line="312" w:lineRule="auto"/>
        <w:rPr>
          <w:rFonts w:cs="Arial"/>
          <w:b/>
          <w:bCs/>
          <w:szCs w:val="18"/>
        </w:rPr>
      </w:pPr>
      <w:bookmarkStart w:id="1" w:name="_Hlk77926191"/>
    </w:p>
    <w:p w14:paraId="0B1C8631" w14:textId="77777777" w:rsidR="00033E86" w:rsidRDefault="00033E86" w:rsidP="00911B3F">
      <w:pPr>
        <w:spacing w:line="312" w:lineRule="auto"/>
        <w:rPr>
          <w:rFonts w:cs="Arial"/>
          <w:b/>
          <w:bCs/>
          <w:szCs w:val="18"/>
        </w:rPr>
      </w:pPr>
    </w:p>
    <w:p w14:paraId="1FF918A2" w14:textId="77777777" w:rsidR="002868DA" w:rsidRDefault="002868DA" w:rsidP="00911B3F">
      <w:pPr>
        <w:spacing w:line="312" w:lineRule="auto"/>
        <w:rPr>
          <w:rFonts w:cs="Arial"/>
          <w:b/>
          <w:bCs/>
          <w:szCs w:val="18"/>
        </w:rPr>
      </w:pPr>
    </w:p>
    <w:p w14:paraId="625C4196" w14:textId="79E6A29B" w:rsidR="00911B3F" w:rsidRPr="006B74EE" w:rsidRDefault="00911B3F" w:rsidP="00911B3F">
      <w:pPr>
        <w:spacing w:line="312" w:lineRule="auto"/>
        <w:rPr>
          <w:rFonts w:cs="Arial"/>
          <w:b/>
          <w:bCs/>
          <w:szCs w:val="18"/>
        </w:rPr>
      </w:pPr>
      <w:r w:rsidRPr="006B74EE">
        <w:rPr>
          <w:rFonts w:cs="Arial"/>
          <w:b/>
          <w:bCs/>
          <w:szCs w:val="18"/>
        </w:rPr>
        <w:t>Schüco – Systemlösungen für Fenster, Türen und Fassaden</w:t>
      </w:r>
    </w:p>
    <w:p w14:paraId="084CF23C" w14:textId="77777777" w:rsidR="00911B3F" w:rsidRPr="006B74EE" w:rsidRDefault="00911B3F" w:rsidP="00911B3F">
      <w:pPr>
        <w:spacing w:line="312" w:lineRule="auto"/>
        <w:rPr>
          <w:rFonts w:cs="Arial"/>
          <w:szCs w:val="18"/>
        </w:rPr>
      </w:pPr>
      <w:r w:rsidRPr="006B74EE">
        <w:rPr>
          <w:rFonts w:cs="Arial"/>
          <w:szCs w:val="18"/>
        </w:rPr>
        <w:t xml:space="preserve">Die Schüco Gruppe mit Hauptsitz in Bielefeld entwickelt und vertreibt Systemlösungen aus Aluminium, Stahl und Kunststoff für Gebäudehüllen. Zum Produktportfolio gehören Fenster-, Tür-, Fassaden-, Lüftungs-, Sicherheits- und Sonnenschutzsysteme. Intelligente und vernetzbare Produkte runden das Angebot für Wohn- und Objektbauten ab.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Nachhaltigkeit ist dabei signifikanter Bestandteil des Geschäftsmodells. So ist beispielsweise die zirkuläre Bauwirtschaft mit geschlossenen Wertstoffkreisläufen einer von sechs definierten Nachhaltigkeitsschwerpunkten. 1951 gegründet, ist das Unternehmen heute in mehr als 80 Ländern aktiv und hat mit 6.330 Mitarbeitenden in 2021 einen Jahresumsatz von 1,995 Milliarden Euro erwirtschaftet. Weitere Informationen unter </w:t>
      </w:r>
      <w:hyperlink r:id="rId12" w:history="1">
        <w:r w:rsidRPr="006B74EE">
          <w:rPr>
            <w:rFonts w:cs="Arial"/>
            <w:szCs w:val="18"/>
          </w:rPr>
          <w:t>www.schueco.de</w:t>
        </w:r>
      </w:hyperlink>
      <w:r w:rsidRPr="006B74EE">
        <w:rPr>
          <w:rFonts w:cs="Arial"/>
          <w:szCs w:val="18"/>
        </w:rPr>
        <w:t xml:space="preserve"> </w:t>
      </w:r>
    </w:p>
    <w:p w14:paraId="0AF59A01" w14:textId="77777777" w:rsidR="00911B3F" w:rsidRPr="003B5ADB" w:rsidRDefault="00911B3F" w:rsidP="00911B3F">
      <w:pPr>
        <w:spacing w:line="312" w:lineRule="auto"/>
        <w:rPr>
          <w:rFonts w:cs="Arial"/>
          <w:szCs w:val="18"/>
        </w:rPr>
      </w:pPr>
    </w:p>
    <w:bookmarkEnd w:id="1"/>
    <w:p w14:paraId="21DF146A" w14:textId="77777777" w:rsidR="00033E86" w:rsidRDefault="00033E86" w:rsidP="00610835">
      <w:pPr>
        <w:spacing w:line="312" w:lineRule="auto"/>
        <w:rPr>
          <w:sz w:val="22"/>
        </w:rPr>
      </w:pPr>
    </w:p>
    <w:p w14:paraId="626DDE75" w14:textId="77777777" w:rsidR="002868DA" w:rsidRDefault="002868DA" w:rsidP="00610835">
      <w:pPr>
        <w:spacing w:line="312" w:lineRule="auto"/>
        <w:rPr>
          <w:sz w:val="22"/>
        </w:rPr>
      </w:pPr>
    </w:p>
    <w:p w14:paraId="7EF5A858" w14:textId="77777777" w:rsidR="002868DA" w:rsidRDefault="002868DA" w:rsidP="00610835">
      <w:pPr>
        <w:spacing w:line="312" w:lineRule="auto"/>
        <w:rPr>
          <w:sz w:val="22"/>
        </w:rPr>
      </w:pPr>
    </w:p>
    <w:p w14:paraId="3A21476C" w14:textId="77777777" w:rsidR="002868DA" w:rsidRDefault="002868DA" w:rsidP="00610835">
      <w:pPr>
        <w:spacing w:line="312" w:lineRule="auto"/>
        <w:rPr>
          <w:sz w:val="22"/>
        </w:rPr>
      </w:pPr>
    </w:p>
    <w:p w14:paraId="71E5556D" w14:textId="77777777" w:rsidR="002868DA" w:rsidRDefault="002868DA" w:rsidP="00610835">
      <w:pPr>
        <w:spacing w:line="312" w:lineRule="auto"/>
        <w:rPr>
          <w:sz w:val="22"/>
        </w:rPr>
      </w:pPr>
    </w:p>
    <w:p w14:paraId="756D9D39" w14:textId="77777777" w:rsidR="002868DA" w:rsidRDefault="002868DA" w:rsidP="00610835">
      <w:pPr>
        <w:spacing w:line="312" w:lineRule="auto"/>
        <w:rPr>
          <w:sz w:val="22"/>
        </w:rPr>
      </w:pPr>
    </w:p>
    <w:p w14:paraId="19C3ACB1" w14:textId="060B2A97" w:rsidR="00610835" w:rsidRPr="00610835" w:rsidRDefault="00610835" w:rsidP="00610835">
      <w:pPr>
        <w:spacing w:line="312" w:lineRule="auto"/>
        <w:rPr>
          <w:sz w:val="22"/>
        </w:rPr>
      </w:pPr>
      <w:r w:rsidRPr="00610835">
        <w:rPr>
          <w:sz w:val="22"/>
        </w:rPr>
        <w:t xml:space="preserve">Die Bildfeindaten stehen im Schüco Newsroom unter </w:t>
      </w:r>
    </w:p>
    <w:p w14:paraId="02C4C9C9" w14:textId="77777777" w:rsidR="00610835" w:rsidRPr="00610835" w:rsidRDefault="00C75834" w:rsidP="00610835">
      <w:pPr>
        <w:spacing w:line="312" w:lineRule="auto"/>
        <w:rPr>
          <w:sz w:val="22"/>
        </w:rPr>
      </w:pPr>
      <w:hyperlink r:id="rId13" w:history="1">
        <w:r w:rsidR="00610835" w:rsidRPr="00610835">
          <w:rPr>
            <w:rStyle w:val="Hyperlink"/>
            <w:sz w:val="22"/>
          </w:rPr>
          <w:t>www.schueco.de/presse</w:t>
        </w:r>
      </w:hyperlink>
      <w:r w:rsidR="00610835" w:rsidRPr="00610835">
        <w:rPr>
          <w:sz w:val="22"/>
        </w:rPr>
        <w:t xml:space="preserve"> zum Download bereit.</w:t>
      </w:r>
    </w:p>
    <w:p w14:paraId="527DE26F" w14:textId="77777777" w:rsidR="005168F0" w:rsidRPr="00610835" w:rsidRDefault="005168F0" w:rsidP="005168F0">
      <w:pPr>
        <w:spacing w:line="312" w:lineRule="auto"/>
        <w:rPr>
          <w:sz w:val="22"/>
        </w:rPr>
      </w:pPr>
    </w:p>
    <w:p w14:paraId="1AF37D9F" w14:textId="75C46ADE" w:rsidR="008E4B7D" w:rsidRPr="008E4B7D" w:rsidRDefault="008E4B7D" w:rsidP="005168F0">
      <w:pPr>
        <w:spacing w:line="312" w:lineRule="auto"/>
        <w:rPr>
          <w:b/>
          <w:bCs/>
          <w:sz w:val="22"/>
        </w:rPr>
      </w:pPr>
      <w:r w:rsidRPr="008E4B7D">
        <w:rPr>
          <w:b/>
          <w:bCs/>
          <w:sz w:val="22"/>
        </w:rPr>
        <w:t xml:space="preserve">Fotograf: </w:t>
      </w:r>
      <w:r w:rsidR="00527E48">
        <w:rPr>
          <w:b/>
          <w:bCs/>
          <w:sz w:val="22"/>
        </w:rPr>
        <w:t xml:space="preserve">Frank </w:t>
      </w:r>
      <w:proofErr w:type="spellStart"/>
      <w:r w:rsidR="00527E48">
        <w:rPr>
          <w:b/>
          <w:bCs/>
          <w:sz w:val="22"/>
        </w:rPr>
        <w:t>Peterschröder</w:t>
      </w:r>
      <w:proofErr w:type="spellEnd"/>
    </w:p>
    <w:p w14:paraId="39A2DEFB" w14:textId="45B016BD" w:rsidR="008A7602" w:rsidRPr="00265ACE" w:rsidRDefault="008E4B7D" w:rsidP="008A7602">
      <w:pPr>
        <w:spacing w:line="312" w:lineRule="auto"/>
        <w:rPr>
          <w:b/>
          <w:sz w:val="22"/>
        </w:rPr>
      </w:pPr>
      <w:r>
        <w:rPr>
          <w:b/>
          <w:sz w:val="22"/>
        </w:rPr>
        <w:t>Nutzungsrecht</w:t>
      </w:r>
      <w:r w:rsidR="008A7602" w:rsidRPr="00265ACE">
        <w:rPr>
          <w:b/>
          <w:sz w:val="22"/>
        </w:rPr>
        <w:t>: Schüco International KG</w:t>
      </w:r>
    </w:p>
    <w:p w14:paraId="60937CE1" w14:textId="206C789C" w:rsidR="00965A26" w:rsidRDefault="003F79CE" w:rsidP="005168F0">
      <w:pPr>
        <w:spacing w:line="312" w:lineRule="auto"/>
        <w:rPr>
          <w:sz w:val="22"/>
        </w:rPr>
      </w:pPr>
      <w:r>
        <w:rPr>
          <w:noProof/>
        </w:rPr>
        <w:drawing>
          <wp:inline distT="0" distB="0" distL="0" distR="0" wp14:anchorId="1C182478" wp14:editId="666C8047">
            <wp:extent cx="2423160" cy="1440180"/>
            <wp:effectExtent l="0" t="0" r="0" b="762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23160" cy="1440180"/>
                    </a:xfrm>
                    <a:prstGeom prst="rect">
                      <a:avLst/>
                    </a:prstGeom>
                    <a:noFill/>
                    <a:ln>
                      <a:noFill/>
                    </a:ln>
                  </pic:spPr>
                </pic:pic>
              </a:graphicData>
            </a:graphic>
          </wp:inline>
        </w:drawing>
      </w:r>
    </w:p>
    <w:p w14:paraId="49B8B340" w14:textId="3855B73F" w:rsidR="00166618" w:rsidRDefault="00166618" w:rsidP="005168F0">
      <w:pPr>
        <w:spacing w:line="312" w:lineRule="auto"/>
        <w:rPr>
          <w:sz w:val="22"/>
        </w:rPr>
      </w:pPr>
      <w:r>
        <w:rPr>
          <w:sz w:val="22"/>
        </w:rPr>
        <w:t xml:space="preserve">Hybride Trainingsangebote </w:t>
      </w:r>
      <w:r w:rsidR="001F25F2">
        <w:rPr>
          <w:sz w:val="22"/>
        </w:rPr>
        <w:t xml:space="preserve">neu </w:t>
      </w:r>
      <w:r>
        <w:rPr>
          <w:sz w:val="22"/>
        </w:rPr>
        <w:t xml:space="preserve">bei Schüco: Flexibel gestaltbare </w:t>
      </w:r>
      <w:r w:rsidR="00527E48">
        <w:rPr>
          <w:sz w:val="22"/>
        </w:rPr>
        <w:t>Onlinemodule</w:t>
      </w:r>
      <w:r w:rsidRPr="00166618">
        <w:rPr>
          <w:sz w:val="22"/>
        </w:rPr>
        <w:t xml:space="preserve"> </w:t>
      </w:r>
      <w:r>
        <w:rPr>
          <w:sz w:val="22"/>
        </w:rPr>
        <w:t xml:space="preserve">werden mit Präsenztrainings sinnvoll kombiniert.   </w:t>
      </w:r>
    </w:p>
    <w:p w14:paraId="4B63AB80" w14:textId="6F91C143" w:rsidR="00033E86" w:rsidRDefault="00033E86" w:rsidP="005168F0">
      <w:pPr>
        <w:spacing w:line="312" w:lineRule="auto"/>
        <w:rPr>
          <w:sz w:val="22"/>
        </w:rPr>
      </w:pPr>
    </w:p>
    <w:p w14:paraId="45B01E67" w14:textId="649564B3" w:rsidR="002868DA" w:rsidRDefault="002868DA" w:rsidP="00033E86">
      <w:pPr>
        <w:spacing w:line="312" w:lineRule="auto"/>
        <w:rPr>
          <w:sz w:val="22"/>
        </w:rPr>
      </w:pPr>
      <w:r>
        <w:rPr>
          <w:sz w:val="22"/>
        </w:rPr>
        <w:br w:type="page"/>
      </w:r>
    </w:p>
    <w:p w14:paraId="2746F1F9" w14:textId="2AC7209A" w:rsidR="00033E86" w:rsidRPr="008E4B7D" w:rsidRDefault="00033E86" w:rsidP="00033E86">
      <w:pPr>
        <w:spacing w:line="312" w:lineRule="auto"/>
        <w:rPr>
          <w:b/>
          <w:bCs/>
          <w:sz w:val="22"/>
        </w:rPr>
      </w:pPr>
      <w:r w:rsidRPr="008E4B7D">
        <w:rPr>
          <w:b/>
          <w:bCs/>
          <w:sz w:val="22"/>
        </w:rPr>
        <w:lastRenderedPageBreak/>
        <w:t xml:space="preserve">Fotograf: </w:t>
      </w:r>
      <w:r>
        <w:rPr>
          <w:b/>
          <w:bCs/>
          <w:sz w:val="22"/>
        </w:rPr>
        <w:t xml:space="preserve">Frank </w:t>
      </w:r>
      <w:proofErr w:type="spellStart"/>
      <w:r>
        <w:rPr>
          <w:b/>
          <w:bCs/>
          <w:sz w:val="22"/>
        </w:rPr>
        <w:t>Peterschröder</w:t>
      </w:r>
      <w:proofErr w:type="spellEnd"/>
    </w:p>
    <w:p w14:paraId="67BDAE61" w14:textId="77777777" w:rsidR="00033E86" w:rsidRPr="00265ACE" w:rsidRDefault="00033E86" w:rsidP="00033E86">
      <w:pPr>
        <w:spacing w:line="312" w:lineRule="auto"/>
        <w:rPr>
          <w:b/>
          <w:sz w:val="22"/>
        </w:rPr>
      </w:pPr>
      <w:r>
        <w:rPr>
          <w:b/>
          <w:sz w:val="22"/>
        </w:rPr>
        <w:t>Nutzungsrecht</w:t>
      </w:r>
      <w:r w:rsidRPr="00265ACE">
        <w:rPr>
          <w:b/>
          <w:sz w:val="22"/>
        </w:rPr>
        <w:t>: Schüco International KG</w:t>
      </w:r>
    </w:p>
    <w:p w14:paraId="217B3835" w14:textId="41C276D2" w:rsidR="00166618" w:rsidRDefault="001F25F2" w:rsidP="005168F0">
      <w:pPr>
        <w:spacing w:line="312" w:lineRule="auto"/>
        <w:rPr>
          <w:sz w:val="22"/>
        </w:rPr>
      </w:pPr>
      <w:r>
        <w:rPr>
          <w:sz w:val="22"/>
        </w:rPr>
        <w:t xml:space="preserve"> </w:t>
      </w:r>
      <w:r w:rsidR="00527E48">
        <w:rPr>
          <w:noProof/>
        </w:rPr>
        <w:drawing>
          <wp:inline distT="0" distB="0" distL="0" distR="0" wp14:anchorId="5A2091D2" wp14:editId="2E871023">
            <wp:extent cx="2354580" cy="1440180"/>
            <wp:effectExtent l="0" t="0" r="7620" b="762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54580" cy="1440180"/>
                    </a:xfrm>
                    <a:prstGeom prst="rect">
                      <a:avLst/>
                    </a:prstGeom>
                    <a:noFill/>
                    <a:ln>
                      <a:noFill/>
                    </a:ln>
                  </pic:spPr>
                </pic:pic>
              </a:graphicData>
            </a:graphic>
          </wp:inline>
        </w:drawing>
      </w:r>
      <w:r>
        <w:rPr>
          <w:sz w:val="22"/>
        </w:rPr>
        <w:t xml:space="preserve"> </w:t>
      </w:r>
      <w:r w:rsidR="00527E48">
        <w:rPr>
          <w:sz w:val="22"/>
        </w:rPr>
        <w:t xml:space="preserve">  </w:t>
      </w:r>
    </w:p>
    <w:p w14:paraId="1689EC86" w14:textId="7CC52A03" w:rsidR="001F25F2" w:rsidRDefault="001F25F2" w:rsidP="005168F0">
      <w:pPr>
        <w:spacing w:line="312" w:lineRule="auto"/>
        <w:rPr>
          <w:sz w:val="22"/>
        </w:rPr>
      </w:pPr>
      <w:r>
        <w:rPr>
          <w:sz w:val="22"/>
        </w:rPr>
        <w:t xml:space="preserve">Das Schüco Trainingsprogramm (2023) umfasst </w:t>
      </w:r>
      <w:r w:rsidRPr="001F25F2">
        <w:rPr>
          <w:sz w:val="22"/>
        </w:rPr>
        <w:t xml:space="preserve">Produkt- und Softwaretrainings, Fachtrainings sowie </w:t>
      </w:r>
      <w:r>
        <w:rPr>
          <w:sz w:val="22"/>
        </w:rPr>
        <w:t xml:space="preserve">Trainingsmodule zu </w:t>
      </w:r>
      <w:r w:rsidRPr="001F25F2">
        <w:rPr>
          <w:sz w:val="22"/>
        </w:rPr>
        <w:t>Zertif</w:t>
      </w:r>
      <w:r>
        <w:rPr>
          <w:sz w:val="22"/>
        </w:rPr>
        <w:t>izierungen</w:t>
      </w:r>
      <w:r w:rsidRPr="001F25F2">
        <w:rPr>
          <w:sz w:val="22"/>
        </w:rPr>
        <w:t xml:space="preserve"> und Sachkundeprüfungen</w:t>
      </w:r>
      <w:r>
        <w:rPr>
          <w:sz w:val="22"/>
        </w:rPr>
        <w:t>.</w:t>
      </w:r>
    </w:p>
    <w:p w14:paraId="5CC5C7DB" w14:textId="77777777" w:rsidR="00033E86" w:rsidRDefault="00033E86" w:rsidP="00033E86">
      <w:pPr>
        <w:spacing w:line="312" w:lineRule="auto"/>
        <w:rPr>
          <w:sz w:val="22"/>
        </w:rPr>
      </w:pPr>
    </w:p>
    <w:p w14:paraId="2A9109F5" w14:textId="77777777" w:rsidR="00033E86" w:rsidRPr="008E4B7D" w:rsidRDefault="00033E86" w:rsidP="00033E86">
      <w:pPr>
        <w:spacing w:line="312" w:lineRule="auto"/>
        <w:rPr>
          <w:b/>
          <w:bCs/>
          <w:sz w:val="22"/>
        </w:rPr>
      </w:pPr>
      <w:r w:rsidRPr="008E4B7D">
        <w:rPr>
          <w:b/>
          <w:bCs/>
          <w:sz w:val="22"/>
        </w:rPr>
        <w:t xml:space="preserve">Fotograf: </w:t>
      </w:r>
      <w:r>
        <w:rPr>
          <w:b/>
          <w:bCs/>
          <w:sz w:val="22"/>
        </w:rPr>
        <w:t xml:space="preserve">Frank </w:t>
      </w:r>
      <w:proofErr w:type="spellStart"/>
      <w:r>
        <w:rPr>
          <w:b/>
          <w:bCs/>
          <w:sz w:val="22"/>
        </w:rPr>
        <w:t>Peterschröder</w:t>
      </w:r>
      <w:proofErr w:type="spellEnd"/>
    </w:p>
    <w:p w14:paraId="1937B6FA" w14:textId="77777777" w:rsidR="00033E86" w:rsidRPr="00265ACE" w:rsidRDefault="00033E86" w:rsidP="00033E86">
      <w:pPr>
        <w:spacing w:line="312" w:lineRule="auto"/>
        <w:rPr>
          <w:b/>
          <w:sz w:val="22"/>
        </w:rPr>
      </w:pPr>
      <w:r>
        <w:rPr>
          <w:b/>
          <w:sz w:val="22"/>
        </w:rPr>
        <w:t>Nutzungsrecht</w:t>
      </w:r>
      <w:r w:rsidRPr="00265ACE">
        <w:rPr>
          <w:b/>
          <w:sz w:val="22"/>
        </w:rPr>
        <w:t>: Schüco International KG</w:t>
      </w:r>
    </w:p>
    <w:p w14:paraId="0C38721F" w14:textId="4C7D2D6A" w:rsidR="00166618" w:rsidRDefault="002868DA" w:rsidP="005168F0">
      <w:pPr>
        <w:spacing w:line="312" w:lineRule="auto"/>
        <w:rPr>
          <w:sz w:val="22"/>
        </w:rPr>
      </w:pPr>
      <w:r>
        <w:rPr>
          <w:noProof/>
        </w:rPr>
        <w:drawing>
          <wp:inline distT="0" distB="0" distL="0" distR="0" wp14:anchorId="6168B239" wp14:editId="10D535C6">
            <wp:extent cx="2557145" cy="1439545"/>
            <wp:effectExtent l="0" t="0" r="0"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57145" cy="1439545"/>
                    </a:xfrm>
                    <a:prstGeom prst="rect">
                      <a:avLst/>
                    </a:prstGeom>
                    <a:noFill/>
                    <a:ln>
                      <a:noFill/>
                    </a:ln>
                  </pic:spPr>
                </pic:pic>
              </a:graphicData>
            </a:graphic>
          </wp:inline>
        </w:drawing>
      </w:r>
    </w:p>
    <w:p w14:paraId="069AF32F" w14:textId="5AF808DA" w:rsidR="00166618" w:rsidRDefault="00166618" w:rsidP="005168F0">
      <w:pPr>
        <w:spacing w:line="312" w:lineRule="auto"/>
        <w:rPr>
          <w:sz w:val="22"/>
        </w:rPr>
      </w:pPr>
      <w:r>
        <w:rPr>
          <w:sz w:val="22"/>
        </w:rPr>
        <w:t xml:space="preserve">In den Schüco eigenen Trainingswerkstätten wird das in der Theorie gelernte </w:t>
      </w:r>
      <w:r w:rsidR="001F25F2">
        <w:rPr>
          <w:sz w:val="22"/>
        </w:rPr>
        <w:t xml:space="preserve">Wissen </w:t>
      </w:r>
      <w:r>
        <w:rPr>
          <w:sz w:val="22"/>
        </w:rPr>
        <w:t xml:space="preserve">praxisnah gefestigt und </w:t>
      </w:r>
      <w:r w:rsidR="001F25F2">
        <w:rPr>
          <w:sz w:val="22"/>
        </w:rPr>
        <w:t>erweitert</w:t>
      </w:r>
      <w:r w:rsidR="00AD0FB5">
        <w:rPr>
          <w:sz w:val="22"/>
        </w:rPr>
        <w:t xml:space="preserve">. </w:t>
      </w:r>
    </w:p>
    <w:p w14:paraId="12897159" w14:textId="20F464B5" w:rsidR="00166618" w:rsidRDefault="00166618" w:rsidP="005168F0">
      <w:pPr>
        <w:spacing w:line="312" w:lineRule="auto"/>
        <w:rPr>
          <w:sz w:val="22"/>
        </w:rPr>
      </w:pPr>
    </w:p>
    <w:p w14:paraId="4F6A0801" w14:textId="45A750F2" w:rsidR="00033E86" w:rsidRPr="008E4B7D" w:rsidRDefault="00033E86" w:rsidP="00033E86">
      <w:pPr>
        <w:spacing w:line="312" w:lineRule="auto"/>
        <w:rPr>
          <w:b/>
          <w:bCs/>
          <w:sz w:val="22"/>
        </w:rPr>
      </w:pPr>
      <w:r w:rsidRPr="008E4B7D">
        <w:rPr>
          <w:b/>
          <w:bCs/>
          <w:sz w:val="22"/>
        </w:rPr>
        <w:t xml:space="preserve">Fotograf: </w:t>
      </w:r>
      <w:r w:rsidR="002868DA">
        <w:rPr>
          <w:b/>
          <w:bCs/>
          <w:sz w:val="22"/>
        </w:rPr>
        <w:t>rolandborgmann.com</w:t>
      </w:r>
    </w:p>
    <w:p w14:paraId="31C1F5EA" w14:textId="77777777" w:rsidR="00033E86" w:rsidRPr="00265ACE" w:rsidRDefault="00033E86" w:rsidP="00033E86">
      <w:pPr>
        <w:spacing w:line="312" w:lineRule="auto"/>
        <w:rPr>
          <w:b/>
          <w:sz w:val="22"/>
        </w:rPr>
      </w:pPr>
      <w:r>
        <w:rPr>
          <w:b/>
          <w:sz w:val="22"/>
        </w:rPr>
        <w:t>Nutzungsrecht</w:t>
      </w:r>
      <w:r w:rsidRPr="00265ACE">
        <w:rPr>
          <w:b/>
          <w:sz w:val="22"/>
        </w:rPr>
        <w:t>: Schüco International KG</w:t>
      </w:r>
    </w:p>
    <w:p w14:paraId="6063A8A9" w14:textId="77777777" w:rsidR="001F25F2" w:rsidRDefault="00AD0FB5" w:rsidP="001F25F2">
      <w:pPr>
        <w:spacing w:line="312" w:lineRule="auto"/>
        <w:rPr>
          <w:sz w:val="22"/>
        </w:rPr>
      </w:pPr>
      <w:r>
        <w:rPr>
          <w:noProof/>
        </w:rPr>
        <w:drawing>
          <wp:inline distT="0" distB="0" distL="0" distR="0" wp14:anchorId="2A1DAFD3" wp14:editId="077827A4">
            <wp:extent cx="1828800" cy="1443609"/>
            <wp:effectExtent l="0" t="0" r="0" b="444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835713" cy="1449066"/>
                    </a:xfrm>
                    <a:prstGeom prst="rect">
                      <a:avLst/>
                    </a:prstGeom>
                  </pic:spPr>
                </pic:pic>
              </a:graphicData>
            </a:graphic>
          </wp:inline>
        </w:drawing>
      </w:r>
    </w:p>
    <w:p w14:paraId="3144B946" w14:textId="1ED74AAA" w:rsidR="00AD0FB5" w:rsidRDefault="001F25F2" w:rsidP="001F25F2">
      <w:pPr>
        <w:spacing w:line="312" w:lineRule="auto"/>
        <w:rPr>
          <w:sz w:val="22"/>
        </w:rPr>
      </w:pPr>
      <w:r>
        <w:rPr>
          <w:sz w:val="22"/>
        </w:rPr>
        <w:t xml:space="preserve">Die Präsenztrainings in Bielefeld können mit einem Besuch des Schüco </w:t>
      </w:r>
      <w:r w:rsidR="00AD0FB5">
        <w:rPr>
          <w:sz w:val="22"/>
        </w:rPr>
        <w:t>Welcome Forum</w:t>
      </w:r>
      <w:r>
        <w:rPr>
          <w:sz w:val="22"/>
        </w:rPr>
        <w:t>s</w:t>
      </w:r>
      <w:r w:rsidR="00AD0FB5">
        <w:rPr>
          <w:sz w:val="22"/>
        </w:rPr>
        <w:t xml:space="preserve"> </w:t>
      </w:r>
      <w:r>
        <w:rPr>
          <w:sz w:val="22"/>
        </w:rPr>
        <w:t>kombiniert werden. Neben dem aktuellen Produktsortiment sind Services, digitale Lösungen und Maschinen ausgestellt.</w:t>
      </w:r>
    </w:p>
    <w:sectPr w:rsidR="00AD0FB5" w:rsidSect="007A7037">
      <w:headerReference w:type="default" r:id="rId18"/>
      <w:footerReference w:type="default" r:id="rId19"/>
      <w:headerReference w:type="first" r:id="rId20"/>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A88D1E" w14:textId="77777777" w:rsidR="004E5123" w:rsidRDefault="004E5123" w:rsidP="00F958EA">
      <w:pPr>
        <w:spacing w:line="240" w:lineRule="auto"/>
      </w:pPr>
      <w:r>
        <w:separator/>
      </w:r>
    </w:p>
  </w:endnote>
  <w:endnote w:type="continuationSeparator" w:id="0">
    <w:p w14:paraId="554EED52" w14:textId="77777777" w:rsidR="004E5123" w:rsidRDefault="004E5123"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C75834">
      <w:fldChar w:fldCharType="begin"/>
    </w:r>
    <w:r w:rsidR="00C75834">
      <w:instrText xml:space="preserve"> NUMPAGES  \* Arabic  \* MERGEFORMAT </w:instrText>
    </w:r>
    <w:r w:rsidR="00C75834">
      <w:fldChar w:fldCharType="separate"/>
    </w:r>
    <w:r w:rsidR="00265ACE">
      <w:rPr>
        <w:noProof/>
      </w:rPr>
      <w:t>2</w:t>
    </w:r>
    <w:r w:rsidR="00C75834">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8E33BC" w14:textId="77777777" w:rsidR="004E5123" w:rsidRDefault="004E5123" w:rsidP="00F958EA">
      <w:pPr>
        <w:spacing w:line="240" w:lineRule="auto"/>
      </w:pPr>
      <w:r>
        <w:separator/>
      </w:r>
    </w:p>
  </w:footnote>
  <w:footnote w:type="continuationSeparator" w:id="0">
    <w:p w14:paraId="290E0D36" w14:textId="77777777" w:rsidR="004E5123" w:rsidRDefault="004E5123"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45051F11"/>
    <w:multiLevelType w:val="hybridMultilevel"/>
    <w:tmpl w:val="EFFAF844"/>
    <w:lvl w:ilvl="0" w:tplc="B7689210">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5"/>
  </w:num>
  <w:num w:numId="3">
    <w:abstractNumId w:val="3"/>
  </w:num>
  <w:num w:numId="4">
    <w:abstractNumId w:val="0"/>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6145">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1C7C"/>
    <w:rsid w:val="00020256"/>
    <w:rsid w:val="000243D1"/>
    <w:rsid w:val="00024ACE"/>
    <w:rsid w:val="000301D8"/>
    <w:rsid w:val="00033E86"/>
    <w:rsid w:val="00040810"/>
    <w:rsid w:val="00040FEE"/>
    <w:rsid w:val="00042BCE"/>
    <w:rsid w:val="00051401"/>
    <w:rsid w:val="00055CD5"/>
    <w:rsid w:val="000624E1"/>
    <w:rsid w:val="0006694D"/>
    <w:rsid w:val="00067FED"/>
    <w:rsid w:val="00073518"/>
    <w:rsid w:val="00083752"/>
    <w:rsid w:val="000843C5"/>
    <w:rsid w:val="000A17E9"/>
    <w:rsid w:val="000A5E24"/>
    <w:rsid w:val="000C299E"/>
    <w:rsid w:val="000D4CE1"/>
    <w:rsid w:val="001008A3"/>
    <w:rsid w:val="001051B8"/>
    <w:rsid w:val="00113D9B"/>
    <w:rsid w:val="001144C6"/>
    <w:rsid w:val="0011455F"/>
    <w:rsid w:val="00115275"/>
    <w:rsid w:val="00131804"/>
    <w:rsid w:val="00166618"/>
    <w:rsid w:val="00175C50"/>
    <w:rsid w:val="0018293F"/>
    <w:rsid w:val="00183DB4"/>
    <w:rsid w:val="00191315"/>
    <w:rsid w:val="001A28F4"/>
    <w:rsid w:val="001A3597"/>
    <w:rsid w:val="001A59C9"/>
    <w:rsid w:val="001A5AFA"/>
    <w:rsid w:val="001A6CC0"/>
    <w:rsid w:val="001C4E5A"/>
    <w:rsid w:val="001C5624"/>
    <w:rsid w:val="001C6FAC"/>
    <w:rsid w:val="001C71CC"/>
    <w:rsid w:val="001D605E"/>
    <w:rsid w:val="001E615F"/>
    <w:rsid w:val="001E6A14"/>
    <w:rsid w:val="001F11C3"/>
    <w:rsid w:val="001F1716"/>
    <w:rsid w:val="001F25F2"/>
    <w:rsid w:val="001F7A93"/>
    <w:rsid w:val="002018DC"/>
    <w:rsid w:val="00205171"/>
    <w:rsid w:val="00211E32"/>
    <w:rsid w:val="0021268C"/>
    <w:rsid w:val="002176B8"/>
    <w:rsid w:val="00221120"/>
    <w:rsid w:val="00227E10"/>
    <w:rsid w:val="00236391"/>
    <w:rsid w:val="00237C42"/>
    <w:rsid w:val="0024327E"/>
    <w:rsid w:val="00252D6E"/>
    <w:rsid w:val="0025437F"/>
    <w:rsid w:val="00254BAE"/>
    <w:rsid w:val="00265ACE"/>
    <w:rsid w:val="002762A8"/>
    <w:rsid w:val="00284CF1"/>
    <w:rsid w:val="002868DA"/>
    <w:rsid w:val="002911E7"/>
    <w:rsid w:val="00295A9E"/>
    <w:rsid w:val="002B211F"/>
    <w:rsid w:val="002B76A3"/>
    <w:rsid w:val="002B7D28"/>
    <w:rsid w:val="002E3613"/>
    <w:rsid w:val="002E65C2"/>
    <w:rsid w:val="002F3983"/>
    <w:rsid w:val="00330F4E"/>
    <w:rsid w:val="003312EB"/>
    <w:rsid w:val="00332231"/>
    <w:rsid w:val="00337E7E"/>
    <w:rsid w:val="003442BA"/>
    <w:rsid w:val="003471F7"/>
    <w:rsid w:val="00366A18"/>
    <w:rsid w:val="00367473"/>
    <w:rsid w:val="0037157E"/>
    <w:rsid w:val="0038535C"/>
    <w:rsid w:val="003855FF"/>
    <w:rsid w:val="003A46F2"/>
    <w:rsid w:val="003C0B27"/>
    <w:rsid w:val="003C1C27"/>
    <w:rsid w:val="003C3118"/>
    <w:rsid w:val="003E73E8"/>
    <w:rsid w:val="003F280C"/>
    <w:rsid w:val="003F56F4"/>
    <w:rsid w:val="003F79CE"/>
    <w:rsid w:val="00400E95"/>
    <w:rsid w:val="0040727A"/>
    <w:rsid w:val="00413635"/>
    <w:rsid w:val="00417BFB"/>
    <w:rsid w:val="00421006"/>
    <w:rsid w:val="00424BEC"/>
    <w:rsid w:val="00431009"/>
    <w:rsid w:val="00433486"/>
    <w:rsid w:val="00444D4D"/>
    <w:rsid w:val="00445B24"/>
    <w:rsid w:val="00461334"/>
    <w:rsid w:val="004975ED"/>
    <w:rsid w:val="004A4939"/>
    <w:rsid w:val="004B3B23"/>
    <w:rsid w:val="004C0725"/>
    <w:rsid w:val="004D3565"/>
    <w:rsid w:val="004D5FF8"/>
    <w:rsid w:val="004D7A4A"/>
    <w:rsid w:val="004E33D8"/>
    <w:rsid w:val="004E5123"/>
    <w:rsid w:val="004F1C77"/>
    <w:rsid w:val="004F2161"/>
    <w:rsid w:val="004F241B"/>
    <w:rsid w:val="004F35BF"/>
    <w:rsid w:val="004F540D"/>
    <w:rsid w:val="00514E18"/>
    <w:rsid w:val="005168F0"/>
    <w:rsid w:val="00527E48"/>
    <w:rsid w:val="005303A4"/>
    <w:rsid w:val="005314F4"/>
    <w:rsid w:val="00531BA2"/>
    <w:rsid w:val="0054107C"/>
    <w:rsid w:val="0058361A"/>
    <w:rsid w:val="00590284"/>
    <w:rsid w:val="00593611"/>
    <w:rsid w:val="005A02A2"/>
    <w:rsid w:val="005A0735"/>
    <w:rsid w:val="005A23A5"/>
    <w:rsid w:val="005A24FE"/>
    <w:rsid w:val="005A37EF"/>
    <w:rsid w:val="005B3834"/>
    <w:rsid w:val="005D3F43"/>
    <w:rsid w:val="005D5BE2"/>
    <w:rsid w:val="005E0093"/>
    <w:rsid w:val="005E5091"/>
    <w:rsid w:val="005F0DEC"/>
    <w:rsid w:val="005F20B2"/>
    <w:rsid w:val="00606851"/>
    <w:rsid w:val="0061040B"/>
    <w:rsid w:val="00610835"/>
    <w:rsid w:val="0063779F"/>
    <w:rsid w:val="006457DB"/>
    <w:rsid w:val="0065091F"/>
    <w:rsid w:val="0065375C"/>
    <w:rsid w:val="006578B1"/>
    <w:rsid w:val="006712DC"/>
    <w:rsid w:val="00672FB6"/>
    <w:rsid w:val="00674031"/>
    <w:rsid w:val="00687074"/>
    <w:rsid w:val="006B1F00"/>
    <w:rsid w:val="006B25F4"/>
    <w:rsid w:val="006B380A"/>
    <w:rsid w:val="006D5606"/>
    <w:rsid w:val="006E0E3C"/>
    <w:rsid w:val="006E3C8C"/>
    <w:rsid w:val="006E42B7"/>
    <w:rsid w:val="006F4C08"/>
    <w:rsid w:val="006F50AD"/>
    <w:rsid w:val="006F51F9"/>
    <w:rsid w:val="006F5417"/>
    <w:rsid w:val="00723D0C"/>
    <w:rsid w:val="007276CC"/>
    <w:rsid w:val="00742E7A"/>
    <w:rsid w:val="00766D56"/>
    <w:rsid w:val="007877D3"/>
    <w:rsid w:val="007A1939"/>
    <w:rsid w:val="007A31A8"/>
    <w:rsid w:val="007A5FD5"/>
    <w:rsid w:val="007A6C74"/>
    <w:rsid w:val="007A7037"/>
    <w:rsid w:val="007D2D87"/>
    <w:rsid w:val="007E3C35"/>
    <w:rsid w:val="007E42D4"/>
    <w:rsid w:val="007F0D21"/>
    <w:rsid w:val="007F23F0"/>
    <w:rsid w:val="008067CE"/>
    <w:rsid w:val="00816A4D"/>
    <w:rsid w:val="00837F19"/>
    <w:rsid w:val="00843A56"/>
    <w:rsid w:val="00850E55"/>
    <w:rsid w:val="008615B3"/>
    <w:rsid w:val="00865F20"/>
    <w:rsid w:val="00871C59"/>
    <w:rsid w:val="00882012"/>
    <w:rsid w:val="00884FFA"/>
    <w:rsid w:val="00885DEB"/>
    <w:rsid w:val="008955A8"/>
    <w:rsid w:val="008A7602"/>
    <w:rsid w:val="008D0586"/>
    <w:rsid w:val="008D6CD6"/>
    <w:rsid w:val="008E4B7D"/>
    <w:rsid w:val="008F14C2"/>
    <w:rsid w:val="008F1EB1"/>
    <w:rsid w:val="008F2913"/>
    <w:rsid w:val="008F302C"/>
    <w:rsid w:val="00900A75"/>
    <w:rsid w:val="00903553"/>
    <w:rsid w:val="00910D50"/>
    <w:rsid w:val="00911B3F"/>
    <w:rsid w:val="009120EE"/>
    <w:rsid w:val="00915D8F"/>
    <w:rsid w:val="009216C4"/>
    <w:rsid w:val="00923774"/>
    <w:rsid w:val="009250DC"/>
    <w:rsid w:val="00926846"/>
    <w:rsid w:val="00950F6B"/>
    <w:rsid w:val="00965A26"/>
    <w:rsid w:val="0096725F"/>
    <w:rsid w:val="009757CA"/>
    <w:rsid w:val="00993209"/>
    <w:rsid w:val="009957D5"/>
    <w:rsid w:val="009A7D91"/>
    <w:rsid w:val="009B20B6"/>
    <w:rsid w:val="009B2BB7"/>
    <w:rsid w:val="009C7B6B"/>
    <w:rsid w:val="009D60F9"/>
    <w:rsid w:val="009E2417"/>
    <w:rsid w:val="009E59BA"/>
    <w:rsid w:val="009E61AC"/>
    <w:rsid w:val="009F61FB"/>
    <w:rsid w:val="00A06231"/>
    <w:rsid w:val="00A1070C"/>
    <w:rsid w:val="00A22452"/>
    <w:rsid w:val="00A245A3"/>
    <w:rsid w:val="00A34AC2"/>
    <w:rsid w:val="00A40B3D"/>
    <w:rsid w:val="00A4192A"/>
    <w:rsid w:val="00A4223F"/>
    <w:rsid w:val="00A50911"/>
    <w:rsid w:val="00A51720"/>
    <w:rsid w:val="00A520A4"/>
    <w:rsid w:val="00A70010"/>
    <w:rsid w:val="00A858AC"/>
    <w:rsid w:val="00A934AB"/>
    <w:rsid w:val="00AA7002"/>
    <w:rsid w:val="00AD0FB5"/>
    <w:rsid w:val="00AE4BD3"/>
    <w:rsid w:val="00AE4D8C"/>
    <w:rsid w:val="00AE78A6"/>
    <w:rsid w:val="00AF4FDC"/>
    <w:rsid w:val="00B00D3C"/>
    <w:rsid w:val="00B02208"/>
    <w:rsid w:val="00B23150"/>
    <w:rsid w:val="00B24C91"/>
    <w:rsid w:val="00B26EED"/>
    <w:rsid w:val="00B33415"/>
    <w:rsid w:val="00B370AA"/>
    <w:rsid w:val="00B377FB"/>
    <w:rsid w:val="00B40B7E"/>
    <w:rsid w:val="00B50B7A"/>
    <w:rsid w:val="00B65DF6"/>
    <w:rsid w:val="00B754E6"/>
    <w:rsid w:val="00B9195A"/>
    <w:rsid w:val="00BA12B8"/>
    <w:rsid w:val="00BA227D"/>
    <w:rsid w:val="00BB7146"/>
    <w:rsid w:val="00BD68E7"/>
    <w:rsid w:val="00BE3851"/>
    <w:rsid w:val="00BF07F1"/>
    <w:rsid w:val="00BF2E0F"/>
    <w:rsid w:val="00C0715C"/>
    <w:rsid w:val="00C10E42"/>
    <w:rsid w:val="00C11A76"/>
    <w:rsid w:val="00C1264D"/>
    <w:rsid w:val="00C3591B"/>
    <w:rsid w:val="00C51691"/>
    <w:rsid w:val="00C57139"/>
    <w:rsid w:val="00C62430"/>
    <w:rsid w:val="00C6595A"/>
    <w:rsid w:val="00C75834"/>
    <w:rsid w:val="00C84C83"/>
    <w:rsid w:val="00C94D55"/>
    <w:rsid w:val="00CA1631"/>
    <w:rsid w:val="00CB073D"/>
    <w:rsid w:val="00CB3238"/>
    <w:rsid w:val="00CC1CD2"/>
    <w:rsid w:val="00CC40DC"/>
    <w:rsid w:val="00CC480F"/>
    <w:rsid w:val="00CC48E9"/>
    <w:rsid w:val="00CC5819"/>
    <w:rsid w:val="00CD73A8"/>
    <w:rsid w:val="00CE6AE3"/>
    <w:rsid w:val="00CF00B5"/>
    <w:rsid w:val="00CF1140"/>
    <w:rsid w:val="00D02557"/>
    <w:rsid w:val="00D05009"/>
    <w:rsid w:val="00D142D3"/>
    <w:rsid w:val="00D14D3A"/>
    <w:rsid w:val="00D16D92"/>
    <w:rsid w:val="00D23BE8"/>
    <w:rsid w:val="00D30674"/>
    <w:rsid w:val="00D43792"/>
    <w:rsid w:val="00D71464"/>
    <w:rsid w:val="00D75F9A"/>
    <w:rsid w:val="00D92017"/>
    <w:rsid w:val="00D923AB"/>
    <w:rsid w:val="00DA004E"/>
    <w:rsid w:val="00DA1392"/>
    <w:rsid w:val="00DD1715"/>
    <w:rsid w:val="00DD240C"/>
    <w:rsid w:val="00DD59CD"/>
    <w:rsid w:val="00DD5DF3"/>
    <w:rsid w:val="00DF1D0E"/>
    <w:rsid w:val="00E0091E"/>
    <w:rsid w:val="00E026D1"/>
    <w:rsid w:val="00E07BA6"/>
    <w:rsid w:val="00E2500A"/>
    <w:rsid w:val="00E25945"/>
    <w:rsid w:val="00E379C6"/>
    <w:rsid w:val="00E40DE6"/>
    <w:rsid w:val="00E42967"/>
    <w:rsid w:val="00E715EC"/>
    <w:rsid w:val="00E72483"/>
    <w:rsid w:val="00E8298F"/>
    <w:rsid w:val="00E83185"/>
    <w:rsid w:val="00E83315"/>
    <w:rsid w:val="00E86F78"/>
    <w:rsid w:val="00E93EE2"/>
    <w:rsid w:val="00E94F80"/>
    <w:rsid w:val="00EA2B8C"/>
    <w:rsid w:val="00EA2CA6"/>
    <w:rsid w:val="00EA4346"/>
    <w:rsid w:val="00EB32BD"/>
    <w:rsid w:val="00EC1BBE"/>
    <w:rsid w:val="00ED2D12"/>
    <w:rsid w:val="00EE2B0E"/>
    <w:rsid w:val="00EF4035"/>
    <w:rsid w:val="00F01AAA"/>
    <w:rsid w:val="00F05F61"/>
    <w:rsid w:val="00F13048"/>
    <w:rsid w:val="00F234C8"/>
    <w:rsid w:val="00F3463D"/>
    <w:rsid w:val="00F410F7"/>
    <w:rsid w:val="00F454AC"/>
    <w:rsid w:val="00F60186"/>
    <w:rsid w:val="00F62406"/>
    <w:rsid w:val="00F717AF"/>
    <w:rsid w:val="00F71D07"/>
    <w:rsid w:val="00F7613D"/>
    <w:rsid w:val="00F82A2E"/>
    <w:rsid w:val="00F933AE"/>
    <w:rsid w:val="00F9528B"/>
    <w:rsid w:val="00F958EA"/>
    <w:rsid w:val="00FA2688"/>
    <w:rsid w:val="00FA7A99"/>
    <w:rsid w:val="00FB5F4A"/>
    <w:rsid w:val="00FC4A97"/>
    <w:rsid w:val="00FD41E1"/>
    <w:rsid w:val="00FD6160"/>
    <w:rsid w:val="00FE7585"/>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E86F78"/>
    <w:rPr>
      <w:sz w:val="16"/>
      <w:szCs w:val="16"/>
    </w:rPr>
  </w:style>
  <w:style w:type="paragraph" w:styleId="Kommentartext">
    <w:name w:val="annotation text"/>
    <w:basedOn w:val="Standard"/>
    <w:link w:val="KommentartextZchn"/>
    <w:uiPriority w:val="99"/>
    <w:unhideWhenUsed/>
    <w:rsid w:val="00E86F78"/>
    <w:pPr>
      <w:spacing w:line="240" w:lineRule="auto"/>
    </w:pPr>
    <w:rPr>
      <w:sz w:val="20"/>
      <w:szCs w:val="20"/>
    </w:rPr>
  </w:style>
  <w:style w:type="character" w:customStyle="1" w:styleId="KommentartextZchn">
    <w:name w:val="Kommentartext Zchn"/>
    <w:basedOn w:val="Absatz-Standardschriftart"/>
    <w:link w:val="Kommentartext"/>
    <w:uiPriority w:val="99"/>
    <w:rsid w:val="00E86F78"/>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E86F78"/>
    <w:rPr>
      <w:b/>
      <w:bCs/>
    </w:rPr>
  </w:style>
  <w:style w:type="character" w:customStyle="1" w:styleId="KommentarthemaZchn">
    <w:name w:val="Kommentarthema Zchn"/>
    <w:basedOn w:val="KommentartextZchn"/>
    <w:link w:val="Kommentarthema"/>
    <w:uiPriority w:val="99"/>
    <w:semiHidden/>
    <w:rsid w:val="00E86F78"/>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chueco.de/presse"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schueco.de" TargetMode="Externa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de/presse" TargetMode="External"/><Relationship Id="rId5" Type="http://schemas.openxmlformats.org/officeDocument/2006/relationships/numbering" Target="numbering.xml"/><Relationship Id="rId15" Type="http://schemas.openxmlformats.org/officeDocument/2006/relationships/image" Target="media/image2.jpe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3BB996C318F724C9C37E1EAA8D155D7" ma:contentTypeVersion="4" ma:contentTypeDescription="Ein neues Dokument erstellen." ma:contentTypeScope="" ma:versionID="994c44f289d803fcf1d46f2fa7de3f20">
  <xsd:schema xmlns:xsd="http://www.w3.org/2001/XMLSchema" xmlns:xs="http://www.w3.org/2001/XMLSchema" xmlns:p="http://schemas.microsoft.com/office/2006/metadata/properties" xmlns:ns2="e55b549e-d6b3-41b8-adae-396fe22acff8" xmlns:ns3="c5165fb7-45b9-4e36-9a37-14eaac543070" targetNamespace="http://schemas.microsoft.com/office/2006/metadata/properties" ma:root="true" ma:fieldsID="82f18137599da1b94e583f01df85ef9b" ns2:_="" ns3:_="">
    <xsd:import namespace="e55b549e-d6b3-41b8-adae-396fe22acff8"/>
    <xsd:import namespace="c5165fb7-45b9-4e36-9a37-14eaac54307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5b549e-d6b3-41b8-adae-396fe22acff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165fb7-45b9-4e36-9a37-14eaac543070"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c5165fb7-45b9-4e36-9a37-14eaac543070">
      <UserInfo>
        <DisplayName>Minartz, Ute</DisplayName>
        <AccountId>25</AccountId>
        <AccountType/>
      </UserInfo>
      <UserInfo>
        <DisplayName>Krüger, Ulrike</DisplayName>
        <AccountId>26</AccountId>
        <AccountType/>
      </UserInfo>
      <UserInfo>
        <DisplayName>Popp, Mandy</DisplayName>
        <AccountId>11</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FB343F-1246-456B-9AD4-41BDF3AF3A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5b549e-d6b3-41b8-adae-396fe22acff8"/>
    <ds:schemaRef ds:uri="c5165fb7-45b9-4e36-9a37-14eaac5430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2850D2E-06B6-47B0-9185-94304F631450}">
  <ds:schemaRefs>
    <ds:schemaRef ds:uri="http://schemas.microsoft.com/office/2006/metadata/properties"/>
    <ds:schemaRef ds:uri="http://schemas.microsoft.com/office/infopath/2007/PartnerControls"/>
    <ds:schemaRef ds:uri="c5165fb7-45b9-4e36-9a37-14eaac543070"/>
  </ds:schemaRefs>
</ds:datastoreItem>
</file>

<file path=customXml/itemProps3.xml><?xml version="1.0" encoding="utf-8"?>
<ds:datastoreItem xmlns:ds="http://schemas.openxmlformats.org/officeDocument/2006/customXml" ds:itemID="{885BC16D-EC75-44AD-9CB6-C0183B2B47C8}">
  <ds:schemaRefs>
    <ds:schemaRef ds:uri="http://schemas.microsoft.com/sharepoint/v3/contenttype/forms"/>
  </ds:schemaRefs>
</ds:datastoreItem>
</file>

<file path=customXml/itemProps4.xml><?xml version="1.0" encoding="utf-8"?>
<ds:datastoreItem xmlns:ds="http://schemas.openxmlformats.org/officeDocument/2006/customXml" ds:itemID="{A9F48CFC-BCC8-413E-9D1C-26A9B8A5AF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4</Pages>
  <Words>841</Words>
  <Characters>5305</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6134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2</cp:revision>
  <cp:lastPrinted>2019-07-18T15:28:00Z</cp:lastPrinted>
  <dcterms:created xsi:type="dcterms:W3CDTF">2023-02-09T13:14:00Z</dcterms:created>
  <dcterms:modified xsi:type="dcterms:W3CDTF">2023-02-09T13:14:00Z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0x01010023BB996C318F724C9C37E1EAA8D155D7</vt:lpwstr>
  </property>
</Properties>
</file>