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394809C0" w14:textId="77777777" w:rsidTr="007276CC">
        <w:tc>
          <w:tcPr>
            <w:tcW w:w="6237" w:type="dxa"/>
            <w:shd w:val="clear" w:color="auto" w:fill="auto"/>
          </w:tcPr>
          <w:p w14:paraId="078E087B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6EE81206" w14:textId="068E922E" w:rsidR="00227E10" w:rsidRPr="00227E10" w:rsidRDefault="007458B7" w:rsidP="00265ACE">
            <w:pPr>
              <w:pStyle w:val="Untertitel"/>
            </w:pPr>
            <w:r>
              <w:t xml:space="preserve">24. </w:t>
            </w:r>
            <w:r w:rsidR="00227E10" w:rsidRPr="00227E10">
              <w:fldChar w:fldCharType="begin"/>
            </w:r>
            <w:r w:rsidR="00227E10" w:rsidRPr="00227E10">
              <w:instrText xml:space="preserve"> CREATEDATE  \@ "dd.MM.yyyy"  \* MERGEFORMAT </w:instrText>
            </w:r>
            <w:r w:rsidR="00227E10" w:rsidRPr="00227E10">
              <w:fldChar w:fldCharType="separate"/>
            </w:r>
            <w:r w:rsidR="009B3D93">
              <w:rPr>
                <w:noProof/>
              </w:rPr>
              <w:t xml:space="preserve">Juni </w:t>
            </w:r>
            <w:r w:rsidR="00772580">
              <w:rPr>
                <w:noProof/>
              </w:rPr>
              <w:t>2022</w:t>
            </w:r>
            <w:r w:rsidR="00227E10"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58086AFC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55FD3AA9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6EC03B8F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5FB9D8CE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77BF3A6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7E30DDB4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33B6437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72481169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51D0E4C7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55E5750B" w14:textId="77777777" w:rsidR="00227E10" w:rsidRPr="00A520A4" w:rsidRDefault="00CF332F" w:rsidP="007276CC">
            <w:pPr>
              <w:pStyle w:val="Absender"/>
              <w:rPr>
                <w:lang w:val="fr-FR"/>
              </w:rPr>
            </w:pPr>
            <w:hyperlink r:id="rId8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5EC7FD29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1BAAEE42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078315D9" w14:textId="1CEB62B3" w:rsidR="005168F0" w:rsidRPr="003F280C" w:rsidRDefault="00772580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Kundenveranstaltung unter dem Motto: Von Mensch zu Mensch</w:t>
      </w:r>
    </w:p>
    <w:p w14:paraId="4AE9DE54" w14:textId="2F580D1B" w:rsidR="004A4939" w:rsidRPr="003F280C" w:rsidRDefault="00772580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Schüco richtet Metallbau-Fachtage aus </w:t>
      </w:r>
    </w:p>
    <w:p w14:paraId="090314B6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563E3593" w14:textId="22F22144" w:rsidR="004A4939" w:rsidRPr="007A31A8" w:rsidRDefault="00816A4D" w:rsidP="00C354B6">
      <w:pPr>
        <w:pStyle w:val="Intro"/>
        <w:spacing w:line="312" w:lineRule="auto"/>
        <w:rPr>
          <w:b/>
        </w:rPr>
      </w:pPr>
      <w:r w:rsidRPr="008A7602">
        <w:rPr>
          <w:b/>
        </w:rPr>
        <w:t>Bielefeld.</w:t>
      </w:r>
      <w:r w:rsidR="00C354B6">
        <w:rPr>
          <w:b/>
        </w:rPr>
        <w:t xml:space="preserve"> Nach </w:t>
      </w:r>
      <w:r w:rsidR="001070B9">
        <w:rPr>
          <w:b/>
        </w:rPr>
        <w:t>zweijähriger Wartezeit</w:t>
      </w:r>
      <w:r w:rsidR="00C354B6">
        <w:rPr>
          <w:b/>
        </w:rPr>
        <w:t xml:space="preserve"> </w:t>
      </w:r>
      <w:r w:rsidR="001070B9">
        <w:rPr>
          <w:b/>
        </w:rPr>
        <w:t xml:space="preserve">sind endlich </w:t>
      </w:r>
      <w:r w:rsidR="009B3D93">
        <w:rPr>
          <w:b/>
        </w:rPr>
        <w:t xml:space="preserve">wieder Live-Veranstaltungen möglich. Schüco hat diese Chance genutzt und </w:t>
      </w:r>
      <w:r w:rsidR="001070B9">
        <w:rPr>
          <w:b/>
        </w:rPr>
        <w:t xml:space="preserve">unter aktuellen Corona Sicherheitsmaßnahmen </w:t>
      </w:r>
      <w:r w:rsidR="00C354B6" w:rsidRPr="00C354B6">
        <w:rPr>
          <w:b/>
        </w:rPr>
        <w:t xml:space="preserve">erstmals wieder </w:t>
      </w:r>
      <w:r w:rsidR="00BA2693">
        <w:rPr>
          <w:b/>
        </w:rPr>
        <w:t>für seine Partnerbetriebe die</w:t>
      </w:r>
      <w:r w:rsidR="00C354B6" w:rsidRPr="00C354B6">
        <w:rPr>
          <w:b/>
        </w:rPr>
        <w:t xml:space="preserve"> „Metallbau-Fachtage“ in Präsenz veranstaltet. Frei nach dem Motto „Von Mensch zu Mensch“ </w:t>
      </w:r>
      <w:r w:rsidR="009B3D93">
        <w:rPr>
          <w:b/>
        </w:rPr>
        <w:t>stand</w:t>
      </w:r>
      <w:r w:rsidR="00C354B6" w:rsidRPr="00C354B6">
        <w:rPr>
          <w:b/>
        </w:rPr>
        <w:t xml:space="preserve"> neben den Schwerpunktthemen </w:t>
      </w:r>
      <w:r w:rsidR="009B3D93">
        <w:rPr>
          <w:b/>
        </w:rPr>
        <w:t>Digitalisierung</w:t>
      </w:r>
      <w:r w:rsidR="00C354B6" w:rsidRPr="00C354B6">
        <w:rPr>
          <w:b/>
        </w:rPr>
        <w:t xml:space="preserve">, </w:t>
      </w:r>
      <w:r w:rsidR="009B3D93">
        <w:rPr>
          <w:b/>
        </w:rPr>
        <w:t xml:space="preserve">Maschinentechnik und </w:t>
      </w:r>
      <w:r w:rsidR="00C354B6" w:rsidRPr="00C354B6">
        <w:rPr>
          <w:b/>
        </w:rPr>
        <w:t>Nachhaltigkeit der persönliche Austausch im Vordergrund.</w:t>
      </w:r>
    </w:p>
    <w:p w14:paraId="2B9A2FBB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28E5A9E0" w14:textId="37461AF6" w:rsidR="004A4939" w:rsidRDefault="00502AB2" w:rsidP="005168F0">
      <w:pPr>
        <w:spacing w:line="312" w:lineRule="auto"/>
        <w:rPr>
          <w:sz w:val="22"/>
        </w:rPr>
      </w:pPr>
      <w:r>
        <w:rPr>
          <w:sz w:val="22"/>
        </w:rPr>
        <w:t xml:space="preserve">Die Metallbau-Fachtage starteten am 30. Mai 2022 am Schüco Standort Wertingen für </w:t>
      </w:r>
      <w:r w:rsidR="00125AD6">
        <w:rPr>
          <w:sz w:val="22"/>
        </w:rPr>
        <w:t xml:space="preserve">die </w:t>
      </w:r>
      <w:r w:rsidR="009F3C47">
        <w:rPr>
          <w:sz w:val="22"/>
        </w:rPr>
        <w:t>Kunden aus dem süddeutschen Raum</w:t>
      </w:r>
      <w:r>
        <w:rPr>
          <w:sz w:val="22"/>
        </w:rPr>
        <w:t xml:space="preserve">. Weiter ging es dann </w:t>
      </w:r>
      <w:r w:rsidR="001070B9">
        <w:rPr>
          <w:sz w:val="22"/>
        </w:rPr>
        <w:t>in</w:t>
      </w:r>
      <w:r>
        <w:rPr>
          <w:sz w:val="22"/>
        </w:rPr>
        <w:t xml:space="preserve"> Bielefeld: Vom </w:t>
      </w:r>
      <w:r w:rsidR="008444F1">
        <w:rPr>
          <w:sz w:val="22"/>
        </w:rPr>
        <w:t>20</w:t>
      </w:r>
      <w:r>
        <w:rPr>
          <w:sz w:val="22"/>
        </w:rPr>
        <w:t xml:space="preserve">. bis </w:t>
      </w:r>
      <w:r w:rsidR="008444F1">
        <w:rPr>
          <w:sz w:val="22"/>
        </w:rPr>
        <w:t>23</w:t>
      </w:r>
      <w:r>
        <w:rPr>
          <w:sz w:val="22"/>
        </w:rPr>
        <w:t xml:space="preserve">. Juni nutzten die Kunden </w:t>
      </w:r>
      <w:r w:rsidR="008444F1">
        <w:rPr>
          <w:sz w:val="22"/>
        </w:rPr>
        <w:t xml:space="preserve">aus Nord- und Mitteldeutschland </w:t>
      </w:r>
      <w:r>
        <w:rPr>
          <w:sz w:val="22"/>
        </w:rPr>
        <w:t xml:space="preserve">die Möglichkeit, sich </w:t>
      </w:r>
      <w:r w:rsidR="008444F1">
        <w:rPr>
          <w:sz w:val="22"/>
        </w:rPr>
        <w:t xml:space="preserve">in Vorträgen und Workshops </w:t>
      </w:r>
      <w:r>
        <w:rPr>
          <w:sz w:val="22"/>
        </w:rPr>
        <w:t>über Trends und Innovationen zu informieren</w:t>
      </w:r>
      <w:r w:rsidR="001070B9">
        <w:rPr>
          <w:sz w:val="22"/>
        </w:rPr>
        <w:t>, einen Blick in das neue Welcome Forum zu werfen</w:t>
      </w:r>
      <w:r>
        <w:rPr>
          <w:sz w:val="22"/>
        </w:rPr>
        <w:t xml:space="preserve"> und den persönlichen Austausch zu pflegen</w:t>
      </w:r>
      <w:r w:rsidR="001070B9">
        <w:rPr>
          <w:sz w:val="22"/>
        </w:rPr>
        <w:t xml:space="preserve">. </w:t>
      </w:r>
    </w:p>
    <w:p w14:paraId="67071906" w14:textId="77777777" w:rsidR="001070B9" w:rsidRPr="007A31A8" w:rsidRDefault="001070B9" w:rsidP="005168F0">
      <w:pPr>
        <w:spacing w:line="312" w:lineRule="auto"/>
        <w:rPr>
          <w:sz w:val="22"/>
        </w:rPr>
      </w:pPr>
    </w:p>
    <w:p w14:paraId="075C3702" w14:textId="510EC302" w:rsidR="00AF3381" w:rsidRDefault="00495720" w:rsidP="00AF3381">
      <w:pPr>
        <w:spacing w:line="312" w:lineRule="auto"/>
        <w:rPr>
          <w:sz w:val="22"/>
        </w:rPr>
      </w:pPr>
      <w:r>
        <w:rPr>
          <w:sz w:val="22"/>
        </w:rPr>
        <w:t>An beiden Standorten</w:t>
      </w:r>
      <w:r w:rsidR="00BA2693">
        <w:rPr>
          <w:sz w:val="22"/>
        </w:rPr>
        <w:t xml:space="preserve"> </w:t>
      </w:r>
      <w:r>
        <w:rPr>
          <w:sz w:val="22"/>
        </w:rPr>
        <w:t xml:space="preserve">boten die Metallbau-Fachtage identische </w:t>
      </w:r>
      <w:r w:rsidR="00FF4D7F">
        <w:rPr>
          <w:sz w:val="22"/>
        </w:rPr>
        <w:t xml:space="preserve"> Vorträge und Workshops,</w:t>
      </w:r>
      <w:r w:rsidR="00BA2693">
        <w:rPr>
          <w:sz w:val="22"/>
        </w:rPr>
        <w:t xml:space="preserve"> </w:t>
      </w:r>
      <w:r w:rsidR="00FF4D7F">
        <w:rPr>
          <w:sz w:val="22"/>
        </w:rPr>
        <w:t>die drei- bis viermal täglich stattfanden.</w:t>
      </w:r>
      <w:r w:rsidR="00CF332F">
        <w:rPr>
          <w:sz w:val="22"/>
        </w:rPr>
        <w:t xml:space="preserve"> </w:t>
      </w:r>
      <w:r w:rsidR="008444F1">
        <w:rPr>
          <w:sz w:val="22"/>
        </w:rPr>
        <w:t xml:space="preserve">So </w:t>
      </w:r>
      <w:r>
        <w:rPr>
          <w:sz w:val="22"/>
        </w:rPr>
        <w:t>konnten</w:t>
      </w:r>
      <w:r w:rsidR="008444F1">
        <w:rPr>
          <w:sz w:val="22"/>
        </w:rPr>
        <w:t xml:space="preserve"> insgesamt über 3.000 </w:t>
      </w:r>
      <w:r w:rsidR="00E84EDA">
        <w:rPr>
          <w:sz w:val="22"/>
        </w:rPr>
        <w:t xml:space="preserve">Teilnehmer:innen </w:t>
      </w:r>
      <w:r w:rsidR="00E67021">
        <w:rPr>
          <w:sz w:val="22"/>
        </w:rPr>
        <w:t xml:space="preserve">an der Veranstaltung </w:t>
      </w:r>
      <w:r>
        <w:rPr>
          <w:sz w:val="22"/>
        </w:rPr>
        <w:t>teilnehmen</w:t>
      </w:r>
      <w:r w:rsidR="00E67021">
        <w:rPr>
          <w:sz w:val="22"/>
        </w:rPr>
        <w:t xml:space="preserve"> und selbstbestimmt sowie gemäß der eigenen Perspektive ihr Programm zusammenstellen</w:t>
      </w:r>
      <w:r w:rsidR="00FF4D7F">
        <w:rPr>
          <w:sz w:val="22"/>
        </w:rPr>
        <w:t xml:space="preserve">. </w:t>
      </w:r>
      <w:r w:rsidR="00E84EDA">
        <w:rPr>
          <w:sz w:val="22"/>
        </w:rPr>
        <w:t xml:space="preserve">Neben </w:t>
      </w:r>
      <w:bookmarkStart w:id="0" w:name="_Hlk106875526"/>
      <w:r w:rsidR="00FF4D7F">
        <w:rPr>
          <w:sz w:val="22"/>
        </w:rPr>
        <w:t xml:space="preserve">neuesten Produkten </w:t>
      </w:r>
      <w:r w:rsidR="00E84EDA">
        <w:rPr>
          <w:sz w:val="22"/>
        </w:rPr>
        <w:t>aus den Bereichen Fassade, Fenster, Schiebesysteme, Türen, Brandschutz, Lüftung und Smart Building</w:t>
      </w:r>
      <w:bookmarkEnd w:id="0"/>
      <w:r w:rsidR="00E84EDA">
        <w:rPr>
          <w:sz w:val="22"/>
        </w:rPr>
        <w:t xml:space="preserve"> </w:t>
      </w:r>
      <w:r w:rsidR="00FF4D7F">
        <w:rPr>
          <w:sz w:val="22"/>
        </w:rPr>
        <w:t>stand deren</w:t>
      </w:r>
      <w:r w:rsidR="00E84EDA">
        <w:rPr>
          <w:sz w:val="22"/>
        </w:rPr>
        <w:t xml:space="preserve"> effiziente Fertigung und Montage </w:t>
      </w:r>
      <w:r w:rsidR="00FF4D7F">
        <w:rPr>
          <w:sz w:val="22"/>
        </w:rPr>
        <w:t>sowie</w:t>
      </w:r>
      <w:r w:rsidR="00E84EDA">
        <w:rPr>
          <w:sz w:val="22"/>
        </w:rPr>
        <w:t xml:space="preserve"> ein optimal ausgerichtete</w:t>
      </w:r>
      <w:r w:rsidR="007363BD">
        <w:rPr>
          <w:sz w:val="22"/>
        </w:rPr>
        <w:t>r</w:t>
      </w:r>
      <w:r w:rsidR="00E84EDA">
        <w:rPr>
          <w:sz w:val="22"/>
        </w:rPr>
        <w:t xml:space="preserve"> digitale</w:t>
      </w:r>
      <w:r w:rsidR="007363BD">
        <w:rPr>
          <w:sz w:val="22"/>
        </w:rPr>
        <w:t>r</w:t>
      </w:r>
      <w:r w:rsidR="00E84EDA">
        <w:rPr>
          <w:sz w:val="22"/>
        </w:rPr>
        <w:t xml:space="preserve"> Workflow </w:t>
      </w:r>
      <w:r w:rsidR="007363BD">
        <w:rPr>
          <w:sz w:val="22"/>
        </w:rPr>
        <w:t>im Fokus</w:t>
      </w:r>
      <w:r w:rsidR="00E84EDA">
        <w:rPr>
          <w:sz w:val="22"/>
        </w:rPr>
        <w:t xml:space="preserve">. </w:t>
      </w:r>
      <w:r w:rsidR="00AF3381" w:rsidRPr="00AF3381">
        <w:rPr>
          <w:sz w:val="22"/>
        </w:rPr>
        <w:t xml:space="preserve">Das neue Schüco Welcome Forum </w:t>
      </w:r>
      <w:r w:rsidR="00AF3381">
        <w:rPr>
          <w:sz w:val="22"/>
        </w:rPr>
        <w:t>bot</w:t>
      </w:r>
      <w:r w:rsidR="00AF3381" w:rsidRPr="00AF3381">
        <w:rPr>
          <w:sz w:val="22"/>
        </w:rPr>
        <w:t xml:space="preserve"> </w:t>
      </w:r>
      <w:r w:rsidR="00AF3381">
        <w:rPr>
          <w:sz w:val="22"/>
        </w:rPr>
        <w:t xml:space="preserve">zu diesen Themen </w:t>
      </w:r>
      <w:r w:rsidR="00AF3381" w:rsidRPr="00AF3381">
        <w:rPr>
          <w:sz w:val="22"/>
        </w:rPr>
        <w:t>einen umfassenden Einblick</w:t>
      </w:r>
      <w:r w:rsidR="00AF3381">
        <w:rPr>
          <w:sz w:val="22"/>
        </w:rPr>
        <w:t>:</w:t>
      </w:r>
      <w:r w:rsidR="00AF3381" w:rsidRPr="00AF3381">
        <w:rPr>
          <w:sz w:val="22"/>
        </w:rPr>
        <w:t xml:space="preserve"> </w:t>
      </w:r>
      <w:r w:rsidR="00AF3381">
        <w:rPr>
          <w:sz w:val="22"/>
        </w:rPr>
        <w:t xml:space="preserve">Die </w:t>
      </w:r>
      <w:r w:rsidR="00AF3381" w:rsidRPr="00AF3381">
        <w:rPr>
          <w:sz w:val="22"/>
        </w:rPr>
        <w:t xml:space="preserve">Besucher </w:t>
      </w:r>
      <w:r w:rsidR="00AF3381">
        <w:rPr>
          <w:sz w:val="22"/>
        </w:rPr>
        <w:t xml:space="preserve">erlebten </w:t>
      </w:r>
      <w:r w:rsidR="006F709A">
        <w:rPr>
          <w:sz w:val="22"/>
        </w:rPr>
        <w:t xml:space="preserve">dort </w:t>
      </w:r>
      <w:r w:rsidR="00AF3381">
        <w:rPr>
          <w:sz w:val="22"/>
        </w:rPr>
        <w:t>das</w:t>
      </w:r>
      <w:r w:rsidR="00AF3381" w:rsidRPr="00AF3381">
        <w:rPr>
          <w:sz w:val="22"/>
        </w:rPr>
        <w:t xml:space="preserve"> aktuelle Produktsortiment</w:t>
      </w:r>
      <w:r w:rsidR="00AF3381">
        <w:rPr>
          <w:sz w:val="22"/>
        </w:rPr>
        <w:t xml:space="preserve"> optisch und haptisch</w:t>
      </w:r>
      <w:r w:rsidR="006F709A">
        <w:rPr>
          <w:sz w:val="22"/>
        </w:rPr>
        <w:t xml:space="preserve"> und konnten sich im Bereich Fabrication neueste Maschinen vorführen lassen. </w:t>
      </w:r>
    </w:p>
    <w:p w14:paraId="2BCCBDC3" w14:textId="51A9BA61" w:rsidR="00AF3381" w:rsidRDefault="00AF3381" w:rsidP="00AF3381">
      <w:pPr>
        <w:spacing w:line="312" w:lineRule="auto"/>
        <w:rPr>
          <w:sz w:val="22"/>
        </w:rPr>
      </w:pPr>
    </w:p>
    <w:p w14:paraId="775FEF9B" w14:textId="6A9E2957" w:rsidR="00495720" w:rsidRPr="007458B7" w:rsidRDefault="00495720" w:rsidP="00AF3381">
      <w:pPr>
        <w:spacing w:line="312" w:lineRule="auto"/>
        <w:rPr>
          <w:b/>
          <w:bCs/>
          <w:sz w:val="22"/>
        </w:rPr>
      </w:pPr>
      <w:r w:rsidRPr="007458B7">
        <w:rPr>
          <w:b/>
          <w:bCs/>
          <w:sz w:val="22"/>
        </w:rPr>
        <w:lastRenderedPageBreak/>
        <w:t>Vom Baurecht bis zur Cyberkriminalität</w:t>
      </w:r>
    </w:p>
    <w:p w14:paraId="04CCEB0E" w14:textId="4F3074F7" w:rsidR="00513CD5" w:rsidRDefault="00E84EDA" w:rsidP="005168F0">
      <w:pPr>
        <w:spacing w:line="312" w:lineRule="auto"/>
        <w:rPr>
          <w:sz w:val="22"/>
        </w:rPr>
      </w:pPr>
      <w:r>
        <w:rPr>
          <w:sz w:val="22"/>
        </w:rPr>
        <w:t>Wie mit Taktik Projekterfolge gesichert werden können</w:t>
      </w:r>
      <w:r w:rsidR="00146F5D">
        <w:rPr>
          <w:sz w:val="22"/>
        </w:rPr>
        <w:t>,</w:t>
      </w:r>
      <w:r>
        <w:rPr>
          <w:sz w:val="22"/>
        </w:rPr>
        <w:t xml:space="preserve"> erfuhren die </w:t>
      </w:r>
      <w:r w:rsidR="00222933">
        <w:rPr>
          <w:sz w:val="22"/>
        </w:rPr>
        <w:t>Gäste</w:t>
      </w:r>
      <w:r>
        <w:rPr>
          <w:sz w:val="22"/>
        </w:rPr>
        <w:t xml:space="preserve"> in einem unter dem Begriff Baurecht gehaltenen Vortrag. </w:t>
      </w:r>
      <w:r w:rsidR="007979A9">
        <w:rPr>
          <w:sz w:val="22"/>
        </w:rPr>
        <w:t>Wer sich eher für Baukörperanschlüsse, Schallschutzanforderungen oder Statik im Fenster- und Fassadenbau sowie für Lichtdachkonstruktionen interessierte</w:t>
      </w:r>
      <w:r w:rsidR="00D5655A">
        <w:rPr>
          <w:sz w:val="22"/>
        </w:rPr>
        <w:t>,</w:t>
      </w:r>
      <w:r w:rsidR="007979A9">
        <w:rPr>
          <w:sz w:val="22"/>
        </w:rPr>
        <w:t xml:space="preserve"> nutzte die unter dem Oberbegriff Technik angebotenen Programmpunkte. </w:t>
      </w:r>
      <w:r w:rsidR="006F709A">
        <w:rPr>
          <w:sz w:val="22"/>
        </w:rPr>
        <w:t>Hochsicherheit mit Sälzer, einer Marke von Schüco, Marktchancen im Premium-Wohnungsbau und Nachhaltigkeit waren weitere Themen</w:t>
      </w:r>
      <w:r w:rsidR="00960389">
        <w:rPr>
          <w:sz w:val="22"/>
        </w:rPr>
        <w:t xml:space="preserve"> aus dem breit gefächerten Event-Angebot.</w:t>
      </w:r>
    </w:p>
    <w:p w14:paraId="04D20920" w14:textId="77777777" w:rsidR="00513CD5" w:rsidRDefault="00513CD5" w:rsidP="005168F0">
      <w:pPr>
        <w:spacing w:line="312" w:lineRule="auto"/>
        <w:rPr>
          <w:sz w:val="22"/>
        </w:rPr>
      </w:pPr>
    </w:p>
    <w:p w14:paraId="0DB2BB50" w14:textId="00ACEEF8" w:rsidR="004A4939" w:rsidRDefault="00960389" w:rsidP="009E39D8">
      <w:pPr>
        <w:spacing w:line="312" w:lineRule="auto"/>
        <w:rPr>
          <w:sz w:val="22"/>
        </w:rPr>
      </w:pPr>
      <w:r>
        <w:rPr>
          <w:sz w:val="22"/>
        </w:rPr>
        <w:t xml:space="preserve">Darüber hinaus widmeten sich die Metallbau-Fachtage auch </w:t>
      </w:r>
      <w:r w:rsidR="00222933">
        <w:rPr>
          <w:sz w:val="22"/>
        </w:rPr>
        <w:t>neuen</w:t>
      </w:r>
      <w:r>
        <w:rPr>
          <w:sz w:val="22"/>
        </w:rPr>
        <w:t xml:space="preserve"> Herausforderungen wie der Cyberkriminalität. </w:t>
      </w:r>
      <w:r w:rsidR="009E39D8">
        <w:rPr>
          <w:sz w:val="22"/>
        </w:rPr>
        <w:t xml:space="preserve">Der </w:t>
      </w:r>
      <w:r>
        <w:rPr>
          <w:sz w:val="22"/>
        </w:rPr>
        <w:t>Fachkräftemangel</w:t>
      </w:r>
      <w:r w:rsidR="009E39D8">
        <w:rPr>
          <w:sz w:val="22"/>
        </w:rPr>
        <w:t>,</w:t>
      </w:r>
      <w:r>
        <w:rPr>
          <w:sz w:val="22"/>
        </w:rPr>
        <w:t xml:space="preserve"> </w:t>
      </w:r>
      <w:r w:rsidR="009E39D8">
        <w:rPr>
          <w:sz w:val="22"/>
        </w:rPr>
        <w:t>die Gewinnung</w:t>
      </w:r>
      <w:r>
        <w:rPr>
          <w:sz w:val="22"/>
        </w:rPr>
        <w:t xml:space="preserve"> von Nachwuchskräften</w:t>
      </w:r>
      <w:r w:rsidR="009E39D8">
        <w:rPr>
          <w:sz w:val="22"/>
        </w:rPr>
        <w:t xml:space="preserve"> und der Weg zum attraktiven Arbeitgeber</w:t>
      </w:r>
      <w:r>
        <w:rPr>
          <w:sz w:val="22"/>
        </w:rPr>
        <w:t xml:space="preserve"> waren weitere </w:t>
      </w:r>
      <w:r w:rsidR="007363BD">
        <w:rPr>
          <w:sz w:val="22"/>
        </w:rPr>
        <w:t>Handlungsbereiche</w:t>
      </w:r>
      <w:r w:rsidR="009E39D8">
        <w:rPr>
          <w:sz w:val="22"/>
        </w:rPr>
        <w:t xml:space="preserve">, zu denen Schüco Ideen, Tipps und Kampagnen präsentierte. </w:t>
      </w:r>
    </w:p>
    <w:p w14:paraId="055846C3" w14:textId="269F4FD4" w:rsidR="00D06167" w:rsidRDefault="00D06167" w:rsidP="009E39D8">
      <w:pPr>
        <w:spacing w:line="312" w:lineRule="auto"/>
        <w:rPr>
          <w:sz w:val="22"/>
        </w:rPr>
      </w:pPr>
    </w:p>
    <w:p w14:paraId="48C644B3" w14:textId="144C77F7" w:rsidR="00D06167" w:rsidRPr="007458B7" w:rsidRDefault="00D06167" w:rsidP="009E39D8">
      <w:pPr>
        <w:spacing w:line="312" w:lineRule="auto"/>
        <w:rPr>
          <w:b/>
          <w:bCs/>
          <w:sz w:val="22"/>
        </w:rPr>
      </w:pPr>
      <w:r w:rsidRPr="007458B7">
        <w:rPr>
          <w:b/>
          <w:bCs/>
          <w:sz w:val="22"/>
        </w:rPr>
        <w:t xml:space="preserve">Von </w:t>
      </w:r>
      <w:r w:rsidR="00900CF3" w:rsidRPr="007458B7">
        <w:rPr>
          <w:b/>
          <w:bCs/>
          <w:sz w:val="22"/>
        </w:rPr>
        <w:t>Azubis für Azubis</w:t>
      </w:r>
    </w:p>
    <w:p w14:paraId="02A43729" w14:textId="77777777" w:rsidR="00CF332F" w:rsidRDefault="00D06167" w:rsidP="00CF332F">
      <w:pPr>
        <w:spacing w:line="312" w:lineRule="auto"/>
        <w:rPr>
          <w:rStyle w:val="Fett"/>
          <w:rFonts w:cs="Arial"/>
          <w:szCs w:val="18"/>
        </w:rPr>
      </w:pPr>
      <w:r>
        <w:rPr>
          <w:sz w:val="22"/>
        </w:rPr>
        <w:t>Viele Partnerbetriebe gaben auch ihren Nachwuchskräften die Möglichkeit, an den Metallbau-Fachtagen teilzunehmen.</w:t>
      </w:r>
      <w:r w:rsidR="00501B5D">
        <w:rPr>
          <w:sz w:val="22"/>
        </w:rPr>
        <w:t xml:space="preserve"> Speziell für </w:t>
      </w:r>
      <w:r w:rsidR="00402DBD">
        <w:rPr>
          <w:sz w:val="22"/>
        </w:rPr>
        <w:t>die</w:t>
      </w:r>
      <w:r w:rsidR="00900CF3">
        <w:rPr>
          <w:sz w:val="22"/>
        </w:rPr>
        <w:t>se</w:t>
      </w:r>
      <w:r w:rsidR="00402DBD">
        <w:rPr>
          <w:sz w:val="22"/>
        </w:rPr>
        <w:t xml:space="preserve"> jugendlichen</w:t>
      </w:r>
      <w:r w:rsidR="00501B5D">
        <w:rPr>
          <w:sz w:val="22"/>
        </w:rPr>
        <w:t xml:space="preserve"> Gäste haben die Auszubildenden von Schüco ein Programm zusammengestellt: Jeweils an zwei Tagen in Bielefeld und in Wertingen </w:t>
      </w:r>
      <w:r w:rsidR="007458B7">
        <w:rPr>
          <w:sz w:val="22"/>
        </w:rPr>
        <w:t xml:space="preserve">präsentierten </w:t>
      </w:r>
      <w:r w:rsidR="00402DBD">
        <w:rPr>
          <w:sz w:val="22"/>
        </w:rPr>
        <w:t>s</w:t>
      </w:r>
      <w:r w:rsidR="00501B5D">
        <w:rPr>
          <w:sz w:val="22"/>
        </w:rPr>
        <w:t>ie ihre Ausbildungsprojekte, informierten über die digitale Schüco Welt</w:t>
      </w:r>
      <w:r w:rsidR="00900CF3">
        <w:rPr>
          <w:sz w:val="22"/>
        </w:rPr>
        <w:t>,</w:t>
      </w:r>
      <w:r w:rsidR="00402DBD">
        <w:rPr>
          <w:sz w:val="22"/>
        </w:rPr>
        <w:t xml:space="preserve"> </w:t>
      </w:r>
      <w:r w:rsidR="00501B5D">
        <w:rPr>
          <w:sz w:val="22"/>
        </w:rPr>
        <w:t xml:space="preserve">hielten Fachvorträge </w:t>
      </w:r>
      <w:r w:rsidR="00900CF3">
        <w:rPr>
          <w:sz w:val="22"/>
        </w:rPr>
        <w:t>zum Thema</w:t>
      </w:r>
      <w:r w:rsidR="00501B5D">
        <w:rPr>
          <w:sz w:val="22"/>
        </w:rPr>
        <w:t xml:space="preserve"> Eigenverantwortung</w:t>
      </w:r>
      <w:r w:rsidR="00900CF3">
        <w:rPr>
          <w:sz w:val="22"/>
        </w:rPr>
        <w:t xml:space="preserve"> und beendeten das Programm mit einer Werksführung. </w:t>
      </w:r>
      <w:r w:rsidR="00501B5D">
        <w:rPr>
          <w:sz w:val="22"/>
        </w:rPr>
        <w:t xml:space="preserve"> </w:t>
      </w:r>
      <w:bookmarkStart w:id="1" w:name="_Hlk77926191"/>
    </w:p>
    <w:p w14:paraId="14124643" w14:textId="77777777" w:rsidR="00CF332F" w:rsidRDefault="00CF332F" w:rsidP="00CF332F">
      <w:pPr>
        <w:spacing w:line="312" w:lineRule="auto"/>
        <w:rPr>
          <w:rStyle w:val="Fett"/>
          <w:rFonts w:cs="Arial"/>
          <w:szCs w:val="18"/>
        </w:rPr>
      </w:pPr>
    </w:p>
    <w:p w14:paraId="4B3091DC" w14:textId="77777777" w:rsidR="00CF332F" w:rsidRDefault="00CF332F" w:rsidP="00CF332F">
      <w:pPr>
        <w:spacing w:line="312" w:lineRule="auto"/>
        <w:rPr>
          <w:rStyle w:val="Fett"/>
          <w:rFonts w:cs="Arial"/>
          <w:szCs w:val="18"/>
        </w:rPr>
      </w:pPr>
    </w:p>
    <w:p w14:paraId="591566C1" w14:textId="77777777" w:rsidR="00CF332F" w:rsidRDefault="00CF332F" w:rsidP="00CF332F">
      <w:pPr>
        <w:spacing w:line="312" w:lineRule="auto"/>
        <w:rPr>
          <w:rStyle w:val="Fett"/>
          <w:rFonts w:cs="Arial"/>
          <w:szCs w:val="18"/>
        </w:rPr>
      </w:pPr>
    </w:p>
    <w:p w14:paraId="07632A89" w14:textId="77777777" w:rsidR="00CF332F" w:rsidRDefault="00CF332F" w:rsidP="00CF332F">
      <w:pPr>
        <w:spacing w:line="312" w:lineRule="auto"/>
        <w:rPr>
          <w:rStyle w:val="Fett"/>
          <w:rFonts w:cs="Arial"/>
          <w:szCs w:val="18"/>
        </w:rPr>
      </w:pPr>
    </w:p>
    <w:p w14:paraId="40358FA0" w14:textId="77777777" w:rsidR="00CF332F" w:rsidRDefault="00CF332F" w:rsidP="00CF332F">
      <w:pPr>
        <w:spacing w:line="312" w:lineRule="auto"/>
        <w:rPr>
          <w:rStyle w:val="Fett"/>
          <w:rFonts w:cs="Arial"/>
          <w:szCs w:val="18"/>
        </w:rPr>
      </w:pPr>
    </w:p>
    <w:p w14:paraId="522BB4A6" w14:textId="02638D6F" w:rsidR="00F9528B" w:rsidRPr="00CF332F" w:rsidRDefault="00F9528B" w:rsidP="00CF332F">
      <w:pPr>
        <w:spacing w:line="312" w:lineRule="auto"/>
        <w:rPr>
          <w:sz w:val="22"/>
        </w:rPr>
      </w:pP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64BF571D" w14:textId="1EA6AA5B" w:rsidR="000815A6" w:rsidRPr="001E5ADF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 w:rsidR="00B40B7E">
        <w:rPr>
          <w:rFonts w:cs="Arial"/>
          <w:szCs w:val="18"/>
        </w:rPr>
        <w:t>6.330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2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r w:rsidRPr="00806322">
        <w:rPr>
          <w:rFonts w:cs="Arial"/>
          <w:szCs w:val="18"/>
        </w:rPr>
        <w:t>sammen.</w:t>
      </w:r>
      <w:bookmarkEnd w:id="2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</w:t>
      </w:r>
      <w:r w:rsidR="00B40B7E">
        <w:rPr>
          <w:rFonts w:cs="Arial"/>
          <w:szCs w:val="18"/>
        </w:rPr>
        <w:t>1</w:t>
      </w:r>
      <w:r w:rsidRPr="00806322">
        <w:rPr>
          <w:rFonts w:cs="Arial"/>
          <w:szCs w:val="18"/>
        </w:rPr>
        <w:t xml:space="preserve"> einen Jahresumsatz von 1,</w:t>
      </w:r>
      <w:r w:rsidR="00B40B7E">
        <w:rPr>
          <w:rFonts w:cs="Arial"/>
          <w:szCs w:val="18"/>
        </w:rPr>
        <w:t>9</w:t>
      </w:r>
      <w:r>
        <w:rPr>
          <w:rFonts w:cs="Arial"/>
          <w:szCs w:val="18"/>
        </w:rPr>
        <w:t>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1E5ADF">
        <w:rPr>
          <w:rFonts w:cs="Arial"/>
          <w:szCs w:val="18"/>
        </w:rPr>
        <w:t xml:space="preserve">Weitere Informationen unter </w:t>
      </w:r>
      <w:hyperlink r:id="rId9" w:history="1">
        <w:r w:rsidR="000815A6" w:rsidRPr="001E5ADF">
          <w:rPr>
            <w:rStyle w:val="Hyperlink"/>
            <w:rFonts w:cs="Arial"/>
            <w:szCs w:val="18"/>
          </w:rPr>
          <w:t>www.schueco.de</w:t>
        </w:r>
      </w:hyperlink>
    </w:p>
    <w:p w14:paraId="71BE3106" w14:textId="7AE22019" w:rsidR="00F9528B" w:rsidRPr="001E5ADF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1"/>
    <w:p w14:paraId="1DC4805C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lastRenderedPageBreak/>
        <w:t xml:space="preserve">Die Bildfeindaten stehen im Schüco Newsroom unter </w:t>
      </w:r>
    </w:p>
    <w:p w14:paraId="71A5BBA4" w14:textId="48571C04" w:rsidR="008E4B7D" w:rsidRPr="001E5ADF" w:rsidRDefault="00CF332F" w:rsidP="001E5ADF">
      <w:pPr>
        <w:spacing w:line="312" w:lineRule="auto"/>
        <w:rPr>
          <w:sz w:val="22"/>
        </w:rPr>
      </w:pPr>
      <w:hyperlink r:id="rId10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2BDAFA4D" w14:textId="77777777" w:rsidR="000815A6" w:rsidRPr="001E5ADF" w:rsidRDefault="000815A6" w:rsidP="005168F0">
      <w:pPr>
        <w:spacing w:line="312" w:lineRule="auto"/>
        <w:rPr>
          <w:sz w:val="22"/>
        </w:rPr>
      </w:pPr>
    </w:p>
    <w:p w14:paraId="7E1C65A1" w14:textId="00EC6BE0" w:rsidR="008E4B7D" w:rsidRPr="008E4B7D" w:rsidRDefault="008E4B7D" w:rsidP="005168F0">
      <w:pPr>
        <w:spacing w:line="312" w:lineRule="auto"/>
        <w:rPr>
          <w:b/>
          <w:bCs/>
          <w:sz w:val="22"/>
        </w:rPr>
      </w:pPr>
      <w:r w:rsidRPr="008E4B7D">
        <w:rPr>
          <w:b/>
          <w:bCs/>
          <w:sz w:val="22"/>
        </w:rPr>
        <w:t xml:space="preserve">Fotograf: </w:t>
      </w:r>
      <w:r w:rsidR="001E5ADF">
        <w:rPr>
          <w:b/>
          <w:bCs/>
          <w:sz w:val="22"/>
        </w:rPr>
        <w:t>Frank Peterschröder</w:t>
      </w:r>
    </w:p>
    <w:p w14:paraId="6776361B" w14:textId="3D0694E2" w:rsidR="000309CA" w:rsidRPr="00265ACE" w:rsidRDefault="008E4B7D" w:rsidP="000309CA">
      <w:pPr>
        <w:spacing w:line="312" w:lineRule="auto"/>
        <w:rPr>
          <w:b/>
          <w:sz w:val="22"/>
        </w:rPr>
      </w:pPr>
      <w:r>
        <w:rPr>
          <w:b/>
          <w:sz w:val="22"/>
        </w:rPr>
        <w:t>Nutzungsrecht</w:t>
      </w:r>
      <w:r w:rsidR="008A7602" w:rsidRPr="00265ACE">
        <w:rPr>
          <w:b/>
          <w:sz w:val="22"/>
        </w:rPr>
        <w:t>: Schüco International KG</w:t>
      </w:r>
    </w:p>
    <w:p w14:paraId="7AD00761" w14:textId="5EFFD2F0" w:rsidR="005168F0" w:rsidRDefault="001E5ADF" w:rsidP="005168F0">
      <w:pPr>
        <w:spacing w:line="312" w:lineRule="auto"/>
        <w:rPr>
          <w:sz w:val="22"/>
        </w:rPr>
      </w:pPr>
      <w:r>
        <w:rPr>
          <w:b/>
          <w:bCs/>
          <w:noProof/>
          <w:sz w:val="22"/>
        </w:rPr>
        <w:drawing>
          <wp:inline distT="0" distB="0" distL="0" distR="0" wp14:anchorId="189A09A6" wp14:editId="4F46821E">
            <wp:extent cx="2160000" cy="1440000"/>
            <wp:effectExtent l="0" t="0" r="0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4C23B9" w14:textId="40AE5F85" w:rsidR="001E5ADF" w:rsidRDefault="001E5ADF" w:rsidP="005168F0">
      <w:pPr>
        <w:spacing w:line="312" w:lineRule="auto"/>
        <w:rPr>
          <w:sz w:val="22"/>
        </w:rPr>
      </w:pPr>
      <w:r>
        <w:rPr>
          <w:sz w:val="22"/>
        </w:rPr>
        <w:t>Im neuen Showroom Fabrication des erst kürzlich eröffneten Schüco Welcome Forums konnten die Partnerbetriebe zahlreiche Schüco Maschinen, wie hier die Roboterzelle Schüco RX LOAD 500, live erleben.</w:t>
      </w:r>
    </w:p>
    <w:p w14:paraId="4DF60D2B" w14:textId="73640548" w:rsidR="001E5ADF" w:rsidRDefault="001E5ADF" w:rsidP="005168F0">
      <w:pPr>
        <w:spacing w:line="312" w:lineRule="auto"/>
        <w:rPr>
          <w:sz w:val="22"/>
        </w:rPr>
      </w:pPr>
    </w:p>
    <w:p w14:paraId="5F2B931D" w14:textId="7C933905" w:rsidR="001E5ADF" w:rsidRDefault="001E5ADF" w:rsidP="005168F0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421FEE6C" wp14:editId="2CE11F94">
            <wp:extent cx="2160000" cy="1440000"/>
            <wp:effectExtent l="0" t="0" r="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457BDA" w14:textId="61D3BEB9" w:rsidR="001E5ADF" w:rsidRDefault="001E5ADF" w:rsidP="001E5ADF">
      <w:pPr>
        <w:spacing w:line="312" w:lineRule="auto"/>
        <w:rPr>
          <w:sz w:val="22"/>
        </w:rPr>
      </w:pPr>
      <w:r>
        <w:rPr>
          <w:sz w:val="22"/>
        </w:rPr>
        <w:t xml:space="preserve">Im Showroom Products präsentierte Schüco seinen Partnerbetrieben die </w:t>
      </w:r>
      <w:r w:rsidRPr="001E5ADF">
        <w:rPr>
          <w:sz w:val="22"/>
        </w:rPr>
        <w:t>neuesten Produkte aus den Bereichen Fassade, Fenster, Schiebesysteme, Türen, Brandschutz, Lüftung und Smart Building</w:t>
      </w:r>
      <w:r>
        <w:rPr>
          <w:sz w:val="22"/>
        </w:rPr>
        <w:t xml:space="preserve">. </w:t>
      </w:r>
    </w:p>
    <w:p w14:paraId="1348A8A2" w14:textId="77777777" w:rsidR="00CF332F" w:rsidRDefault="00CF332F" w:rsidP="001E5ADF">
      <w:pPr>
        <w:spacing w:line="312" w:lineRule="auto"/>
        <w:rPr>
          <w:sz w:val="22"/>
        </w:rPr>
      </w:pPr>
    </w:p>
    <w:p w14:paraId="36A0E6A0" w14:textId="3605401C" w:rsidR="001E5ADF" w:rsidRDefault="000309CA" w:rsidP="005168F0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3DD5A4DB" wp14:editId="18211FB4">
            <wp:extent cx="2160000" cy="1440000"/>
            <wp:effectExtent l="0" t="0" r="0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8100E5" w14:textId="231CE64F" w:rsidR="001E5ADF" w:rsidRPr="00610835" w:rsidRDefault="001E5ADF" w:rsidP="005168F0">
      <w:pPr>
        <w:spacing w:line="312" w:lineRule="auto"/>
        <w:rPr>
          <w:sz w:val="22"/>
        </w:rPr>
      </w:pPr>
      <w:r>
        <w:rPr>
          <w:sz w:val="22"/>
        </w:rPr>
        <w:t xml:space="preserve">Von Mensch zu Mensch: </w:t>
      </w:r>
      <w:r w:rsidR="00741206">
        <w:rPr>
          <w:sz w:val="22"/>
        </w:rPr>
        <w:t>N</w:t>
      </w:r>
      <w:r>
        <w:rPr>
          <w:sz w:val="22"/>
        </w:rPr>
        <w:t xml:space="preserve">ach zweijähriger Wartezeit boten die Metallbau-Fachtage in Bielefeld den Partnerbetrieben einen persönlichen Austausch zu den Themen Digitalisierung, Maschinentechnik und Nachhaltigkeit. </w:t>
      </w:r>
    </w:p>
    <w:sectPr w:rsidR="001E5ADF" w:rsidRPr="00610835" w:rsidSect="007A7037">
      <w:headerReference w:type="default" r:id="rId14"/>
      <w:footerReference w:type="default" r:id="rId15"/>
      <w:headerReference w:type="first" r:id="rId16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58FC7C" w14:textId="77777777" w:rsidR="00AB17FB" w:rsidRDefault="00AB17FB" w:rsidP="00F958EA">
      <w:pPr>
        <w:spacing w:line="240" w:lineRule="auto"/>
      </w:pPr>
      <w:r>
        <w:separator/>
      </w:r>
    </w:p>
  </w:endnote>
  <w:endnote w:type="continuationSeparator" w:id="0">
    <w:p w14:paraId="47104C00" w14:textId="77777777" w:rsidR="00AB17FB" w:rsidRDefault="00AB17FB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C4A26F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fldSimple w:instr=" NUMPAGES  \* Arabic  \* MERGEFORMAT ">
      <w:r w:rsidR="00265ACE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346434" w14:textId="77777777" w:rsidR="00AB17FB" w:rsidRDefault="00AB17FB" w:rsidP="00F958EA">
      <w:pPr>
        <w:spacing w:line="240" w:lineRule="auto"/>
      </w:pPr>
      <w:r>
        <w:separator/>
      </w:r>
    </w:p>
  </w:footnote>
  <w:footnote w:type="continuationSeparator" w:id="0">
    <w:p w14:paraId="7D453A26" w14:textId="77777777" w:rsidR="00AB17FB" w:rsidRDefault="00AB17FB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0BEF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2C94B52F" wp14:editId="5FF7871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58CB1A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360768D5" wp14:editId="554D9289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2289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2580"/>
    <w:rsid w:val="00001A1A"/>
    <w:rsid w:val="000243D1"/>
    <w:rsid w:val="00024ACE"/>
    <w:rsid w:val="000301D8"/>
    <w:rsid w:val="000309CA"/>
    <w:rsid w:val="00040810"/>
    <w:rsid w:val="00042BCE"/>
    <w:rsid w:val="00051401"/>
    <w:rsid w:val="00055CD5"/>
    <w:rsid w:val="000624E1"/>
    <w:rsid w:val="00073518"/>
    <w:rsid w:val="000815A6"/>
    <w:rsid w:val="00083752"/>
    <w:rsid w:val="000843C5"/>
    <w:rsid w:val="000A5E24"/>
    <w:rsid w:val="000C299E"/>
    <w:rsid w:val="001051B8"/>
    <w:rsid w:val="001070B9"/>
    <w:rsid w:val="00113D9B"/>
    <w:rsid w:val="001144C6"/>
    <w:rsid w:val="0011455F"/>
    <w:rsid w:val="00115275"/>
    <w:rsid w:val="00125AD6"/>
    <w:rsid w:val="00131804"/>
    <w:rsid w:val="00135FF4"/>
    <w:rsid w:val="00146F5D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E5ADF"/>
    <w:rsid w:val="001F11C3"/>
    <w:rsid w:val="001F1716"/>
    <w:rsid w:val="001F7A93"/>
    <w:rsid w:val="002018DC"/>
    <w:rsid w:val="002102D6"/>
    <w:rsid w:val="0021268C"/>
    <w:rsid w:val="002176B8"/>
    <w:rsid w:val="00221120"/>
    <w:rsid w:val="00222933"/>
    <w:rsid w:val="00227E10"/>
    <w:rsid w:val="00236391"/>
    <w:rsid w:val="0024327E"/>
    <w:rsid w:val="00252D6E"/>
    <w:rsid w:val="00254BAE"/>
    <w:rsid w:val="00265ACE"/>
    <w:rsid w:val="002762A8"/>
    <w:rsid w:val="00284CF1"/>
    <w:rsid w:val="002911E7"/>
    <w:rsid w:val="002B211F"/>
    <w:rsid w:val="002B7D28"/>
    <w:rsid w:val="002E3613"/>
    <w:rsid w:val="002E65C2"/>
    <w:rsid w:val="002F3983"/>
    <w:rsid w:val="003312EB"/>
    <w:rsid w:val="00332231"/>
    <w:rsid w:val="00337E7E"/>
    <w:rsid w:val="003442BA"/>
    <w:rsid w:val="003471F7"/>
    <w:rsid w:val="00366A18"/>
    <w:rsid w:val="00367473"/>
    <w:rsid w:val="0037157E"/>
    <w:rsid w:val="003855FF"/>
    <w:rsid w:val="003A3472"/>
    <w:rsid w:val="003A46F2"/>
    <w:rsid w:val="003C0B27"/>
    <w:rsid w:val="003C1C27"/>
    <w:rsid w:val="003C3118"/>
    <w:rsid w:val="003F280C"/>
    <w:rsid w:val="003F56F4"/>
    <w:rsid w:val="00400E95"/>
    <w:rsid w:val="00402DBD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95720"/>
    <w:rsid w:val="004975ED"/>
    <w:rsid w:val="004A4939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01B5D"/>
    <w:rsid w:val="00502AB2"/>
    <w:rsid w:val="00513CD5"/>
    <w:rsid w:val="00514E18"/>
    <w:rsid w:val="005168F0"/>
    <w:rsid w:val="005303A4"/>
    <w:rsid w:val="0054107C"/>
    <w:rsid w:val="0058361A"/>
    <w:rsid w:val="00593611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6851"/>
    <w:rsid w:val="0061040B"/>
    <w:rsid w:val="00610835"/>
    <w:rsid w:val="0063779F"/>
    <w:rsid w:val="006457DB"/>
    <w:rsid w:val="0065091F"/>
    <w:rsid w:val="006578B1"/>
    <w:rsid w:val="006712DC"/>
    <w:rsid w:val="00674031"/>
    <w:rsid w:val="00686A81"/>
    <w:rsid w:val="00687074"/>
    <w:rsid w:val="006A0CD6"/>
    <w:rsid w:val="006B1F00"/>
    <w:rsid w:val="006B380A"/>
    <w:rsid w:val="006D5606"/>
    <w:rsid w:val="006E42B7"/>
    <w:rsid w:val="006F50AD"/>
    <w:rsid w:val="006F709A"/>
    <w:rsid w:val="00723D0C"/>
    <w:rsid w:val="007276CC"/>
    <w:rsid w:val="007363BD"/>
    <w:rsid w:val="00741206"/>
    <w:rsid w:val="007458B7"/>
    <w:rsid w:val="00766D56"/>
    <w:rsid w:val="00772580"/>
    <w:rsid w:val="007979A9"/>
    <w:rsid w:val="007A1939"/>
    <w:rsid w:val="007A31A8"/>
    <w:rsid w:val="007A5FD5"/>
    <w:rsid w:val="007A7037"/>
    <w:rsid w:val="007E3C35"/>
    <w:rsid w:val="007F0D21"/>
    <w:rsid w:val="008067CE"/>
    <w:rsid w:val="00816A4D"/>
    <w:rsid w:val="008444F1"/>
    <w:rsid w:val="00850E55"/>
    <w:rsid w:val="008615B3"/>
    <w:rsid w:val="00871C59"/>
    <w:rsid w:val="00882012"/>
    <w:rsid w:val="00884FFA"/>
    <w:rsid w:val="008955A8"/>
    <w:rsid w:val="008A7602"/>
    <w:rsid w:val="008D6CD6"/>
    <w:rsid w:val="008E4B7D"/>
    <w:rsid w:val="008F14C2"/>
    <w:rsid w:val="008F302C"/>
    <w:rsid w:val="00900A75"/>
    <w:rsid w:val="00900CF3"/>
    <w:rsid w:val="00903553"/>
    <w:rsid w:val="00910D50"/>
    <w:rsid w:val="009120EE"/>
    <w:rsid w:val="009216C4"/>
    <w:rsid w:val="00923774"/>
    <w:rsid w:val="009250DC"/>
    <w:rsid w:val="00926846"/>
    <w:rsid w:val="00950F6B"/>
    <w:rsid w:val="00960389"/>
    <w:rsid w:val="009757CA"/>
    <w:rsid w:val="00993209"/>
    <w:rsid w:val="009957D5"/>
    <w:rsid w:val="009B20B6"/>
    <w:rsid w:val="009B2BB7"/>
    <w:rsid w:val="009B3D93"/>
    <w:rsid w:val="009D60F9"/>
    <w:rsid w:val="009E39D8"/>
    <w:rsid w:val="009E59BA"/>
    <w:rsid w:val="009E61AC"/>
    <w:rsid w:val="009F3C47"/>
    <w:rsid w:val="009F54F9"/>
    <w:rsid w:val="009F61FB"/>
    <w:rsid w:val="00A06231"/>
    <w:rsid w:val="00A1070C"/>
    <w:rsid w:val="00A34AC2"/>
    <w:rsid w:val="00A40B3D"/>
    <w:rsid w:val="00A4192A"/>
    <w:rsid w:val="00A4223F"/>
    <w:rsid w:val="00A51720"/>
    <w:rsid w:val="00A520A4"/>
    <w:rsid w:val="00A70010"/>
    <w:rsid w:val="00A858AC"/>
    <w:rsid w:val="00A934AB"/>
    <w:rsid w:val="00AA7002"/>
    <w:rsid w:val="00AB17FB"/>
    <w:rsid w:val="00AE4BD3"/>
    <w:rsid w:val="00AE4D8C"/>
    <w:rsid w:val="00AE78A6"/>
    <w:rsid w:val="00AF3381"/>
    <w:rsid w:val="00AF4FDC"/>
    <w:rsid w:val="00B00D3C"/>
    <w:rsid w:val="00B02208"/>
    <w:rsid w:val="00B33415"/>
    <w:rsid w:val="00B370AA"/>
    <w:rsid w:val="00B377FB"/>
    <w:rsid w:val="00B40B7E"/>
    <w:rsid w:val="00B50B7A"/>
    <w:rsid w:val="00B754E6"/>
    <w:rsid w:val="00B9195A"/>
    <w:rsid w:val="00BA12B8"/>
    <w:rsid w:val="00BA2693"/>
    <w:rsid w:val="00BB7146"/>
    <w:rsid w:val="00BD68E7"/>
    <w:rsid w:val="00BE3851"/>
    <w:rsid w:val="00BF07F1"/>
    <w:rsid w:val="00BF2E0F"/>
    <w:rsid w:val="00C0715C"/>
    <w:rsid w:val="00C11A76"/>
    <w:rsid w:val="00C1264D"/>
    <w:rsid w:val="00C354B6"/>
    <w:rsid w:val="00C3591B"/>
    <w:rsid w:val="00C57139"/>
    <w:rsid w:val="00C62430"/>
    <w:rsid w:val="00C84C83"/>
    <w:rsid w:val="00C94D55"/>
    <w:rsid w:val="00CA1631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CF332F"/>
    <w:rsid w:val="00D02557"/>
    <w:rsid w:val="00D05009"/>
    <w:rsid w:val="00D06167"/>
    <w:rsid w:val="00D14D3A"/>
    <w:rsid w:val="00D16D92"/>
    <w:rsid w:val="00D23BE8"/>
    <w:rsid w:val="00D43792"/>
    <w:rsid w:val="00D5655A"/>
    <w:rsid w:val="00D75F9A"/>
    <w:rsid w:val="00D92017"/>
    <w:rsid w:val="00D923AB"/>
    <w:rsid w:val="00DA004E"/>
    <w:rsid w:val="00DD59CD"/>
    <w:rsid w:val="00DD5DF3"/>
    <w:rsid w:val="00E0091E"/>
    <w:rsid w:val="00E026D1"/>
    <w:rsid w:val="00E07BA6"/>
    <w:rsid w:val="00E2500A"/>
    <w:rsid w:val="00E25945"/>
    <w:rsid w:val="00E379C6"/>
    <w:rsid w:val="00E40DE6"/>
    <w:rsid w:val="00E42967"/>
    <w:rsid w:val="00E64843"/>
    <w:rsid w:val="00E67021"/>
    <w:rsid w:val="00E72483"/>
    <w:rsid w:val="00E8298F"/>
    <w:rsid w:val="00E83185"/>
    <w:rsid w:val="00E83315"/>
    <w:rsid w:val="00E84EDA"/>
    <w:rsid w:val="00E93EE2"/>
    <w:rsid w:val="00E94F80"/>
    <w:rsid w:val="00EA2B8C"/>
    <w:rsid w:val="00EA4346"/>
    <w:rsid w:val="00EB32BD"/>
    <w:rsid w:val="00EF4035"/>
    <w:rsid w:val="00F234C8"/>
    <w:rsid w:val="00F3463D"/>
    <w:rsid w:val="00F410F7"/>
    <w:rsid w:val="00F454AC"/>
    <w:rsid w:val="00F62406"/>
    <w:rsid w:val="00F7613D"/>
    <w:rsid w:val="00F933AE"/>
    <w:rsid w:val="00F9528B"/>
    <w:rsid w:val="00F958EA"/>
    <w:rsid w:val="00FA7A99"/>
    <w:rsid w:val="00FB5F4A"/>
    <w:rsid w:val="00FC4A97"/>
    <w:rsid w:val="00FD41E1"/>
    <w:rsid w:val="00FD6160"/>
    <w:rsid w:val="00FF4D7F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>
      <o:colormru v:ext="edit" colors="#78b928"/>
    </o:shapedefaults>
    <o:shapelayout v:ext="edit">
      <o:idmap v:ext="edit" data="1"/>
    </o:shapelayout>
  </w:shapeDefaults>
  <w:decimalSymbol w:val=","/>
  <w:listSeparator w:val=";"/>
  <w14:docId w14:val="1B4A2415"/>
  <w15:chartTrackingRefBased/>
  <w15:docId w15:val="{CB610868-FAAD-48C0-B5EE-47FCCC61B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25AD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25AD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25AD6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25AD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25AD6"/>
    <w:rPr>
      <w:rFonts w:ascii="Arial" w:hAnsi="Arial"/>
      <w:b/>
      <w:bCs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815A6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0815A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presse" TargetMode="External"/><Relationship Id="rId13" Type="http://schemas.openxmlformats.org/officeDocument/2006/relationships/image" Target="media/image3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schueco.de/press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chueco.de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6EC919-C2C3-4063-87F8-2A07EE4688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3</Pages>
  <Words>706</Words>
  <Characters>4452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5148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10</cp:revision>
  <cp:lastPrinted>2019-07-18T15:28:00Z</cp:lastPrinted>
  <dcterms:created xsi:type="dcterms:W3CDTF">2022-05-23T11:28:00Z</dcterms:created>
  <dcterms:modified xsi:type="dcterms:W3CDTF">2022-06-24T11:40:00Z</dcterms:modified>
</cp:coreProperties>
</file>