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67A9A856" w:rsidR="00227E10" w:rsidRPr="00227E10" w:rsidRDefault="00BB30DE" w:rsidP="00265ACE">
            <w:pPr>
              <w:pStyle w:val="Untertitel"/>
            </w:pPr>
            <w:r>
              <w:t>Jun</w:t>
            </w:r>
            <w:r w:rsidR="00FC4B21">
              <w:t>i 2022</w:t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6A2406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23415BE5" w:rsidR="005168F0" w:rsidRPr="003F280C" w:rsidRDefault="00655EBB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Inspiration, Information und Interaktion:</w:t>
      </w:r>
    </w:p>
    <w:p w14:paraId="3ECA3803" w14:textId="1C2ABB84" w:rsidR="004A4939" w:rsidRPr="003F280C" w:rsidRDefault="009C33D4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Schüco Willkommenskultur auf 4.650 Quadratmetern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21984616" w14:textId="7F1BA4FD" w:rsidR="00B338F0" w:rsidRDefault="00816A4D" w:rsidP="00FC4B21">
      <w:pPr>
        <w:pStyle w:val="Intro"/>
        <w:spacing w:line="312" w:lineRule="auto"/>
        <w:rPr>
          <w:b/>
        </w:rPr>
      </w:pPr>
      <w:r w:rsidRPr="008A7602">
        <w:rPr>
          <w:b/>
        </w:rPr>
        <w:t>Bielefeld.</w:t>
      </w:r>
      <w:r w:rsidR="00A2679D">
        <w:rPr>
          <w:b/>
        </w:rPr>
        <w:t xml:space="preserve"> D</w:t>
      </w:r>
      <w:r w:rsidR="00BC1F97">
        <w:rPr>
          <w:b/>
        </w:rPr>
        <w:t xml:space="preserve">as neue </w:t>
      </w:r>
      <w:r w:rsidR="00BC1F97" w:rsidRPr="00A2679D">
        <w:rPr>
          <w:b/>
        </w:rPr>
        <w:t>Schüco</w:t>
      </w:r>
      <w:r w:rsidR="00BC1F97">
        <w:rPr>
          <w:b/>
        </w:rPr>
        <w:t xml:space="preserve"> Welcome Forum </w:t>
      </w:r>
      <w:r w:rsidR="009C33D4">
        <w:rPr>
          <w:b/>
        </w:rPr>
        <w:t xml:space="preserve">bietet seinen Gästen einen umfassenden Einblick in die Welt von </w:t>
      </w:r>
      <w:r w:rsidR="009C33D4" w:rsidRPr="00A2679D">
        <w:rPr>
          <w:b/>
        </w:rPr>
        <w:t>Schüco</w:t>
      </w:r>
      <w:r w:rsidR="009C33D4">
        <w:rPr>
          <w:b/>
        </w:rPr>
        <w:t xml:space="preserve">. </w:t>
      </w:r>
      <w:r w:rsidR="00206670">
        <w:rPr>
          <w:b/>
        </w:rPr>
        <w:t>Hier erleben</w:t>
      </w:r>
      <w:r w:rsidR="00B338F0">
        <w:rPr>
          <w:b/>
        </w:rPr>
        <w:t xml:space="preserve"> die Besuche</w:t>
      </w:r>
      <w:r w:rsidR="00A62A0C">
        <w:rPr>
          <w:b/>
        </w:rPr>
        <w:t>r</w:t>
      </w:r>
      <w:r w:rsidR="00B338F0">
        <w:rPr>
          <w:b/>
        </w:rPr>
        <w:t xml:space="preserve"> </w:t>
      </w:r>
      <w:r w:rsidR="00FC4B21">
        <w:rPr>
          <w:b/>
        </w:rPr>
        <w:t xml:space="preserve">das aktuelle </w:t>
      </w:r>
      <w:r w:rsidR="00FC4B21" w:rsidRPr="00FC4B21">
        <w:rPr>
          <w:b/>
        </w:rPr>
        <w:t>Produkt</w:t>
      </w:r>
      <w:r w:rsidR="00FC4B21">
        <w:rPr>
          <w:b/>
        </w:rPr>
        <w:t>sortiment</w:t>
      </w:r>
      <w:r w:rsidR="00FC4B21" w:rsidRPr="00FC4B21">
        <w:rPr>
          <w:b/>
        </w:rPr>
        <w:t>,</w:t>
      </w:r>
      <w:r w:rsidR="00A2679D">
        <w:rPr>
          <w:b/>
        </w:rPr>
        <w:t xml:space="preserve"> </w:t>
      </w:r>
      <w:r w:rsidR="00D96969">
        <w:rPr>
          <w:b/>
        </w:rPr>
        <w:t xml:space="preserve">umfassende </w:t>
      </w:r>
      <w:r w:rsidR="00FC4B21" w:rsidRPr="00FC4B21">
        <w:rPr>
          <w:b/>
        </w:rPr>
        <w:t>Services</w:t>
      </w:r>
      <w:r w:rsidR="00FC4B21">
        <w:rPr>
          <w:b/>
        </w:rPr>
        <w:t xml:space="preserve"> und </w:t>
      </w:r>
      <w:r w:rsidR="00FC4B21" w:rsidRPr="00FC4B21">
        <w:rPr>
          <w:b/>
        </w:rPr>
        <w:t>digitale Lösungen</w:t>
      </w:r>
      <w:r w:rsidR="00FC4B21">
        <w:rPr>
          <w:b/>
        </w:rPr>
        <w:t xml:space="preserve"> </w:t>
      </w:r>
      <w:r w:rsidR="00BA0FA7">
        <w:rPr>
          <w:b/>
        </w:rPr>
        <w:t xml:space="preserve">sowie </w:t>
      </w:r>
      <w:r w:rsidR="00B338F0">
        <w:rPr>
          <w:b/>
        </w:rPr>
        <w:t>Maschinen</w:t>
      </w:r>
      <w:r w:rsidR="00206670">
        <w:rPr>
          <w:b/>
        </w:rPr>
        <w:t xml:space="preserve"> zur effizienten Metallbaufertigung</w:t>
      </w:r>
      <w:r w:rsidR="00B338F0">
        <w:rPr>
          <w:b/>
        </w:rPr>
        <w:t xml:space="preserve">. </w:t>
      </w:r>
      <w:r w:rsidR="00FC4B21">
        <w:rPr>
          <w:b/>
        </w:rPr>
        <w:t xml:space="preserve">Ein Café, der Newsroom und Besprechungsräume </w:t>
      </w:r>
      <w:r w:rsidR="007C6D36">
        <w:rPr>
          <w:b/>
        </w:rPr>
        <w:t>geben Raum für ein persönliches Wiedersehen und</w:t>
      </w:r>
      <w:r w:rsidR="00FC4B21">
        <w:rPr>
          <w:b/>
        </w:rPr>
        <w:t xml:space="preserve"> vervollständigen das Besuchererlebnis. 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51222C08" w14:textId="2B5D24BB" w:rsidR="0017075B" w:rsidRPr="007B0B9C" w:rsidRDefault="00BC1F97" w:rsidP="001B6502">
      <w:pPr>
        <w:spacing w:line="312" w:lineRule="auto"/>
        <w:rPr>
          <w:sz w:val="22"/>
        </w:rPr>
      </w:pPr>
      <w:bookmarkStart w:id="0" w:name="_Hlk102034848"/>
      <w:r w:rsidRPr="00B338F0">
        <w:rPr>
          <w:sz w:val="22"/>
        </w:rPr>
        <w:t xml:space="preserve">„Das Schüco Welcome Forum ist das Herz von Schüco, und dieses Herz schlägt für unsere Gäste“, freut sich Andreas Engelhardt, persönlich haftender Gesellschafter von Schüco. </w:t>
      </w:r>
      <w:bookmarkEnd w:id="0"/>
      <w:r w:rsidR="00A2679D">
        <w:rPr>
          <w:sz w:val="22"/>
        </w:rPr>
        <w:t xml:space="preserve">Das </w:t>
      </w:r>
      <w:r w:rsidR="00F56511">
        <w:rPr>
          <w:sz w:val="22"/>
        </w:rPr>
        <w:t>Besucherzentrum</w:t>
      </w:r>
      <w:r w:rsidR="00A2679D">
        <w:rPr>
          <w:sz w:val="22"/>
        </w:rPr>
        <w:t xml:space="preserve"> ist die</w:t>
      </w:r>
      <w:r w:rsidRPr="00B338F0">
        <w:rPr>
          <w:sz w:val="22"/>
        </w:rPr>
        <w:t xml:space="preserve"> erste Anlaufstelle</w:t>
      </w:r>
      <w:r w:rsidR="007E5545">
        <w:rPr>
          <w:sz w:val="22"/>
        </w:rPr>
        <w:t xml:space="preserve"> auf dem Schüco Campus</w:t>
      </w:r>
      <w:r w:rsidRPr="00B338F0">
        <w:rPr>
          <w:sz w:val="22"/>
        </w:rPr>
        <w:t xml:space="preserve"> und zentraler Treffpunkt </w:t>
      </w:r>
      <w:r w:rsidR="00A2679D">
        <w:rPr>
          <w:sz w:val="22"/>
        </w:rPr>
        <w:t xml:space="preserve">für </w:t>
      </w:r>
      <w:r w:rsidRPr="00B338F0">
        <w:rPr>
          <w:sz w:val="22"/>
        </w:rPr>
        <w:t xml:space="preserve">Verarbeiter, Bauherren, Architekten, Investoren und Schüco </w:t>
      </w:r>
      <w:r w:rsidR="00747CBA">
        <w:rPr>
          <w:sz w:val="22"/>
        </w:rPr>
        <w:t>Mitarbeitende</w:t>
      </w:r>
      <w:r w:rsidRPr="00B338F0">
        <w:rPr>
          <w:sz w:val="22"/>
        </w:rPr>
        <w:t>.</w:t>
      </w:r>
      <w:r w:rsidR="00B338F0" w:rsidRPr="00B338F0">
        <w:rPr>
          <w:sz w:val="22"/>
        </w:rPr>
        <w:t xml:space="preserve"> </w:t>
      </w:r>
      <w:r w:rsidR="007E5545" w:rsidRPr="007B0B9C">
        <w:rPr>
          <w:sz w:val="22"/>
        </w:rPr>
        <w:t>Ein zentrales Foyer verbindet</w:t>
      </w:r>
      <w:r w:rsidR="007E5545">
        <w:rPr>
          <w:sz w:val="22"/>
        </w:rPr>
        <w:t xml:space="preserve"> die fünf Bereich</w:t>
      </w:r>
      <w:r w:rsidR="00B23ECA">
        <w:rPr>
          <w:sz w:val="22"/>
        </w:rPr>
        <w:t>e</w:t>
      </w:r>
      <w:r w:rsidR="007E5545">
        <w:rPr>
          <w:sz w:val="22"/>
        </w:rPr>
        <w:t xml:space="preserve"> </w:t>
      </w:r>
      <w:r w:rsidR="007B0B9C">
        <w:rPr>
          <w:sz w:val="22"/>
        </w:rPr>
        <w:t xml:space="preserve">Showroom Products, Showroom </w:t>
      </w:r>
      <w:proofErr w:type="spellStart"/>
      <w:r w:rsidR="007B0B9C">
        <w:rPr>
          <w:sz w:val="22"/>
        </w:rPr>
        <w:t>Fabrication</w:t>
      </w:r>
      <w:proofErr w:type="spellEnd"/>
      <w:r w:rsidR="007B0B9C">
        <w:rPr>
          <w:sz w:val="22"/>
        </w:rPr>
        <w:t xml:space="preserve">, Café, Newsroom sowie Besprechungs- und </w:t>
      </w:r>
      <w:r w:rsidR="00CC1026">
        <w:rPr>
          <w:sz w:val="22"/>
        </w:rPr>
        <w:t>Workshop</w:t>
      </w:r>
      <w:r w:rsidR="007B0B9C">
        <w:rPr>
          <w:sz w:val="22"/>
        </w:rPr>
        <w:t>räume</w:t>
      </w:r>
      <w:r w:rsidR="00B23ECA">
        <w:rPr>
          <w:sz w:val="22"/>
        </w:rPr>
        <w:t xml:space="preserve"> miteinander und </w:t>
      </w:r>
      <w:r w:rsidR="007B0B9C" w:rsidRPr="007B0B9C">
        <w:rPr>
          <w:sz w:val="22"/>
        </w:rPr>
        <w:t xml:space="preserve">bietet den Besuchern einen Rundumblick auf </w:t>
      </w:r>
      <w:r w:rsidR="00726BAC">
        <w:rPr>
          <w:sz w:val="22"/>
        </w:rPr>
        <w:t xml:space="preserve">die </w:t>
      </w:r>
      <w:r w:rsidR="00B23ECA">
        <w:rPr>
          <w:sz w:val="22"/>
        </w:rPr>
        <w:t xml:space="preserve">ausgestellten und </w:t>
      </w:r>
      <w:r w:rsidR="00726BAC">
        <w:rPr>
          <w:sz w:val="22"/>
        </w:rPr>
        <w:t xml:space="preserve">auf dem Campus </w:t>
      </w:r>
      <w:r w:rsidR="00B23ECA">
        <w:rPr>
          <w:sz w:val="22"/>
        </w:rPr>
        <w:t xml:space="preserve">verbauten </w:t>
      </w:r>
      <w:r w:rsidR="007B0B9C" w:rsidRPr="007B0B9C">
        <w:rPr>
          <w:sz w:val="22"/>
        </w:rPr>
        <w:t>Schüco Systeme.</w:t>
      </w:r>
      <w:r w:rsidR="007B0B9C">
        <w:rPr>
          <w:sz w:val="22"/>
        </w:rPr>
        <w:t xml:space="preserve"> </w:t>
      </w:r>
    </w:p>
    <w:p w14:paraId="2C61056A" w14:textId="211988B4" w:rsidR="0017075B" w:rsidRPr="007B0B9C" w:rsidRDefault="0017075B" w:rsidP="005168F0">
      <w:pPr>
        <w:spacing w:line="312" w:lineRule="auto"/>
        <w:rPr>
          <w:sz w:val="22"/>
        </w:rPr>
      </w:pPr>
    </w:p>
    <w:p w14:paraId="6B9E2905" w14:textId="0D21A7F4" w:rsidR="0017075B" w:rsidRPr="00632A8B" w:rsidRDefault="0017075B" w:rsidP="005168F0">
      <w:pPr>
        <w:spacing w:line="312" w:lineRule="auto"/>
        <w:rPr>
          <w:b/>
          <w:bCs/>
          <w:sz w:val="22"/>
        </w:rPr>
      </w:pPr>
      <w:r w:rsidRPr="00632A8B">
        <w:rPr>
          <w:b/>
          <w:bCs/>
          <w:sz w:val="22"/>
        </w:rPr>
        <w:t>Showroom Products</w:t>
      </w:r>
    </w:p>
    <w:p w14:paraId="41E8FE28" w14:textId="41E9F532" w:rsidR="00B83EDA" w:rsidRPr="00E70C7A" w:rsidRDefault="00057C35" w:rsidP="00E70C7A">
      <w:pPr>
        <w:spacing w:line="312" w:lineRule="auto"/>
        <w:rPr>
          <w:sz w:val="22"/>
          <w:highlight w:val="yellow"/>
        </w:rPr>
      </w:pPr>
      <w:r w:rsidRPr="004B1CD4">
        <w:rPr>
          <w:sz w:val="22"/>
        </w:rPr>
        <w:t xml:space="preserve">In dem Showroom Products lassen sich alle Produkte, digitale Lösungen und Services für den Wohn- und Objektbau auf rund 800 Quadratmetern anfassen und ausprobieren. </w:t>
      </w:r>
      <w:r w:rsidR="00B83EDA" w:rsidRPr="004B1CD4">
        <w:rPr>
          <w:sz w:val="22"/>
        </w:rPr>
        <w:t>In</w:t>
      </w:r>
      <w:r w:rsidR="00B83EDA">
        <w:rPr>
          <w:sz w:val="22"/>
        </w:rPr>
        <w:t xml:space="preserve"> der acht Meter hohen Halle </w:t>
      </w:r>
      <w:r w:rsidR="0017075B">
        <w:rPr>
          <w:sz w:val="22"/>
        </w:rPr>
        <w:t xml:space="preserve">finden insgesamt 28 </w:t>
      </w:r>
      <w:r w:rsidR="0017075B" w:rsidRPr="00057C35">
        <w:rPr>
          <w:sz w:val="22"/>
        </w:rPr>
        <w:t xml:space="preserve">Großexponate </w:t>
      </w:r>
      <w:r w:rsidR="00BE4BA8" w:rsidRPr="004B1CD4">
        <w:rPr>
          <w:sz w:val="22"/>
        </w:rPr>
        <w:t>und</w:t>
      </w:r>
      <w:r w:rsidRPr="004B1CD4">
        <w:rPr>
          <w:sz w:val="22"/>
        </w:rPr>
        <w:t xml:space="preserve"> </w:t>
      </w:r>
      <w:r w:rsidR="00B83EDA" w:rsidRPr="004B1CD4">
        <w:rPr>
          <w:sz w:val="22"/>
        </w:rPr>
        <w:t xml:space="preserve">45 </w:t>
      </w:r>
      <w:r w:rsidR="00BE4BA8" w:rsidRPr="004B1CD4">
        <w:rPr>
          <w:sz w:val="22"/>
        </w:rPr>
        <w:t>weitere</w:t>
      </w:r>
      <w:r w:rsidR="00B83EDA" w:rsidRPr="00057C35">
        <w:rPr>
          <w:sz w:val="22"/>
        </w:rPr>
        <w:t xml:space="preserve"> Ausstellungselemente</w:t>
      </w:r>
      <w:r w:rsidR="00A83068" w:rsidRPr="00057C35">
        <w:rPr>
          <w:sz w:val="22"/>
        </w:rPr>
        <w:t>,</w:t>
      </w:r>
      <w:r w:rsidR="0017075B">
        <w:rPr>
          <w:sz w:val="22"/>
        </w:rPr>
        <w:t xml:space="preserve"> </w:t>
      </w:r>
      <w:r w:rsidR="002925A5">
        <w:rPr>
          <w:sz w:val="22"/>
        </w:rPr>
        <w:t>die die Bereiche</w:t>
      </w:r>
      <w:r w:rsidR="0017075B">
        <w:rPr>
          <w:sz w:val="22"/>
        </w:rPr>
        <w:t xml:space="preserve"> Health, Security und Smart</w:t>
      </w:r>
      <w:r w:rsidR="002925A5">
        <w:rPr>
          <w:sz w:val="22"/>
        </w:rPr>
        <w:t xml:space="preserve"> vereinen</w:t>
      </w:r>
      <w:r>
        <w:rPr>
          <w:sz w:val="22"/>
        </w:rPr>
        <w:t>, ihren Platz</w:t>
      </w:r>
      <w:r w:rsidR="00B83EDA">
        <w:rPr>
          <w:sz w:val="22"/>
        </w:rPr>
        <w:t xml:space="preserve">. Was Schüco unter gesundem Bauen versteht, zeigen die ausgestellten </w:t>
      </w:r>
      <w:r w:rsidR="00B83EDA" w:rsidRPr="00B83EDA">
        <w:rPr>
          <w:sz w:val="22"/>
        </w:rPr>
        <w:t xml:space="preserve">Schallschutzfenster, </w:t>
      </w:r>
      <w:r w:rsidR="00B83EDA">
        <w:rPr>
          <w:sz w:val="22"/>
        </w:rPr>
        <w:t xml:space="preserve">der </w:t>
      </w:r>
      <w:r w:rsidR="00A83068">
        <w:rPr>
          <w:sz w:val="22"/>
        </w:rPr>
        <w:t>anti</w:t>
      </w:r>
      <w:r w:rsidR="00B83EDA" w:rsidRPr="00B83EDA">
        <w:rPr>
          <w:sz w:val="22"/>
        </w:rPr>
        <w:t>mikrobielle Oberflächenschutz</w:t>
      </w:r>
      <w:r w:rsidR="00B83EDA" w:rsidRPr="00057C35">
        <w:rPr>
          <w:sz w:val="22"/>
        </w:rPr>
        <w:t>,</w:t>
      </w:r>
      <w:r w:rsidR="00B83EDA" w:rsidRPr="00B83EDA">
        <w:rPr>
          <w:sz w:val="22"/>
        </w:rPr>
        <w:t xml:space="preserve"> begrünte Fassaden, schwellenlose Eingangs-, </w:t>
      </w:r>
      <w:r w:rsidR="00B83EDA" w:rsidRPr="00B83EDA">
        <w:rPr>
          <w:sz w:val="22"/>
        </w:rPr>
        <w:lastRenderedPageBreak/>
        <w:t>Terrassen</w:t>
      </w:r>
      <w:r w:rsidR="00B83EDA">
        <w:rPr>
          <w:sz w:val="22"/>
        </w:rPr>
        <w:t xml:space="preserve"> </w:t>
      </w:r>
      <w:r w:rsidR="00B83EDA" w:rsidRPr="00B83EDA">
        <w:rPr>
          <w:sz w:val="22"/>
        </w:rPr>
        <w:t>und Schiebetüren, Sonnen- und Sichtschutz</w:t>
      </w:r>
      <w:r w:rsidR="00B83EDA">
        <w:rPr>
          <w:sz w:val="22"/>
        </w:rPr>
        <w:t xml:space="preserve"> und vieles mehr. Hochsicherheits-</w:t>
      </w:r>
      <w:r>
        <w:rPr>
          <w:sz w:val="22"/>
        </w:rPr>
        <w:t xml:space="preserve">, </w:t>
      </w:r>
      <w:r w:rsidR="00B83EDA">
        <w:rPr>
          <w:sz w:val="22"/>
        </w:rPr>
        <w:t>Brandschutz</w:t>
      </w:r>
      <w:r w:rsidR="00424C89">
        <w:rPr>
          <w:sz w:val="22"/>
        </w:rPr>
        <w:t>- und einbruchhemmende S</w:t>
      </w:r>
      <w:r w:rsidR="00B83EDA">
        <w:rPr>
          <w:sz w:val="22"/>
        </w:rPr>
        <w:t xml:space="preserve">ysteme </w:t>
      </w:r>
      <w:r w:rsidR="00B87689">
        <w:rPr>
          <w:sz w:val="22"/>
        </w:rPr>
        <w:t>finden im</w:t>
      </w:r>
      <w:r w:rsidR="00B83EDA" w:rsidRPr="00057C35">
        <w:rPr>
          <w:sz w:val="22"/>
        </w:rPr>
        <w:t xml:space="preserve"> Bereich Sicherheit</w:t>
      </w:r>
      <w:r w:rsidR="00B87689">
        <w:rPr>
          <w:sz w:val="22"/>
        </w:rPr>
        <w:t xml:space="preserve"> ihren Platz</w:t>
      </w:r>
      <w:r w:rsidR="00B83EDA">
        <w:rPr>
          <w:sz w:val="22"/>
        </w:rPr>
        <w:t>. Und w</w:t>
      </w:r>
      <w:r w:rsidR="00B83EDA" w:rsidRPr="00B83EDA">
        <w:rPr>
          <w:sz w:val="22"/>
        </w:rPr>
        <w:t xml:space="preserve">ie </w:t>
      </w:r>
      <w:r w:rsidR="002925A5">
        <w:rPr>
          <w:sz w:val="22"/>
        </w:rPr>
        <w:t>intelligente</w:t>
      </w:r>
      <w:r w:rsidR="00B83EDA" w:rsidRPr="00B83EDA">
        <w:rPr>
          <w:sz w:val="22"/>
        </w:rPr>
        <w:t xml:space="preserve"> Lösungen und Produkte das Leben leichter und sicherer machen und </w:t>
      </w:r>
      <w:r w:rsidR="004B1CD4">
        <w:rPr>
          <w:sz w:val="22"/>
        </w:rPr>
        <w:t xml:space="preserve">wie einfach sie </w:t>
      </w:r>
      <w:r w:rsidR="00B83EDA" w:rsidRPr="00B83EDA">
        <w:rPr>
          <w:sz w:val="22"/>
        </w:rPr>
        <w:t>zu bedienen sind</w:t>
      </w:r>
      <w:r w:rsidR="00B83EDA">
        <w:rPr>
          <w:sz w:val="22"/>
        </w:rPr>
        <w:t xml:space="preserve">, zeigt das smarte Produktportfolio von </w:t>
      </w:r>
      <w:r w:rsidR="00B83EDA" w:rsidRPr="004B1CD4">
        <w:rPr>
          <w:sz w:val="22"/>
        </w:rPr>
        <w:t>Schüco</w:t>
      </w:r>
      <w:r w:rsidR="00B83EDA">
        <w:rPr>
          <w:sz w:val="22"/>
        </w:rPr>
        <w:t xml:space="preserve">. </w:t>
      </w:r>
      <w:r w:rsidR="004B1CD4">
        <w:rPr>
          <w:sz w:val="22"/>
        </w:rPr>
        <w:t xml:space="preserve">Von intelligenter Gebäudesteuerung über komfortable Fenster- und Schiebetürautomation bis hin zu gesunden Lüftungssystemen </w:t>
      </w:r>
      <w:r w:rsidR="00B87689">
        <w:rPr>
          <w:sz w:val="22"/>
        </w:rPr>
        <w:t>–</w:t>
      </w:r>
      <w:r w:rsidR="004B1CD4">
        <w:rPr>
          <w:sz w:val="22"/>
        </w:rPr>
        <w:t xml:space="preserve"> </w:t>
      </w:r>
      <w:r w:rsidR="004B1CD4" w:rsidRPr="004B1CD4">
        <w:rPr>
          <w:sz w:val="22"/>
        </w:rPr>
        <w:t>Schüco</w:t>
      </w:r>
      <w:r w:rsidR="00747CBA">
        <w:rPr>
          <w:sz w:val="22"/>
        </w:rPr>
        <w:t xml:space="preserve"> </w:t>
      </w:r>
      <w:r w:rsidR="00D96969">
        <w:rPr>
          <w:sz w:val="22"/>
        </w:rPr>
        <w:t xml:space="preserve">präsentiert </w:t>
      </w:r>
      <w:r w:rsidR="004B1CD4">
        <w:rPr>
          <w:sz w:val="22"/>
        </w:rPr>
        <w:t>hier seine</w:t>
      </w:r>
      <w:r w:rsidR="004B1CD4" w:rsidRPr="004B1CD4">
        <w:rPr>
          <w:sz w:val="22"/>
        </w:rPr>
        <w:t xml:space="preserve"> intelligente</w:t>
      </w:r>
      <w:r w:rsidR="004B1CD4">
        <w:rPr>
          <w:sz w:val="22"/>
        </w:rPr>
        <w:t>n</w:t>
      </w:r>
      <w:r w:rsidR="004B1CD4" w:rsidRPr="004B1CD4">
        <w:rPr>
          <w:sz w:val="22"/>
        </w:rPr>
        <w:t xml:space="preserve"> und vernetzbare Produkte und Systeme, die </w:t>
      </w:r>
      <w:r w:rsidR="004B1CD4">
        <w:rPr>
          <w:sz w:val="22"/>
        </w:rPr>
        <w:t>ein</w:t>
      </w:r>
      <w:r w:rsidR="004B1CD4" w:rsidRPr="004B1CD4">
        <w:rPr>
          <w:sz w:val="22"/>
        </w:rPr>
        <w:t xml:space="preserve"> smartes Leben bereicher</w:t>
      </w:r>
      <w:r w:rsidR="004B1CD4">
        <w:rPr>
          <w:sz w:val="22"/>
        </w:rPr>
        <w:t>n</w:t>
      </w:r>
      <w:r w:rsidR="004B1CD4" w:rsidRPr="004B1CD4">
        <w:rPr>
          <w:sz w:val="22"/>
        </w:rPr>
        <w:t>.</w:t>
      </w:r>
      <w:r w:rsidR="00E70C7A">
        <w:rPr>
          <w:sz w:val="22"/>
        </w:rPr>
        <w:t xml:space="preserve"> </w:t>
      </w:r>
      <w:r w:rsidR="00B83EDA">
        <w:rPr>
          <w:sz w:val="22"/>
        </w:rPr>
        <w:t xml:space="preserve">Aber auch </w:t>
      </w:r>
      <w:r w:rsidR="00A94AAE">
        <w:rPr>
          <w:sz w:val="22"/>
        </w:rPr>
        <w:t xml:space="preserve">die </w:t>
      </w:r>
      <w:r w:rsidR="00B83EDA">
        <w:rPr>
          <w:sz w:val="22"/>
        </w:rPr>
        <w:t>ganzheitliche</w:t>
      </w:r>
      <w:r>
        <w:rPr>
          <w:sz w:val="22"/>
        </w:rPr>
        <w:t>n</w:t>
      </w:r>
      <w:r w:rsidR="00B83EDA">
        <w:rPr>
          <w:sz w:val="22"/>
        </w:rPr>
        <w:t xml:space="preserve"> digitale</w:t>
      </w:r>
      <w:r>
        <w:rPr>
          <w:sz w:val="22"/>
        </w:rPr>
        <w:t>n</w:t>
      </w:r>
      <w:r w:rsidR="00B83EDA">
        <w:rPr>
          <w:sz w:val="22"/>
        </w:rPr>
        <w:t xml:space="preserve"> Lösungen</w:t>
      </w:r>
      <w:r>
        <w:rPr>
          <w:rStyle w:val="Kommentarzeichen"/>
        </w:rPr>
        <w:t xml:space="preserve">, </w:t>
      </w:r>
      <w:r w:rsidR="00B83EDA">
        <w:rPr>
          <w:sz w:val="22"/>
        </w:rPr>
        <w:t>mit denen das Bielefelder Unternehmen seit den 1970ern zu den Vorreitern der Branche zählt</w:t>
      </w:r>
      <w:r w:rsidR="00A036BB">
        <w:rPr>
          <w:sz w:val="22"/>
        </w:rPr>
        <w:t xml:space="preserve">, </w:t>
      </w:r>
      <w:r w:rsidR="004C06DA">
        <w:rPr>
          <w:sz w:val="22"/>
        </w:rPr>
        <w:t xml:space="preserve">sind </w:t>
      </w:r>
      <w:r w:rsidR="00A036BB">
        <w:rPr>
          <w:sz w:val="22"/>
        </w:rPr>
        <w:t>i</w:t>
      </w:r>
      <w:r>
        <w:rPr>
          <w:sz w:val="22"/>
        </w:rPr>
        <w:t xml:space="preserve">m </w:t>
      </w:r>
      <w:r w:rsidR="00A036BB" w:rsidRPr="00057C35">
        <w:rPr>
          <w:sz w:val="22"/>
        </w:rPr>
        <w:t>Showroom</w:t>
      </w:r>
      <w:r>
        <w:rPr>
          <w:sz w:val="22"/>
        </w:rPr>
        <w:t xml:space="preserve"> </w:t>
      </w:r>
      <w:r w:rsidR="00424C89">
        <w:rPr>
          <w:sz w:val="22"/>
        </w:rPr>
        <w:t xml:space="preserve">Products </w:t>
      </w:r>
      <w:r w:rsidR="004C06DA">
        <w:rPr>
          <w:sz w:val="22"/>
        </w:rPr>
        <w:t>zu sehen</w:t>
      </w:r>
      <w:r w:rsidR="00A036BB">
        <w:rPr>
          <w:sz w:val="22"/>
        </w:rPr>
        <w:t xml:space="preserve">. </w:t>
      </w:r>
      <w:r w:rsidR="00B338F0">
        <w:rPr>
          <w:sz w:val="22"/>
        </w:rPr>
        <w:t>Vervollständigt wird der Ausstellungsbereich durch das Thema</w:t>
      </w:r>
      <w:r w:rsidR="00A036BB">
        <w:rPr>
          <w:sz w:val="22"/>
        </w:rPr>
        <w:t xml:space="preserve"> Service: </w:t>
      </w:r>
      <w:r w:rsidR="00A036BB" w:rsidRPr="00A036BB">
        <w:rPr>
          <w:sz w:val="22"/>
        </w:rPr>
        <w:t>Ob Aftersales-Service, Partner Consulting und Trainings oder Ausschreibungsservice</w:t>
      </w:r>
      <w:r w:rsidR="00A2679D">
        <w:rPr>
          <w:sz w:val="22"/>
        </w:rPr>
        <w:t xml:space="preserve"> </w:t>
      </w:r>
      <w:r w:rsidR="00A036BB" w:rsidRPr="00A036BB">
        <w:rPr>
          <w:sz w:val="22"/>
        </w:rPr>
        <w:t xml:space="preserve">– </w:t>
      </w:r>
      <w:r w:rsidR="00A036BB">
        <w:rPr>
          <w:sz w:val="22"/>
        </w:rPr>
        <w:t xml:space="preserve">der Showroom zeigt, was Schüco unter </w:t>
      </w:r>
      <w:r w:rsidR="00B338F0">
        <w:rPr>
          <w:sz w:val="22"/>
        </w:rPr>
        <w:t xml:space="preserve">gutem </w:t>
      </w:r>
      <w:r w:rsidR="00A036BB">
        <w:rPr>
          <w:sz w:val="22"/>
        </w:rPr>
        <w:t xml:space="preserve">Service versteht. </w:t>
      </w:r>
    </w:p>
    <w:p w14:paraId="08C6332E" w14:textId="36A6154C" w:rsidR="00A036BB" w:rsidRDefault="00A036BB" w:rsidP="00A036BB">
      <w:pPr>
        <w:spacing w:line="312" w:lineRule="auto"/>
        <w:rPr>
          <w:sz w:val="22"/>
        </w:rPr>
      </w:pPr>
    </w:p>
    <w:p w14:paraId="1C8BD72F" w14:textId="1E728F12" w:rsidR="00A036BB" w:rsidRPr="00B338F0" w:rsidRDefault="00A036BB" w:rsidP="00A036BB">
      <w:pPr>
        <w:spacing w:line="312" w:lineRule="auto"/>
        <w:rPr>
          <w:b/>
          <w:bCs/>
          <w:sz w:val="22"/>
        </w:rPr>
      </w:pPr>
      <w:r w:rsidRPr="00B338F0">
        <w:rPr>
          <w:b/>
          <w:bCs/>
          <w:sz w:val="22"/>
        </w:rPr>
        <w:t xml:space="preserve">Showroom </w:t>
      </w:r>
      <w:proofErr w:type="spellStart"/>
      <w:r w:rsidRPr="00B338F0">
        <w:rPr>
          <w:b/>
          <w:bCs/>
          <w:sz w:val="22"/>
        </w:rPr>
        <w:t>Fabrication</w:t>
      </w:r>
      <w:proofErr w:type="spellEnd"/>
    </w:p>
    <w:p w14:paraId="2BE763CE" w14:textId="47705AE0" w:rsidR="00A036BB" w:rsidRDefault="00A036BB" w:rsidP="00A94AAE">
      <w:pPr>
        <w:spacing w:line="312" w:lineRule="auto"/>
        <w:rPr>
          <w:sz w:val="22"/>
        </w:rPr>
      </w:pPr>
      <w:r w:rsidRPr="00A036BB">
        <w:rPr>
          <w:sz w:val="22"/>
        </w:rPr>
        <w:t xml:space="preserve">30 Maschinen – von klein bis ganz groß – lassen sich auf 2.000 Quadratmetern im </w:t>
      </w:r>
      <w:r w:rsidR="00FC4B21">
        <w:rPr>
          <w:sz w:val="22"/>
        </w:rPr>
        <w:t xml:space="preserve">gläsernen </w:t>
      </w:r>
      <w:r w:rsidRPr="00A036BB">
        <w:rPr>
          <w:sz w:val="22"/>
        </w:rPr>
        <w:t xml:space="preserve">Showroom </w:t>
      </w:r>
      <w:proofErr w:type="spellStart"/>
      <w:r w:rsidRPr="00A036BB">
        <w:rPr>
          <w:sz w:val="22"/>
        </w:rPr>
        <w:t>Fabrication</w:t>
      </w:r>
      <w:proofErr w:type="spellEnd"/>
      <w:r w:rsidRPr="00A036BB">
        <w:rPr>
          <w:sz w:val="22"/>
        </w:rPr>
        <w:t xml:space="preserve"> in Aktion erleben.</w:t>
      </w:r>
      <w:r w:rsidRPr="00A036BB">
        <w:t xml:space="preserve"> </w:t>
      </w:r>
      <w:r w:rsidRPr="00A036BB">
        <w:rPr>
          <w:sz w:val="22"/>
        </w:rPr>
        <w:t>Die Maschinen</w:t>
      </w:r>
      <w:r w:rsidR="00A94AAE">
        <w:rPr>
          <w:sz w:val="22"/>
        </w:rPr>
        <w:t xml:space="preserve"> zur Metallverarbeitung</w:t>
      </w:r>
      <w:r w:rsidRPr="00A036BB">
        <w:rPr>
          <w:sz w:val="22"/>
        </w:rPr>
        <w:t xml:space="preserve"> sind aufgebaut </w:t>
      </w:r>
      <w:r w:rsidRPr="00A2679D">
        <w:rPr>
          <w:sz w:val="22"/>
        </w:rPr>
        <w:t>in den Kategorien</w:t>
      </w:r>
      <w:r w:rsidRPr="00A036BB">
        <w:rPr>
          <w:sz w:val="22"/>
        </w:rPr>
        <w:t xml:space="preserve"> Vorfertigung, Sägen, CNC-Bearbeitung, Fräsen – Bohren – Stanzen, Montage und Betriebseinrichtung. Dazu hat das Schüco Team die Fertigungslinien so positioniert, dass sie sich an der Betriebsgröße des Metallbauers orientieren.</w:t>
      </w:r>
      <w:r>
        <w:rPr>
          <w:sz w:val="22"/>
        </w:rPr>
        <w:t xml:space="preserve"> </w:t>
      </w:r>
      <w:r w:rsidR="00E70C7A">
        <w:rPr>
          <w:sz w:val="22"/>
        </w:rPr>
        <w:t>Dadurch</w:t>
      </w:r>
      <w:r w:rsidRPr="00A036BB">
        <w:rPr>
          <w:sz w:val="22"/>
        </w:rPr>
        <w:t xml:space="preserve"> finden die Gäste die für</w:t>
      </w:r>
      <w:r w:rsidR="00B338F0">
        <w:rPr>
          <w:sz w:val="22"/>
        </w:rPr>
        <w:t xml:space="preserve"> </w:t>
      </w:r>
      <w:r w:rsidRPr="00A036BB">
        <w:rPr>
          <w:sz w:val="22"/>
        </w:rPr>
        <w:t>sie und ihre jeweiligen Prozesse passenden Maschinen</w:t>
      </w:r>
      <w:r w:rsidR="007C6D36">
        <w:rPr>
          <w:sz w:val="22"/>
        </w:rPr>
        <w:t xml:space="preserve"> </w:t>
      </w:r>
      <w:r w:rsidRPr="00A036BB">
        <w:rPr>
          <w:sz w:val="22"/>
        </w:rPr>
        <w:t xml:space="preserve">und können live erleben, wie </w:t>
      </w:r>
      <w:r w:rsidRPr="00CC1026">
        <w:rPr>
          <w:sz w:val="22"/>
        </w:rPr>
        <w:t xml:space="preserve">eine </w:t>
      </w:r>
      <w:r w:rsidR="00CC1026" w:rsidRPr="00CC1026">
        <w:rPr>
          <w:sz w:val="22"/>
        </w:rPr>
        <w:t xml:space="preserve">für sie </w:t>
      </w:r>
      <w:r w:rsidRPr="00A036BB">
        <w:rPr>
          <w:sz w:val="22"/>
        </w:rPr>
        <w:t>optimal ausgestattete</w:t>
      </w:r>
      <w:r w:rsidR="007C6D36">
        <w:rPr>
          <w:sz w:val="22"/>
        </w:rPr>
        <w:t xml:space="preserve"> </w:t>
      </w:r>
      <w:r w:rsidRPr="00A036BB">
        <w:rPr>
          <w:sz w:val="22"/>
        </w:rPr>
        <w:t>Werkstatt aussehen kann.</w:t>
      </w:r>
      <w:r w:rsidR="00B338F0">
        <w:rPr>
          <w:sz w:val="22"/>
        </w:rPr>
        <w:t xml:space="preserve"> </w:t>
      </w:r>
      <w:r w:rsidR="00E70C7A">
        <w:rPr>
          <w:sz w:val="22"/>
        </w:rPr>
        <w:t xml:space="preserve">So </w:t>
      </w:r>
      <w:r w:rsidR="00B26947">
        <w:rPr>
          <w:sz w:val="22"/>
        </w:rPr>
        <w:t xml:space="preserve">befindet sich </w:t>
      </w:r>
      <w:r w:rsidR="00A94AAE">
        <w:rPr>
          <w:sz w:val="22"/>
        </w:rPr>
        <w:t xml:space="preserve">in dem Showroom </w:t>
      </w:r>
      <w:proofErr w:type="spellStart"/>
      <w:r w:rsidR="00A94AAE">
        <w:rPr>
          <w:sz w:val="22"/>
        </w:rPr>
        <w:t>Fabrication</w:t>
      </w:r>
      <w:proofErr w:type="spellEnd"/>
      <w:r w:rsidR="00A94AAE">
        <w:rPr>
          <w:sz w:val="22"/>
        </w:rPr>
        <w:t xml:space="preserve"> </w:t>
      </w:r>
      <w:r w:rsidR="00B26947">
        <w:rPr>
          <w:sz w:val="22"/>
        </w:rPr>
        <w:t>unter anderem d</w:t>
      </w:r>
      <w:r w:rsidR="007B0B9C" w:rsidRPr="007B0B9C">
        <w:rPr>
          <w:sz w:val="22"/>
        </w:rPr>
        <w:t>as Durchlaufzentrum AS 100</w:t>
      </w:r>
      <w:r w:rsidR="00B26947">
        <w:rPr>
          <w:sz w:val="22"/>
        </w:rPr>
        <w:t xml:space="preserve">, das </w:t>
      </w:r>
      <w:r w:rsidR="007B0B9C" w:rsidRPr="007B0B9C">
        <w:rPr>
          <w:sz w:val="22"/>
        </w:rPr>
        <w:t xml:space="preserve">schon allein eine Fläche von rund 160 </w:t>
      </w:r>
      <w:r w:rsidR="007B0B9C" w:rsidRPr="00057C35">
        <w:rPr>
          <w:sz w:val="22"/>
        </w:rPr>
        <w:t>Quadratmetern</w:t>
      </w:r>
      <w:r w:rsidR="00B26947" w:rsidRPr="00057C35">
        <w:rPr>
          <w:sz w:val="22"/>
        </w:rPr>
        <w:t xml:space="preserve"> benötigt</w:t>
      </w:r>
      <w:r w:rsidR="007B0B9C" w:rsidRPr="00057C35">
        <w:rPr>
          <w:sz w:val="22"/>
        </w:rPr>
        <w:t>.</w:t>
      </w:r>
      <w:r w:rsidR="00B26947" w:rsidRPr="00057C35">
        <w:rPr>
          <w:sz w:val="22"/>
        </w:rPr>
        <w:t xml:space="preserve"> Aber auch der neue Fertigungsroboter RX LOAD 500, die erste Lösung von Schüco im Bereich der Robotik, die sich aus einer 5-Achsen-CNC-Maschine und der Robotertechnologie von KUKA zusammensetzt, kann live erlebt werden.</w:t>
      </w:r>
      <w:r w:rsidR="00A94AAE" w:rsidRPr="00057C35">
        <w:rPr>
          <w:sz w:val="22"/>
        </w:rPr>
        <w:t xml:space="preserve"> Auf Touchscreens können sich die Besucher in 3-D-Ansicht </w:t>
      </w:r>
      <w:r w:rsidR="00E70C7A">
        <w:rPr>
          <w:sz w:val="22"/>
        </w:rPr>
        <w:t xml:space="preserve">die </w:t>
      </w:r>
      <w:r w:rsidR="00A94AAE" w:rsidRPr="00057C35">
        <w:rPr>
          <w:sz w:val="22"/>
        </w:rPr>
        <w:t>Standorte von Maschinen in der Halle anzeigen lassen und auf technische Details, Vorteile für Verarbeiter, Videos und Bilder der Maschinen zugreifen.</w:t>
      </w:r>
    </w:p>
    <w:p w14:paraId="596BD7BC" w14:textId="3C5B29CD" w:rsidR="00747CBA" w:rsidRDefault="00747CBA" w:rsidP="007C6D36">
      <w:pPr>
        <w:spacing w:line="312" w:lineRule="auto"/>
        <w:rPr>
          <w:sz w:val="22"/>
        </w:rPr>
      </w:pPr>
    </w:p>
    <w:p w14:paraId="105F82EE" w14:textId="3B2E95B0" w:rsidR="004C06DA" w:rsidRDefault="004C06DA" w:rsidP="007C6D36">
      <w:pPr>
        <w:spacing w:line="312" w:lineRule="auto"/>
        <w:rPr>
          <w:sz w:val="22"/>
        </w:rPr>
      </w:pPr>
    </w:p>
    <w:p w14:paraId="053167BE" w14:textId="77777777" w:rsidR="004C06DA" w:rsidRDefault="004C06DA" w:rsidP="007C6D36">
      <w:pPr>
        <w:spacing w:line="312" w:lineRule="auto"/>
        <w:rPr>
          <w:sz w:val="22"/>
        </w:rPr>
      </w:pPr>
    </w:p>
    <w:p w14:paraId="55194FE9" w14:textId="539F3273" w:rsidR="00B26947" w:rsidRPr="00DB1012" w:rsidRDefault="00B26947" w:rsidP="00B26947">
      <w:pPr>
        <w:spacing w:line="312" w:lineRule="auto"/>
        <w:rPr>
          <w:b/>
          <w:bCs/>
          <w:sz w:val="22"/>
        </w:rPr>
      </w:pPr>
      <w:r w:rsidRPr="00DB1012">
        <w:rPr>
          <w:b/>
          <w:bCs/>
          <w:sz w:val="22"/>
        </w:rPr>
        <w:lastRenderedPageBreak/>
        <w:t>Café, Newsroom und Konferenzräume</w:t>
      </w:r>
    </w:p>
    <w:p w14:paraId="1D5F4098" w14:textId="19403AC4" w:rsidR="00B26947" w:rsidRDefault="00B26947" w:rsidP="00B26947">
      <w:pPr>
        <w:spacing w:line="312" w:lineRule="auto"/>
        <w:rPr>
          <w:sz w:val="22"/>
        </w:rPr>
      </w:pPr>
      <w:r>
        <w:rPr>
          <w:sz w:val="22"/>
        </w:rPr>
        <w:t>Nach der Tour durch die Schüco Erlebniswelt biete</w:t>
      </w:r>
      <w:r w:rsidR="00B87689">
        <w:rPr>
          <w:sz w:val="22"/>
        </w:rPr>
        <w:t>n</w:t>
      </w:r>
      <w:r>
        <w:rPr>
          <w:sz w:val="22"/>
        </w:rPr>
        <w:t xml:space="preserve"> das Café und der dazugehörige Außenbereich Platz für eine Stärkung und den gegenseitigen Austausch. Direkt nebenan befindet sich der Schüco Newsroom</w:t>
      </w:r>
      <w:r w:rsidRPr="00B26947">
        <w:rPr>
          <w:sz w:val="22"/>
        </w:rPr>
        <w:t xml:space="preserve">, in dem die Marke Schüco vorgestellt wird und Fragen zum Thema Nachhaltigkeit, zu Referenzen sowie zum Unternehmen und zum Campus </w:t>
      </w:r>
      <w:r w:rsidRPr="00057C35">
        <w:rPr>
          <w:sz w:val="22"/>
        </w:rPr>
        <w:t>beantwortet</w:t>
      </w:r>
      <w:r w:rsidRPr="00B26947">
        <w:rPr>
          <w:sz w:val="22"/>
        </w:rPr>
        <w:t xml:space="preserve"> werden.</w:t>
      </w:r>
      <w:r w:rsidR="00B677E0">
        <w:rPr>
          <w:sz w:val="22"/>
        </w:rPr>
        <w:t xml:space="preserve"> Besprechungs- und Konferenzräume laden ein, sich mit Schüco Mitarbeitenden</w:t>
      </w:r>
      <w:r w:rsidR="00057C35">
        <w:rPr>
          <w:sz w:val="22"/>
        </w:rPr>
        <w:t xml:space="preserve"> </w:t>
      </w:r>
      <w:r w:rsidR="00B677E0" w:rsidRPr="00057C35">
        <w:rPr>
          <w:sz w:val="22"/>
        </w:rPr>
        <w:t>auszutauschen</w:t>
      </w:r>
      <w:r w:rsidR="00B677E0">
        <w:rPr>
          <w:sz w:val="22"/>
        </w:rPr>
        <w:t xml:space="preserve">. </w:t>
      </w:r>
    </w:p>
    <w:p w14:paraId="1068455D" w14:textId="0B39C8DF" w:rsidR="00B677E0" w:rsidRDefault="00B677E0" w:rsidP="00B26947">
      <w:pPr>
        <w:spacing w:line="312" w:lineRule="auto"/>
        <w:rPr>
          <w:sz w:val="22"/>
        </w:rPr>
      </w:pPr>
    </w:p>
    <w:p w14:paraId="42DBBC72" w14:textId="1F79F3A6" w:rsidR="00B677E0" w:rsidRPr="001117C5" w:rsidRDefault="00B677E0" w:rsidP="00B26947">
      <w:pPr>
        <w:spacing w:line="312" w:lineRule="auto"/>
        <w:rPr>
          <w:b/>
          <w:bCs/>
          <w:sz w:val="22"/>
        </w:rPr>
      </w:pPr>
      <w:r w:rsidRPr="001117C5">
        <w:rPr>
          <w:b/>
          <w:bCs/>
          <w:sz w:val="22"/>
        </w:rPr>
        <w:t>Schüco Showrooms deutschlandweit</w:t>
      </w:r>
    </w:p>
    <w:p w14:paraId="3A135955" w14:textId="26743109" w:rsidR="001117C5" w:rsidRDefault="00B677E0" w:rsidP="004B1CD4">
      <w:pPr>
        <w:spacing w:line="312" w:lineRule="auto"/>
        <w:rPr>
          <w:sz w:val="22"/>
        </w:rPr>
      </w:pPr>
      <w:r>
        <w:rPr>
          <w:sz w:val="22"/>
        </w:rPr>
        <w:t xml:space="preserve">Neben dem Welcome Forum in Bielefeld zeigen sechs weitere Showrooms deutschlandweit die </w:t>
      </w:r>
      <w:r w:rsidR="00E26E1F">
        <w:rPr>
          <w:sz w:val="22"/>
        </w:rPr>
        <w:t>aktuellen Schüco Innovationen. Dabei wurden auch die Schauräume in Berlin und Düsseldorf gerade erst neu eröffnet</w:t>
      </w:r>
      <w:r w:rsidR="001117C5">
        <w:rPr>
          <w:sz w:val="22"/>
        </w:rPr>
        <w:t>. Der Schüco Showroom Berlin ist mit seiner exponierten Lage, mitten in der City West, ein attraktiver Anlaufpunkt</w:t>
      </w:r>
      <w:r w:rsidR="00057C35">
        <w:rPr>
          <w:sz w:val="22"/>
        </w:rPr>
        <w:t>.</w:t>
      </w:r>
      <w:r w:rsidR="001117C5">
        <w:rPr>
          <w:sz w:val="22"/>
        </w:rPr>
        <w:t xml:space="preserve"> </w:t>
      </w:r>
      <w:r w:rsidR="001117C5" w:rsidRPr="001117C5">
        <w:rPr>
          <w:sz w:val="22"/>
        </w:rPr>
        <w:t>Alle Exponate für den Wohn- und Objektbau lassen</w:t>
      </w:r>
      <w:r w:rsidR="001117C5">
        <w:rPr>
          <w:sz w:val="22"/>
        </w:rPr>
        <w:t xml:space="preserve"> </w:t>
      </w:r>
      <w:r w:rsidR="001117C5" w:rsidRPr="001117C5">
        <w:rPr>
          <w:sz w:val="22"/>
        </w:rPr>
        <w:t xml:space="preserve">sich </w:t>
      </w:r>
      <w:r w:rsidR="00726BAC">
        <w:rPr>
          <w:sz w:val="22"/>
        </w:rPr>
        <w:t xml:space="preserve">nach dem Umbau </w:t>
      </w:r>
      <w:r w:rsidR="001117C5" w:rsidRPr="001117C5">
        <w:rPr>
          <w:sz w:val="22"/>
        </w:rPr>
        <w:t>in realen Einbausituationen erleben. Im</w:t>
      </w:r>
      <w:r w:rsidR="001117C5">
        <w:rPr>
          <w:sz w:val="22"/>
        </w:rPr>
        <w:t xml:space="preserve"> </w:t>
      </w:r>
      <w:r w:rsidR="001117C5" w:rsidRPr="001117C5">
        <w:rPr>
          <w:sz w:val="22"/>
        </w:rPr>
        <w:t>neuen digitalen Schaufenster direkt neben dem</w:t>
      </w:r>
      <w:r w:rsidR="001117C5">
        <w:rPr>
          <w:sz w:val="22"/>
        </w:rPr>
        <w:t xml:space="preserve"> </w:t>
      </w:r>
      <w:r w:rsidR="001117C5" w:rsidRPr="001117C5">
        <w:rPr>
          <w:sz w:val="22"/>
        </w:rPr>
        <w:t>Showroom können Referenzen, Themen und</w:t>
      </w:r>
      <w:r w:rsidR="004B1CD4">
        <w:rPr>
          <w:sz w:val="22"/>
        </w:rPr>
        <w:t xml:space="preserve"> </w:t>
      </w:r>
      <w:r w:rsidR="001117C5" w:rsidRPr="001117C5">
        <w:rPr>
          <w:sz w:val="22"/>
        </w:rPr>
        <w:t xml:space="preserve">Events </w:t>
      </w:r>
      <w:r w:rsidR="001117C5">
        <w:rPr>
          <w:sz w:val="22"/>
        </w:rPr>
        <w:t xml:space="preserve">zudem </w:t>
      </w:r>
      <w:r w:rsidR="001117C5" w:rsidRPr="001117C5">
        <w:rPr>
          <w:sz w:val="22"/>
        </w:rPr>
        <w:t>medial begleitet werden.</w:t>
      </w:r>
      <w:r w:rsidR="001117C5">
        <w:rPr>
          <w:sz w:val="22"/>
        </w:rPr>
        <w:t xml:space="preserve"> Der Showroom am Düsseldorfer </w:t>
      </w:r>
      <w:r w:rsidR="007C6D36">
        <w:rPr>
          <w:sz w:val="22"/>
        </w:rPr>
        <w:t xml:space="preserve">Medienhafen </w:t>
      </w:r>
      <w:r w:rsidR="001117C5">
        <w:rPr>
          <w:sz w:val="22"/>
        </w:rPr>
        <w:t>bietet auf fast 400 Quadratmeter</w:t>
      </w:r>
      <w:r w:rsidR="00BD7BDD">
        <w:rPr>
          <w:sz w:val="22"/>
        </w:rPr>
        <w:t>n</w:t>
      </w:r>
      <w:r w:rsidR="001117C5">
        <w:rPr>
          <w:sz w:val="22"/>
        </w:rPr>
        <w:t xml:space="preserve"> eine Kombination aus Schauraum, Seminarraum und Eventfläche. Dank großer Fensterfronten mit Blick auf den Medienhafen </w:t>
      </w:r>
      <w:r w:rsidR="00B87689">
        <w:rPr>
          <w:sz w:val="22"/>
        </w:rPr>
        <w:t xml:space="preserve">befindet sich dieser </w:t>
      </w:r>
      <w:r w:rsidR="001117C5">
        <w:rPr>
          <w:sz w:val="22"/>
        </w:rPr>
        <w:t xml:space="preserve">Schüco Showroom inmitten einer Art Open-Air-Ausstellung für Schüco Referenzobjekte. Neben Bielefeld, Berlin und Düsseldorf ist der Gebäudehüllenspezialist auch in Hamburg, Frankfurt, Wertingen und Weißenfels </w:t>
      </w:r>
      <w:r w:rsidR="00A83068">
        <w:rPr>
          <w:sz w:val="22"/>
        </w:rPr>
        <w:t xml:space="preserve">mit Schüco Schauräumen </w:t>
      </w:r>
      <w:r w:rsidR="001117C5">
        <w:rPr>
          <w:sz w:val="22"/>
        </w:rPr>
        <w:t>vertreten.</w:t>
      </w:r>
      <w:r w:rsidR="004B1CD4">
        <w:rPr>
          <w:sz w:val="22"/>
        </w:rPr>
        <w:t xml:space="preserve"> Aber auch international präsentiert sich Schüco mit 15 weiteren Schauräumen unter anderem in New York, Peking </w:t>
      </w:r>
      <w:r w:rsidR="00E70C7A">
        <w:rPr>
          <w:sz w:val="22"/>
        </w:rPr>
        <w:t>und</w:t>
      </w:r>
      <w:r w:rsidR="004B1CD4">
        <w:rPr>
          <w:sz w:val="22"/>
        </w:rPr>
        <w:t xml:space="preserve"> Dubai. </w:t>
      </w:r>
    </w:p>
    <w:p w14:paraId="3D7D4323" w14:textId="6B4D4C8D" w:rsidR="004A4939" w:rsidRDefault="004A4939" w:rsidP="005168F0">
      <w:pPr>
        <w:spacing w:line="312" w:lineRule="auto"/>
        <w:rPr>
          <w:sz w:val="22"/>
        </w:rPr>
      </w:pPr>
    </w:p>
    <w:p w14:paraId="1E693324" w14:textId="2085A041" w:rsidR="00D66FA5" w:rsidRDefault="00726BAC" w:rsidP="00542B97">
      <w:pPr>
        <w:spacing w:line="312" w:lineRule="auto"/>
        <w:rPr>
          <w:sz w:val="22"/>
        </w:rPr>
      </w:pPr>
      <w:r>
        <w:rPr>
          <w:sz w:val="22"/>
        </w:rPr>
        <w:t xml:space="preserve">Weitere Informationen zum Schüco Welcome Forum und der Besucheranmeldung stehen unter folgendem Link zur Verfügung: </w:t>
      </w:r>
      <w:r w:rsidR="00542B97" w:rsidRPr="00542B97">
        <w:rPr>
          <w:sz w:val="22"/>
        </w:rPr>
        <w:t>schueco.com/</w:t>
      </w:r>
      <w:proofErr w:type="spellStart"/>
      <w:r w:rsidR="00542B97" w:rsidRPr="00542B97">
        <w:rPr>
          <w:sz w:val="22"/>
        </w:rPr>
        <w:t>showroom</w:t>
      </w:r>
      <w:proofErr w:type="spellEnd"/>
      <w:r w:rsidR="00542B97" w:rsidRPr="00542B97">
        <w:rPr>
          <w:sz w:val="22"/>
        </w:rPr>
        <w:t>/</w:t>
      </w:r>
      <w:proofErr w:type="spellStart"/>
      <w:r w:rsidR="00542B97" w:rsidRPr="00542B97">
        <w:rPr>
          <w:sz w:val="22"/>
        </w:rPr>
        <w:t>welcome</w:t>
      </w:r>
      <w:proofErr w:type="spellEnd"/>
      <w:r w:rsidR="00542B97" w:rsidRPr="00542B97">
        <w:rPr>
          <w:sz w:val="22"/>
        </w:rPr>
        <w:t>-forum-</w:t>
      </w:r>
      <w:proofErr w:type="spellStart"/>
      <w:r w:rsidR="00542B97" w:rsidRPr="00542B97">
        <w:rPr>
          <w:sz w:val="22"/>
        </w:rPr>
        <w:t>bielefeld</w:t>
      </w:r>
      <w:proofErr w:type="spellEnd"/>
      <w:r w:rsidR="006A2406">
        <w:rPr>
          <w:sz w:val="22"/>
        </w:rPr>
        <w:t xml:space="preserve"> </w:t>
      </w:r>
    </w:p>
    <w:p w14:paraId="0F7EA00E" w14:textId="44DBB1C3" w:rsidR="00A83068" w:rsidRDefault="007731C2" w:rsidP="00542B97">
      <w:pPr>
        <w:spacing w:line="312" w:lineRule="auto"/>
        <w:rPr>
          <w:sz w:val="22"/>
        </w:rPr>
      </w:pPr>
      <w:r>
        <w:rPr>
          <w:sz w:val="22"/>
        </w:rPr>
        <w:t xml:space="preserve"> </w:t>
      </w:r>
    </w:p>
    <w:p w14:paraId="2BB47B30" w14:textId="1C1644D2" w:rsidR="00A83068" w:rsidRDefault="00A83068" w:rsidP="005168F0">
      <w:pPr>
        <w:spacing w:line="312" w:lineRule="auto"/>
        <w:rPr>
          <w:sz w:val="22"/>
        </w:rPr>
      </w:pPr>
    </w:p>
    <w:p w14:paraId="1D5AE71C" w14:textId="4360E733" w:rsidR="007E2200" w:rsidRDefault="007E2200" w:rsidP="005168F0">
      <w:pPr>
        <w:spacing w:line="312" w:lineRule="auto"/>
        <w:rPr>
          <w:sz w:val="22"/>
        </w:rPr>
      </w:pPr>
    </w:p>
    <w:p w14:paraId="77927B0C" w14:textId="49876E4D" w:rsidR="007E2200" w:rsidRDefault="007E2200" w:rsidP="005168F0">
      <w:pPr>
        <w:spacing w:line="312" w:lineRule="auto"/>
        <w:rPr>
          <w:sz w:val="22"/>
        </w:rPr>
      </w:pPr>
    </w:p>
    <w:p w14:paraId="6B9F4C06" w14:textId="59346A07" w:rsidR="007E2200" w:rsidRDefault="007E2200" w:rsidP="005168F0">
      <w:pPr>
        <w:spacing w:line="312" w:lineRule="auto"/>
        <w:rPr>
          <w:sz w:val="22"/>
        </w:rPr>
      </w:pPr>
    </w:p>
    <w:p w14:paraId="4AD48574" w14:textId="77777777" w:rsidR="007E2200" w:rsidRDefault="007E2200" w:rsidP="005168F0">
      <w:pPr>
        <w:spacing w:line="312" w:lineRule="auto"/>
        <w:rPr>
          <w:sz w:val="22"/>
        </w:rPr>
      </w:pPr>
    </w:p>
    <w:p w14:paraId="2BA4342A" w14:textId="55815965" w:rsidR="00BB30DE" w:rsidRPr="007E2200" w:rsidRDefault="00BB30DE" w:rsidP="005168F0">
      <w:pPr>
        <w:spacing w:line="312" w:lineRule="auto"/>
        <w:rPr>
          <w:b/>
          <w:bCs/>
          <w:sz w:val="24"/>
          <w:szCs w:val="24"/>
        </w:rPr>
      </w:pPr>
      <w:bookmarkStart w:id="1" w:name="_Hlk104901531"/>
      <w:r w:rsidRPr="007E2200">
        <w:rPr>
          <w:b/>
          <w:bCs/>
          <w:sz w:val="24"/>
          <w:szCs w:val="24"/>
        </w:rPr>
        <w:lastRenderedPageBreak/>
        <w:t>Bautafel</w:t>
      </w:r>
    </w:p>
    <w:p w14:paraId="5E4F6430" w14:textId="77777777" w:rsidR="007E2200" w:rsidRDefault="007E2200" w:rsidP="005168F0">
      <w:pPr>
        <w:spacing w:line="312" w:lineRule="auto"/>
        <w:rPr>
          <w:b/>
          <w:bCs/>
          <w:sz w:val="22"/>
        </w:rPr>
      </w:pPr>
    </w:p>
    <w:p w14:paraId="3F5D1E40" w14:textId="49D34224" w:rsidR="00A83068" w:rsidRDefault="00BB30DE" w:rsidP="005168F0">
      <w:pPr>
        <w:spacing w:line="312" w:lineRule="auto"/>
        <w:rPr>
          <w:sz w:val="22"/>
        </w:rPr>
      </w:pPr>
      <w:bookmarkStart w:id="2" w:name="_Hlk104901594"/>
      <w:r>
        <w:rPr>
          <w:b/>
          <w:bCs/>
          <w:sz w:val="22"/>
        </w:rPr>
        <w:t xml:space="preserve">Architekturbüro: </w:t>
      </w:r>
      <w:proofErr w:type="spellStart"/>
      <w:r w:rsidRPr="00BB30DE">
        <w:rPr>
          <w:sz w:val="22"/>
        </w:rPr>
        <w:t>one</w:t>
      </w:r>
      <w:proofErr w:type="spellEnd"/>
      <w:r w:rsidRPr="00BB30DE">
        <w:rPr>
          <w:sz w:val="22"/>
        </w:rPr>
        <w:t xml:space="preserve"> </w:t>
      </w:r>
      <w:proofErr w:type="spellStart"/>
      <w:r w:rsidRPr="00BB30DE">
        <w:rPr>
          <w:sz w:val="22"/>
        </w:rPr>
        <w:t>fine</w:t>
      </w:r>
      <w:proofErr w:type="spellEnd"/>
      <w:r w:rsidRPr="00BB30DE">
        <w:rPr>
          <w:sz w:val="22"/>
        </w:rPr>
        <w:t xml:space="preserve"> </w:t>
      </w:r>
      <w:proofErr w:type="spellStart"/>
      <w:r w:rsidRPr="00BB30DE">
        <w:rPr>
          <w:sz w:val="22"/>
        </w:rPr>
        <w:t>day</w:t>
      </w:r>
      <w:proofErr w:type="spellEnd"/>
      <w:r w:rsidRPr="00BB30DE">
        <w:rPr>
          <w:sz w:val="22"/>
        </w:rPr>
        <w:t>, Düsseldorf</w:t>
      </w:r>
      <w:r>
        <w:rPr>
          <w:sz w:val="22"/>
        </w:rPr>
        <w:br/>
      </w:r>
      <w:r w:rsidRPr="00BB30DE">
        <w:rPr>
          <w:b/>
          <w:bCs/>
          <w:sz w:val="22"/>
        </w:rPr>
        <w:t xml:space="preserve">Gebäudekonzept </w:t>
      </w:r>
      <w:r>
        <w:rPr>
          <w:b/>
          <w:bCs/>
          <w:sz w:val="22"/>
        </w:rPr>
        <w:t>und</w:t>
      </w:r>
      <w:r w:rsidRPr="00BB30DE">
        <w:rPr>
          <w:b/>
          <w:bCs/>
          <w:sz w:val="22"/>
        </w:rPr>
        <w:t xml:space="preserve"> Umsetzung:</w:t>
      </w:r>
      <w:r>
        <w:rPr>
          <w:sz w:val="22"/>
        </w:rPr>
        <w:t xml:space="preserve"> Goldbeck GmbH, Bielefeld</w:t>
      </w:r>
    </w:p>
    <w:p w14:paraId="782B3AC7" w14:textId="05231932" w:rsidR="00BB30DE" w:rsidRPr="00BB30DE" w:rsidRDefault="00BB30DE" w:rsidP="00BB30DE">
      <w:pPr>
        <w:spacing w:line="312" w:lineRule="auto"/>
        <w:rPr>
          <w:sz w:val="22"/>
        </w:rPr>
      </w:pPr>
      <w:r w:rsidRPr="00BB30DE">
        <w:rPr>
          <w:b/>
          <w:bCs/>
          <w:sz w:val="22"/>
        </w:rPr>
        <w:t>Konzept und Entwurf Showroom Products und Newsroom:</w:t>
      </w:r>
      <w:r w:rsidRPr="00BB30DE">
        <w:rPr>
          <w:sz w:val="22"/>
        </w:rPr>
        <w:t xml:space="preserve"> </w:t>
      </w:r>
      <w:proofErr w:type="spellStart"/>
      <w:r w:rsidRPr="00BB30DE">
        <w:rPr>
          <w:sz w:val="22"/>
        </w:rPr>
        <w:t>D'art</w:t>
      </w:r>
      <w:proofErr w:type="spellEnd"/>
      <w:r w:rsidRPr="00BB30DE">
        <w:rPr>
          <w:sz w:val="22"/>
        </w:rPr>
        <w:t xml:space="preserve"> Design Gruppe GmbH, Neuss</w:t>
      </w:r>
    </w:p>
    <w:p w14:paraId="5BA5D006" w14:textId="77777777" w:rsidR="00BB30DE" w:rsidRPr="00BB30DE" w:rsidRDefault="00BB30DE" w:rsidP="00BB30DE">
      <w:pPr>
        <w:spacing w:line="312" w:lineRule="auto"/>
        <w:rPr>
          <w:sz w:val="22"/>
        </w:rPr>
      </w:pPr>
      <w:proofErr w:type="spellStart"/>
      <w:r w:rsidRPr="006A2406">
        <w:rPr>
          <w:b/>
          <w:bCs/>
          <w:sz w:val="22"/>
          <w:lang w:val="en-US"/>
        </w:rPr>
        <w:t>Ausbau</w:t>
      </w:r>
      <w:proofErr w:type="spellEnd"/>
      <w:r w:rsidRPr="006A2406">
        <w:rPr>
          <w:b/>
          <w:bCs/>
          <w:sz w:val="22"/>
          <w:lang w:val="en-US"/>
        </w:rPr>
        <w:t xml:space="preserve"> Showroom Products und Newsroom:</w:t>
      </w:r>
      <w:r w:rsidRPr="006A2406">
        <w:rPr>
          <w:sz w:val="22"/>
          <w:lang w:val="en-US"/>
        </w:rPr>
        <w:t xml:space="preserve"> </w:t>
      </w:r>
      <w:proofErr w:type="spellStart"/>
      <w:r w:rsidRPr="006A2406">
        <w:rPr>
          <w:sz w:val="22"/>
          <w:lang w:val="en-US"/>
        </w:rPr>
        <w:t>kohlhaas</w:t>
      </w:r>
      <w:proofErr w:type="spellEnd"/>
      <w:r w:rsidRPr="006A2406">
        <w:rPr>
          <w:sz w:val="22"/>
          <w:lang w:val="en-US"/>
        </w:rPr>
        <w:t xml:space="preserve"> GmbH &amp; Co. </w:t>
      </w:r>
      <w:r w:rsidRPr="00BB30DE">
        <w:rPr>
          <w:sz w:val="22"/>
        </w:rPr>
        <w:t>KG, Germering</w:t>
      </w:r>
    </w:p>
    <w:bookmarkEnd w:id="1"/>
    <w:p w14:paraId="1BD4B925" w14:textId="77777777" w:rsidR="007E2200" w:rsidRPr="007E2200" w:rsidRDefault="007E2200" w:rsidP="007E2200">
      <w:pPr>
        <w:spacing w:line="312" w:lineRule="auto"/>
        <w:rPr>
          <w:sz w:val="22"/>
        </w:rPr>
      </w:pPr>
      <w:r w:rsidRPr="007E2200">
        <w:rPr>
          <w:b/>
          <w:bCs/>
          <w:sz w:val="22"/>
        </w:rPr>
        <w:t>Kommunikationskonzept und -inhalte:</w:t>
      </w:r>
      <w:r w:rsidRPr="007E2200">
        <w:rPr>
          <w:sz w:val="22"/>
        </w:rPr>
        <w:t xml:space="preserve"> </w:t>
      </w:r>
      <w:proofErr w:type="spellStart"/>
      <w:r w:rsidRPr="007E2200">
        <w:rPr>
          <w:sz w:val="22"/>
        </w:rPr>
        <w:t>D'art</w:t>
      </w:r>
      <w:proofErr w:type="spellEnd"/>
      <w:r w:rsidRPr="007E2200">
        <w:rPr>
          <w:sz w:val="22"/>
        </w:rPr>
        <w:t xml:space="preserve"> Design Gruppe GmbH, Neuss</w:t>
      </w:r>
    </w:p>
    <w:bookmarkEnd w:id="2"/>
    <w:p w14:paraId="0660F59E" w14:textId="522E51F1" w:rsidR="00A83068" w:rsidRDefault="00A83068" w:rsidP="005168F0">
      <w:pPr>
        <w:spacing w:line="312" w:lineRule="auto"/>
        <w:rPr>
          <w:sz w:val="22"/>
        </w:rPr>
      </w:pPr>
    </w:p>
    <w:p w14:paraId="560A7732" w14:textId="6A8BA189" w:rsidR="00542B97" w:rsidRDefault="00542B97" w:rsidP="005168F0">
      <w:pPr>
        <w:spacing w:line="312" w:lineRule="auto"/>
        <w:rPr>
          <w:sz w:val="22"/>
        </w:rPr>
      </w:pPr>
    </w:p>
    <w:p w14:paraId="09C105F3" w14:textId="42EFEF19" w:rsidR="00542B97" w:rsidRDefault="00542B97" w:rsidP="005168F0">
      <w:pPr>
        <w:spacing w:line="312" w:lineRule="auto"/>
        <w:rPr>
          <w:sz w:val="22"/>
        </w:rPr>
      </w:pPr>
    </w:p>
    <w:p w14:paraId="09B47CC9" w14:textId="77777777" w:rsidR="00542B97" w:rsidRDefault="00542B97" w:rsidP="005168F0">
      <w:pPr>
        <w:spacing w:line="312" w:lineRule="auto"/>
        <w:rPr>
          <w:sz w:val="22"/>
        </w:rPr>
      </w:pPr>
    </w:p>
    <w:p w14:paraId="37D1EC9C" w14:textId="77777777" w:rsidR="00CC1026" w:rsidRPr="00806322" w:rsidRDefault="00CC1026" w:rsidP="00CC1026">
      <w:pPr>
        <w:spacing w:line="312" w:lineRule="auto"/>
        <w:jc w:val="both"/>
        <w:rPr>
          <w:rFonts w:cs="Arial"/>
          <w:b/>
          <w:szCs w:val="18"/>
        </w:rPr>
      </w:pPr>
      <w:bookmarkStart w:id="3" w:name="_Hlk77926191"/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0B6EF7CA" w14:textId="77777777" w:rsidR="00CC1026" w:rsidRPr="00EA2BE8" w:rsidRDefault="00CC1026" w:rsidP="00CC1026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4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4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21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995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EA2BE8">
        <w:rPr>
          <w:rFonts w:cs="Arial"/>
          <w:szCs w:val="18"/>
        </w:rPr>
        <w:t xml:space="preserve">Weitere Informationen unter </w:t>
      </w:r>
      <w:hyperlink r:id="rId8" w:history="1">
        <w:r w:rsidRPr="00EA2BE8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632A8B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3"/>
    <w:p w14:paraId="3EDFD902" w14:textId="77777777" w:rsidR="00AA7002" w:rsidRPr="00265ACE" w:rsidRDefault="00AA7002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6A4FFDAC" w14:textId="77777777" w:rsidR="005168F0" w:rsidRPr="00265ACE" w:rsidRDefault="005168F0" w:rsidP="005168F0">
      <w:pPr>
        <w:spacing w:line="312" w:lineRule="auto"/>
        <w:rPr>
          <w:sz w:val="22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46C65E87" w14:textId="77777777" w:rsidR="006A2406" w:rsidRDefault="006A2406" w:rsidP="006A2406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04C9D35E" w14:textId="77777777" w:rsidR="006A2406" w:rsidRDefault="006A2406" w:rsidP="006A2406">
      <w:pPr>
        <w:spacing w:line="312" w:lineRule="auto"/>
        <w:rPr>
          <w:sz w:val="22"/>
        </w:rPr>
      </w:pPr>
    </w:p>
    <w:p w14:paraId="1BA35671" w14:textId="77777777" w:rsidR="006A2406" w:rsidRDefault="006A2406" w:rsidP="006A2406">
      <w:pPr>
        <w:spacing w:line="312" w:lineRule="auto"/>
        <w:rPr>
          <w:sz w:val="22"/>
        </w:rPr>
      </w:pPr>
    </w:p>
    <w:p w14:paraId="4F59E4F4" w14:textId="77777777" w:rsidR="006A2406" w:rsidRDefault="006A2406" w:rsidP="006A2406">
      <w:pPr>
        <w:spacing w:line="312" w:lineRule="auto"/>
        <w:rPr>
          <w:sz w:val="22"/>
        </w:rPr>
      </w:pPr>
    </w:p>
    <w:p w14:paraId="1BD5E268" w14:textId="77777777" w:rsidR="006A2406" w:rsidRDefault="006A2406" w:rsidP="006A2406">
      <w:pPr>
        <w:spacing w:line="312" w:lineRule="auto"/>
        <w:rPr>
          <w:sz w:val="22"/>
        </w:rPr>
      </w:pPr>
    </w:p>
    <w:p w14:paraId="08B3A460" w14:textId="77777777" w:rsidR="006A2406" w:rsidRDefault="006A2406" w:rsidP="006A2406">
      <w:pPr>
        <w:spacing w:line="312" w:lineRule="auto"/>
        <w:rPr>
          <w:sz w:val="22"/>
        </w:rPr>
      </w:pPr>
    </w:p>
    <w:p w14:paraId="4B01889B" w14:textId="77777777" w:rsidR="006A2406" w:rsidRDefault="006A2406" w:rsidP="006A2406">
      <w:pPr>
        <w:spacing w:line="312" w:lineRule="auto"/>
        <w:rPr>
          <w:sz w:val="22"/>
        </w:rPr>
      </w:pPr>
    </w:p>
    <w:p w14:paraId="52E66B44" w14:textId="77777777" w:rsidR="006A2406" w:rsidRDefault="006A2406" w:rsidP="006A2406">
      <w:pPr>
        <w:spacing w:line="312" w:lineRule="auto"/>
        <w:rPr>
          <w:sz w:val="22"/>
        </w:rPr>
      </w:pPr>
    </w:p>
    <w:p w14:paraId="6661111D" w14:textId="77777777" w:rsidR="006A2406" w:rsidRDefault="006A2406" w:rsidP="006A2406">
      <w:pPr>
        <w:spacing w:line="312" w:lineRule="auto"/>
        <w:rPr>
          <w:sz w:val="22"/>
        </w:rPr>
      </w:pPr>
    </w:p>
    <w:p w14:paraId="3DE1F9FD" w14:textId="77777777" w:rsidR="006A2406" w:rsidRDefault="006A2406" w:rsidP="006A2406">
      <w:pPr>
        <w:spacing w:line="312" w:lineRule="auto"/>
        <w:rPr>
          <w:sz w:val="22"/>
        </w:rPr>
      </w:pPr>
    </w:p>
    <w:p w14:paraId="36F938FE" w14:textId="77777777" w:rsidR="006A2406" w:rsidRDefault="006A2406" w:rsidP="006A2406">
      <w:pPr>
        <w:spacing w:line="312" w:lineRule="auto"/>
        <w:rPr>
          <w:sz w:val="22"/>
        </w:rPr>
      </w:pPr>
    </w:p>
    <w:p w14:paraId="7AF52858" w14:textId="77777777" w:rsidR="006A2406" w:rsidRDefault="006A2406" w:rsidP="006A2406">
      <w:pPr>
        <w:spacing w:line="312" w:lineRule="auto"/>
        <w:rPr>
          <w:sz w:val="22"/>
        </w:rPr>
      </w:pPr>
    </w:p>
    <w:p w14:paraId="1AF37D9F" w14:textId="120C3FB8" w:rsidR="008E4B7D" w:rsidRPr="006A2406" w:rsidRDefault="008E4B7D" w:rsidP="006A2406">
      <w:pPr>
        <w:spacing w:line="312" w:lineRule="auto"/>
        <w:rPr>
          <w:sz w:val="22"/>
        </w:rPr>
      </w:pPr>
      <w:r w:rsidRPr="008E4B7D">
        <w:rPr>
          <w:b/>
          <w:bCs/>
          <w:sz w:val="22"/>
        </w:rPr>
        <w:lastRenderedPageBreak/>
        <w:t xml:space="preserve">Fotograf: </w:t>
      </w:r>
      <w:r w:rsidR="00EA2BE8">
        <w:rPr>
          <w:b/>
          <w:bCs/>
          <w:sz w:val="22"/>
        </w:rPr>
        <w:t>rolandborgmann.com</w:t>
      </w:r>
    </w:p>
    <w:p w14:paraId="39A2DEFB" w14:textId="45B016BD" w:rsidR="008A7602" w:rsidRPr="00265ACE" w:rsidRDefault="008E4B7D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Nutzungsrecht</w:t>
      </w:r>
      <w:r w:rsidR="008A7602" w:rsidRPr="00265ACE">
        <w:rPr>
          <w:b/>
          <w:sz w:val="22"/>
        </w:rPr>
        <w:t>: Schüco International KG</w:t>
      </w:r>
    </w:p>
    <w:p w14:paraId="385126B0" w14:textId="77777777" w:rsidR="008A7602" w:rsidRPr="00265ACE" w:rsidRDefault="008A7602" w:rsidP="005168F0">
      <w:pPr>
        <w:spacing w:line="312" w:lineRule="auto"/>
        <w:rPr>
          <w:sz w:val="22"/>
        </w:rPr>
      </w:pPr>
    </w:p>
    <w:p w14:paraId="608C5798" w14:textId="2A19A225" w:rsidR="006A2406" w:rsidRDefault="006A2406" w:rsidP="006A2406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1F0AF021" wp14:editId="14D30813">
            <wp:extent cx="3383497" cy="1440000"/>
            <wp:effectExtent l="0" t="0" r="7620" b="8255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497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2BE8" w:rsidRPr="00EA2BE8">
        <w:rPr>
          <w:rFonts w:ascii="Calibri" w:eastAsia="DengXian" w:hAnsi="Calibri" w:cs="Arial"/>
          <w:noProof/>
          <w:sz w:val="22"/>
          <w:lang w:eastAsia="zh-CN"/>
        </w:rPr>
        <w:drawing>
          <wp:inline distT="0" distB="0" distL="0" distR="0" wp14:anchorId="077BC187" wp14:editId="04638073">
            <wp:extent cx="2160000" cy="1440000"/>
            <wp:effectExtent l="0" t="0" r="0" b="825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F2D16">
        <w:rPr>
          <w:sz w:val="22"/>
        </w:rPr>
        <w:br/>
        <w:t>Das neue Schüco Welcome Forum präsentiert auf 4.650 Quadratmetern die ganz</w:t>
      </w:r>
      <w:r w:rsidR="00556153">
        <w:rPr>
          <w:sz w:val="22"/>
        </w:rPr>
        <w:t>e</w:t>
      </w:r>
      <w:r w:rsidR="00AF2D16">
        <w:rPr>
          <w:sz w:val="22"/>
        </w:rPr>
        <w:t xml:space="preserve"> Welt von Schüco. </w:t>
      </w:r>
    </w:p>
    <w:p w14:paraId="07EA19C7" w14:textId="77777777" w:rsidR="006A2406" w:rsidRDefault="006A2406" w:rsidP="005168F0">
      <w:pPr>
        <w:spacing w:line="312" w:lineRule="auto"/>
        <w:rPr>
          <w:sz w:val="22"/>
        </w:rPr>
      </w:pPr>
    </w:p>
    <w:p w14:paraId="2DA24DC9" w14:textId="5619EF7C" w:rsidR="00EA2BE8" w:rsidRDefault="00EA2BE8" w:rsidP="005168F0">
      <w:pPr>
        <w:spacing w:line="312" w:lineRule="auto"/>
        <w:rPr>
          <w:sz w:val="22"/>
        </w:rPr>
      </w:pPr>
      <w:r w:rsidRPr="00EA2BE8">
        <w:rPr>
          <w:rFonts w:ascii="Calibri" w:eastAsia="DengXian" w:hAnsi="Calibri" w:cs="Arial"/>
          <w:noProof/>
          <w:sz w:val="22"/>
          <w:lang w:eastAsia="zh-CN"/>
        </w:rPr>
        <w:drawing>
          <wp:inline distT="0" distB="0" distL="0" distR="0" wp14:anchorId="43CE8FE2" wp14:editId="6672985B">
            <wp:extent cx="2072120" cy="1440000"/>
            <wp:effectExtent l="0" t="0" r="4445" b="8255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12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055930" w14:textId="69B207E9" w:rsidR="00AF2D16" w:rsidRDefault="00F609BE" w:rsidP="00AF2D16">
      <w:pPr>
        <w:spacing w:line="312" w:lineRule="auto"/>
        <w:rPr>
          <w:sz w:val="22"/>
        </w:rPr>
      </w:pPr>
      <w:r>
        <w:rPr>
          <w:sz w:val="22"/>
        </w:rPr>
        <w:t xml:space="preserve">Von der Idee über die Planung und Fertigung bis </w:t>
      </w:r>
      <w:r w:rsidR="004C06DA">
        <w:rPr>
          <w:sz w:val="22"/>
        </w:rPr>
        <w:t xml:space="preserve">hin </w:t>
      </w:r>
      <w:r>
        <w:rPr>
          <w:sz w:val="22"/>
        </w:rPr>
        <w:t>zur Montage, dem Betrieb und der Wartung: Inmitten des Schüco Campus zeigt das Welcome Forum Schüco Lösung</w:t>
      </w:r>
      <w:r w:rsidR="00C53168">
        <w:rPr>
          <w:sz w:val="22"/>
        </w:rPr>
        <w:t>en</w:t>
      </w:r>
      <w:r>
        <w:rPr>
          <w:sz w:val="22"/>
        </w:rPr>
        <w:t xml:space="preserve"> für die gesamte Wertschöpfungskette eines Bauprojekts.  </w:t>
      </w:r>
    </w:p>
    <w:p w14:paraId="623EB51C" w14:textId="346E27C1" w:rsidR="00AF2D16" w:rsidRDefault="00AF2D16" w:rsidP="00AF2D16">
      <w:pPr>
        <w:spacing w:line="312" w:lineRule="auto"/>
        <w:rPr>
          <w:sz w:val="22"/>
        </w:rPr>
      </w:pPr>
    </w:p>
    <w:p w14:paraId="00F7E771" w14:textId="417682BD" w:rsidR="006A2406" w:rsidRDefault="006A2406" w:rsidP="00AF2D16">
      <w:pPr>
        <w:spacing w:line="312" w:lineRule="auto"/>
        <w:rPr>
          <w:sz w:val="22"/>
        </w:rPr>
      </w:pPr>
    </w:p>
    <w:p w14:paraId="7A825856" w14:textId="77777777" w:rsidR="006A2406" w:rsidRDefault="006A2406" w:rsidP="00AF2D16">
      <w:pPr>
        <w:spacing w:line="312" w:lineRule="auto"/>
        <w:rPr>
          <w:sz w:val="22"/>
        </w:rPr>
      </w:pPr>
    </w:p>
    <w:p w14:paraId="42C7CE86" w14:textId="0E5FE9EA" w:rsidR="00EA2BE8" w:rsidRDefault="00EA2BE8" w:rsidP="005168F0">
      <w:pPr>
        <w:spacing w:line="312" w:lineRule="auto"/>
        <w:rPr>
          <w:sz w:val="22"/>
        </w:rPr>
      </w:pPr>
      <w:r>
        <w:rPr>
          <w:noProof/>
          <w:sz w:val="22"/>
        </w:rPr>
        <w:lastRenderedPageBreak/>
        <w:drawing>
          <wp:inline distT="0" distB="0" distL="0" distR="0" wp14:anchorId="4839F0BB" wp14:editId="52A49881">
            <wp:extent cx="2160000" cy="1440000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noProof/>
          <w:sz w:val="22"/>
        </w:rPr>
        <w:drawing>
          <wp:inline distT="0" distB="0" distL="0" distR="0" wp14:anchorId="767CC0E6" wp14:editId="2B013583">
            <wp:extent cx="2160000" cy="1440000"/>
            <wp:effectExtent l="0" t="0" r="0" b="825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9D5D93" w14:textId="46915BD0" w:rsidR="00AF2D16" w:rsidRDefault="00AF2D16" w:rsidP="00AF2D16">
      <w:pPr>
        <w:spacing w:line="312" w:lineRule="auto"/>
        <w:rPr>
          <w:sz w:val="22"/>
        </w:rPr>
      </w:pPr>
      <w:r w:rsidRPr="00AF2D16">
        <w:rPr>
          <w:sz w:val="22"/>
        </w:rPr>
        <w:t>Ein zentrales Foyer verbindet alle Bereich</w:t>
      </w:r>
      <w:r w:rsidR="00556153">
        <w:rPr>
          <w:sz w:val="22"/>
        </w:rPr>
        <w:t>e</w:t>
      </w:r>
      <w:r w:rsidRPr="00AF2D16">
        <w:rPr>
          <w:sz w:val="22"/>
        </w:rPr>
        <w:t xml:space="preserve"> des </w:t>
      </w:r>
      <w:r w:rsidR="00A66E26">
        <w:rPr>
          <w:sz w:val="22"/>
        </w:rPr>
        <w:t xml:space="preserve">Schüco </w:t>
      </w:r>
      <w:r w:rsidRPr="00AF2D16">
        <w:rPr>
          <w:sz w:val="22"/>
        </w:rPr>
        <w:t>Welcome Forum</w:t>
      </w:r>
      <w:r w:rsidR="00556153">
        <w:rPr>
          <w:sz w:val="22"/>
        </w:rPr>
        <w:t>s</w:t>
      </w:r>
      <w:r w:rsidRPr="00AF2D16">
        <w:rPr>
          <w:sz w:val="22"/>
        </w:rPr>
        <w:t xml:space="preserve"> miteinander und bietet den Besuchern ein</w:t>
      </w:r>
      <w:r w:rsidR="008212A2">
        <w:rPr>
          <w:sz w:val="22"/>
        </w:rPr>
        <w:t>en</w:t>
      </w:r>
      <w:r w:rsidRPr="00AF2D16">
        <w:rPr>
          <w:sz w:val="22"/>
        </w:rPr>
        <w:t xml:space="preserve"> 360</w:t>
      </w:r>
      <w:r w:rsidR="00556153">
        <w:rPr>
          <w:sz w:val="22"/>
        </w:rPr>
        <w:t xml:space="preserve"> Grad</w:t>
      </w:r>
      <w:r w:rsidRPr="00AF2D16">
        <w:rPr>
          <w:sz w:val="22"/>
        </w:rPr>
        <w:t>-Blick auf die gesamte Schüco Welt.</w:t>
      </w:r>
      <w:r>
        <w:rPr>
          <w:sz w:val="22"/>
        </w:rPr>
        <w:t xml:space="preserve"> </w:t>
      </w:r>
    </w:p>
    <w:p w14:paraId="056E1C98" w14:textId="7FD22814" w:rsidR="00EA2BE8" w:rsidRDefault="00EA2BE8" w:rsidP="005168F0">
      <w:pPr>
        <w:spacing w:line="312" w:lineRule="auto"/>
        <w:rPr>
          <w:sz w:val="22"/>
        </w:rPr>
      </w:pPr>
    </w:p>
    <w:p w14:paraId="3C588A77" w14:textId="04B76D2E" w:rsidR="00EA2BE8" w:rsidRDefault="00EA2BE8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38E5ED97" wp14:editId="67D892F1">
            <wp:extent cx="2160000" cy="1440000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noProof/>
          <w:sz w:val="22"/>
        </w:rPr>
        <w:drawing>
          <wp:inline distT="0" distB="0" distL="0" distR="0" wp14:anchorId="140D9799" wp14:editId="687D8306">
            <wp:extent cx="1668414" cy="1440000"/>
            <wp:effectExtent l="0" t="0" r="8255" b="825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8414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E4202E" w14:textId="7583D213" w:rsidR="00AE082B" w:rsidRDefault="00AE082B" w:rsidP="005168F0">
      <w:pPr>
        <w:spacing w:line="312" w:lineRule="auto"/>
        <w:rPr>
          <w:sz w:val="22"/>
        </w:rPr>
      </w:pPr>
      <w:r w:rsidRPr="00AE082B">
        <w:rPr>
          <w:sz w:val="22"/>
        </w:rPr>
        <w:t>Im Showroom Products finden auch gro</w:t>
      </w:r>
      <w:r>
        <w:rPr>
          <w:sz w:val="22"/>
        </w:rPr>
        <w:t xml:space="preserve">ße Exponate wie die Freiformfassade Grid2Shell oder </w:t>
      </w:r>
      <w:r w:rsidR="004C06DA">
        <w:rPr>
          <w:sz w:val="22"/>
        </w:rPr>
        <w:t>eine</w:t>
      </w:r>
      <w:r>
        <w:rPr>
          <w:sz w:val="22"/>
        </w:rPr>
        <w:t xml:space="preserve"> Hochsicherheitsfassade</w:t>
      </w:r>
      <w:r w:rsidR="006552BC">
        <w:rPr>
          <w:sz w:val="22"/>
        </w:rPr>
        <w:t xml:space="preserve"> </w:t>
      </w:r>
      <w:r>
        <w:rPr>
          <w:sz w:val="22"/>
        </w:rPr>
        <w:t xml:space="preserve">ihren Platz. </w:t>
      </w:r>
    </w:p>
    <w:p w14:paraId="5D1F2666" w14:textId="77777777" w:rsidR="006A2406" w:rsidRPr="00AE082B" w:rsidRDefault="006A2406" w:rsidP="005168F0">
      <w:pPr>
        <w:spacing w:line="312" w:lineRule="auto"/>
        <w:rPr>
          <w:sz w:val="22"/>
        </w:rPr>
      </w:pPr>
    </w:p>
    <w:p w14:paraId="6D7114DB" w14:textId="31F77071" w:rsidR="00EA2BE8" w:rsidRDefault="00EA2BE8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36A42604" wp14:editId="52532BC9">
            <wp:extent cx="1519121" cy="1440000"/>
            <wp:effectExtent l="0" t="0" r="508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9121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1725E" w14:textId="4461AB0A" w:rsidR="00AE082B" w:rsidRDefault="001222BB" w:rsidP="005168F0">
      <w:pPr>
        <w:spacing w:line="312" w:lineRule="auto"/>
        <w:rPr>
          <w:sz w:val="22"/>
        </w:rPr>
      </w:pPr>
      <w:r>
        <w:rPr>
          <w:sz w:val="22"/>
        </w:rPr>
        <w:t>Groß</w:t>
      </w:r>
      <w:r w:rsidR="00A66E26">
        <w:rPr>
          <w:sz w:val="22"/>
        </w:rPr>
        <w:t>flächige</w:t>
      </w:r>
      <w:r>
        <w:rPr>
          <w:sz w:val="22"/>
        </w:rPr>
        <w:t xml:space="preserve"> </w:t>
      </w:r>
      <w:r w:rsidR="00AE082B">
        <w:rPr>
          <w:sz w:val="22"/>
        </w:rPr>
        <w:t xml:space="preserve">Schiebesysteme für ein gesundes und sicheres Wohnen </w:t>
      </w:r>
      <w:r>
        <w:rPr>
          <w:sz w:val="22"/>
        </w:rPr>
        <w:t xml:space="preserve">können </w:t>
      </w:r>
      <w:r w:rsidR="00BB7E59">
        <w:rPr>
          <w:sz w:val="22"/>
        </w:rPr>
        <w:t xml:space="preserve">im Showroom Products </w:t>
      </w:r>
      <w:r>
        <w:rPr>
          <w:sz w:val="22"/>
        </w:rPr>
        <w:t>nicht nur besichtigt, sondern auch angefasst und ausprobiert werden.</w:t>
      </w:r>
    </w:p>
    <w:p w14:paraId="10A282C1" w14:textId="77777777" w:rsidR="00EA2BE8" w:rsidRDefault="00EA2BE8" w:rsidP="005168F0">
      <w:pPr>
        <w:spacing w:line="312" w:lineRule="auto"/>
        <w:rPr>
          <w:sz w:val="22"/>
        </w:rPr>
      </w:pPr>
    </w:p>
    <w:p w14:paraId="7F41FE63" w14:textId="73217031" w:rsidR="00EA2BE8" w:rsidRDefault="00EA2BE8" w:rsidP="005168F0">
      <w:pPr>
        <w:spacing w:line="312" w:lineRule="auto"/>
        <w:rPr>
          <w:sz w:val="22"/>
        </w:rPr>
      </w:pPr>
      <w:r>
        <w:rPr>
          <w:noProof/>
          <w:sz w:val="22"/>
        </w:rPr>
        <w:lastRenderedPageBreak/>
        <w:drawing>
          <wp:inline distT="0" distB="0" distL="0" distR="0" wp14:anchorId="4C480E85" wp14:editId="0361F53D">
            <wp:extent cx="1815535" cy="1440000"/>
            <wp:effectExtent l="0" t="0" r="0" b="825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553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noProof/>
          <w:sz w:val="22"/>
        </w:rPr>
        <w:drawing>
          <wp:inline distT="0" distB="0" distL="0" distR="0" wp14:anchorId="4F2E7722" wp14:editId="449D3CDA">
            <wp:extent cx="2160000" cy="1440000"/>
            <wp:effectExtent l="0" t="0" r="0" b="825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AA30F" w14:textId="64FD8F90" w:rsidR="00AE082B" w:rsidRDefault="00AE082B" w:rsidP="00AE082B">
      <w:pPr>
        <w:spacing w:line="312" w:lineRule="auto"/>
        <w:rPr>
          <w:sz w:val="22"/>
        </w:rPr>
      </w:pPr>
      <w:r>
        <w:rPr>
          <w:sz w:val="22"/>
        </w:rPr>
        <w:t xml:space="preserve">Der Showroom </w:t>
      </w:r>
      <w:proofErr w:type="spellStart"/>
      <w:r>
        <w:rPr>
          <w:sz w:val="22"/>
        </w:rPr>
        <w:t>Fabrication</w:t>
      </w:r>
      <w:proofErr w:type="spellEnd"/>
      <w:r>
        <w:rPr>
          <w:sz w:val="22"/>
        </w:rPr>
        <w:t xml:space="preserve"> </w:t>
      </w:r>
      <w:r w:rsidR="001222BB">
        <w:rPr>
          <w:sz w:val="22"/>
        </w:rPr>
        <w:t>macht mit seinen 2.000 Quadratmetern fast die Hälfte des Welcome Forum</w:t>
      </w:r>
      <w:r w:rsidR="00556153">
        <w:rPr>
          <w:sz w:val="22"/>
        </w:rPr>
        <w:t>s</w:t>
      </w:r>
      <w:r w:rsidR="001222BB">
        <w:rPr>
          <w:sz w:val="22"/>
        </w:rPr>
        <w:t xml:space="preserve"> aus und </w:t>
      </w:r>
      <w:r>
        <w:rPr>
          <w:sz w:val="22"/>
        </w:rPr>
        <w:t xml:space="preserve">zeigt eine </w:t>
      </w:r>
      <w:r w:rsidRPr="00AE082B">
        <w:rPr>
          <w:sz w:val="22"/>
        </w:rPr>
        <w:t>komplette Fertigungsstraße. Dank großflächiger Fensterbänder ist der Maschinenbereich auch von außen einsehbar und fungiert als gläserne Manufaktur.</w:t>
      </w:r>
    </w:p>
    <w:p w14:paraId="66DC9344" w14:textId="77777777" w:rsidR="00F609BE" w:rsidRDefault="00AE082B" w:rsidP="00F609BE">
      <w:pPr>
        <w:spacing w:line="312" w:lineRule="auto"/>
        <w:rPr>
          <w:sz w:val="22"/>
        </w:rPr>
      </w:pPr>
      <w:r>
        <w:rPr>
          <w:sz w:val="22"/>
        </w:rPr>
        <w:br/>
      </w:r>
      <w:r w:rsidR="00EA2BE8">
        <w:rPr>
          <w:noProof/>
          <w:sz w:val="22"/>
        </w:rPr>
        <w:drawing>
          <wp:inline distT="0" distB="0" distL="0" distR="0" wp14:anchorId="1AFC0445" wp14:editId="513C825D">
            <wp:extent cx="1493333" cy="1440000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3333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2BE8">
        <w:rPr>
          <w:sz w:val="22"/>
        </w:rPr>
        <w:t xml:space="preserve"> </w:t>
      </w:r>
      <w:r>
        <w:rPr>
          <w:sz w:val="22"/>
        </w:rPr>
        <w:br/>
        <w:t>Das Café mit seinem dazugehörigen Außenbereich bietet Platz für eine Stärkung und den gegenseitigen Austausch.</w:t>
      </w:r>
    </w:p>
    <w:p w14:paraId="17887296" w14:textId="614D204A" w:rsidR="00AE082B" w:rsidRDefault="00AE082B" w:rsidP="00F609BE">
      <w:pPr>
        <w:spacing w:line="312" w:lineRule="auto"/>
        <w:rPr>
          <w:sz w:val="22"/>
        </w:rPr>
      </w:pPr>
      <w:r>
        <w:rPr>
          <w:sz w:val="22"/>
        </w:rPr>
        <w:br/>
      </w:r>
      <w:r w:rsidR="00EA2BE8">
        <w:rPr>
          <w:noProof/>
          <w:sz w:val="22"/>
        </w:rPr>
        <w:drawing>
          <wp:inline distT="0" distB="0" distL="0" distR="0" wp14:anchorId="6BFE3164" wp14:editId="114E4B40">
            <wp:extent cx="1648518" cy="1440000"/>
            <wp:effectExtent l="0" t="0" r="889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8518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DB35F1" w14:textId="77777777" w:rsidR="006A2406" w:rsidRDefault="00AE082B" w:rsidP="006A2406">
      <w:pPr>
        <w:spacing w:line="312" w:lineRule="auto"/>
        <w:rPr>
          <w:sz w:val="22"/>
        </w:rPr>
      </w:pPr>
      <w:r>
        <w:rPr>
          <w:sz w:val="22"/>
        </w:rPr>
        <w:t xml:space="preserve">Im Schüco Newsroom </w:t>
      </w:r>
      <w:r w:rsidR="00265140">
        <w:rPr>
          <w:sz w:val="22"/>
        </w:rPr>
        <w:t xml:space="preserve">können sich die Besucher an einem großen Screen, dem </w:t>
      </w:r>
      <w:proofErr w:type="spellStart"/>
      <w:r w:rsidR="00265140">
        <w:rPr>
          <w:sz w:val="22"/>
        </w:rPr>
        <w:t>Newspool</w:t>
      </w:r>
      <w:proofErr w:type="spellEnd"/>
      <w:r w:rsidR="00265140">
        <w:rPr>
          <w:sz w:val="22"/>
        </w:rPr>
        <w:t xml:space="preserve">, inspirieren lassen und über das Unternehmen informieren. </w:t>
      </w:r>
    </w:p>
    <w:p w14:paraId="7A739E96" w14:textId="4DB1292E" w:rsidR="001222BB" w:rsidRDefault="00EA2BE8" w:rsidP="006A2406">
      <w:pPr>
        <w:spacing w:line="312" w:lineRule="auto"/>
        <w:rPr>
          <w:sz w:val="22"/>
        </w:rPr>
      </w:pPr>
      <w:r>
        <w:rPr>
          <w:noProof/>
          <w:sz w:val="22"/>
        </w:rPr>
        <w:lastRenderedPageBreak/>
        <w:drawing>
          <wp:inline distT="0" distB="0" distL="0" distR="0" wp14:anchorId="24FED34F" wp14:editId="5B0CE66E">
            <wp:extent cx="2160000" cy="1440000"/>
            <wp:effectExtent l="0" t="0" r="0" b="825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BF9CE" w14:textId="31F40BC0" w:rsidR="005168F0" w:rsidRDefault="00EA2BE8" w:rsidP="00AE082B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3BBF41B6" wp14:editId="2B61005F">
            <wp:extent cx="3637895" cy="1440000"/>
            <wp:effectExtent l="0" t="0" r="1270" b="825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789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A5204B" w14:textId="0E36C49B" w:rsidR="00F609BE" w:rsidRDefault="00F609BE" w:rsidP="006552BC">
      <w:pPr>
        <w:spacing w:line="312" w:lineRule="auto"/>
        <w:rPr>
          <w:sz w:val="22"/>
        </w:rPr>
      </w:pPr>
      <w:r w:rsidRPr="001222BB">
        <w:rPr>
          <w:sz w:val="22"/>
        </w:rPr>
        <w:t xml:space="preserve">Mehrere Besprechungs- und </w:t>
      </w:r>
      <w:r>
        <w:rPr>
          <w:sz w:val="22"/>
        </w:rPr>
        <w:t>Konferenz</w:t>
      </w:r>
      <w:r w:rsidRPr="001222BB">
        <w:rPr>
          <w:sz w:val="22"/>
        </w:rPr>
        <w:t>räume</w:t>
      </w:r>
      <w:r>
        <w:rPr>
          <w:b/>
          <w:bCs/>
          <w:sz w:val="22"/>
        </w:rPr>
        <w:t xml:space="preserve"> </w:t>
      </w:r>
      <w:r w:rsidRPr="001222BB">
        <w:rPr>
          <w:sz w:val="22"/>
        </w:rPr>
        <w:t>laden die</w:t>
      </w:r>
      <w:r>
        <w:rPr>
          <w:b/>
          <w:bCs/>
          <w:sz w:val="22"/>
        </w:rPr>
        <w:t xml:space="preserve"> </w:t>
      </w:r>
      <w:r w:rsidRPr="001222BB">
        <w:rPr>
          <w:sz w:val="22"/>
        </w:rPr>
        <w:t>Gäste ein, sich mit Schüco Mitarbeite</w:t>
      </w:r>
      <w:r>
        <w:rPr>
          <w:sz w:val="22"/>
        </w:rPr>
        <w:t>nden</w:t>
      </w:r>
      <w:r w:rsidR="006552BC">
        <w:rPr>
          <w:sz w:val="22"/>
        </w:rPr>
        <w:t xml:space="preserve"> </w:t>
      </w:r>
      <w:r w:rsidRPr="001222BB">
        <w:rPr>
          <w:sz w:val="22"/>
        </w:rPr>
        <w:t>auszutauschen.</w:t>
      </w:r>
    </w:p>
    <w:p w14:paraId="05741911" w14:textId="05B5B551" w:rsidR="00EA2BE8" w:rsidRPr="00610835" w:rsidRDefault="00EA2BE8" w:rsidP="005168F0">
      <w:pPr>
        <w:spacing w:line="312" w:lineRule="auto"/>
        <w:rPr>
          <w:sz w:val="22"/>
        </w:rPr>
      </w:pPr>
    </w:p>
    <w:sectPr w:rsidR="00EA2BE8" w:rsidRPr="00610835" w:rsidSect="007A7037">
      <w:headerReference w:type="default" r:id="rId24"/>
      <w:footerReference w:type="default" r:id="rId25"/>
      <w:headerReference w:type="first" r:id="rId26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F556D7" w14:textId="77777777" w:rsidR="00B0523C" w:rsidRDefault="00B0523C" w:rsidP="00F958EA">
      <w:pPr>
        <w:spacing w:line="240" w:lineRule="auto"/>
      </w:pPr>
      <w:r>
        <w:separator/>
      </w:r>
    </w:p>
  </w:endnote>
  <w:endnote w:type="continuationSeparator" w:id="0">
    <w:p w14:paraId="6260EBB4" w14:textId="77777777" w:rsidR="00B0523C" w:rsidRDefault="00B0523C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6A2406">
      <w:fldChar w:fldCharType="begin"/>
    </w:r>
    <w:r w:rsidR="006A2406">
      <w:instrText xml:space="preserve"> NUMPAGES  \* Arabic  \* MERGEFORMAT </w:instrText>
    </w:r>
    <w:r w:rsidR="006A2406">
      <w:fldChar w:fldCharType="separate"/>
    </w:r>
    <w:r w:rsidR="00265ACE">
      <w:rPr>
        <w:noProof/>
      </w:rPr>
      <w:t>2</w:t>
    </w:r>
    <w:r w:rsidR="006A2406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ED7FD" w14:textId="77777777" w:rsidR="00B0523C" w:rsidRDefault="00B0523C" w:rsidP="00F958EA">
      <w:pPr>
        <w:spacing w:line="240" w:lineRule="auto"/>
      </w:pPr>
      <w:r>
        <w:separator/>
      </w:r>
    </w:p>
  </w:footnote>
  <w:footnote w:type="continuationSeparator" w:id="0">
    <w:p w14:paraId="053805A2" w14:textId="77777777" w:rsidR="00B0523C" w:rsidRDefault="00B0523C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638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152F"/>
    <w:rsid w:val="000243D1"/>
    <w:rsid w:val="00024ACE"/>
    <w:rsid w:val="000301D8"/>
    <w:rsid w:val="00040810"/>
    <w:rsid w:val="00042BCE"/>
    <w:rsid w:val="00051401"/>
    <w:rsid w:val="00055CD5"/>
    <w:rsid w:val="00057C35"/>
    <w:rsid w:val="000624E1"/>
    <w:rsid w:val="00073518"/>
    <w:rsid w:val="00083752"/>
    <w:rsid w:val="000843C5"/>
    <w:rsid w:val="000A5E24"/>
    <w:rsid w:val="000C299E"/>
    <w:rsid w:val="001051B8"/>
    <w:rsid w:val="001117C5"/>
    <w:rsid w:val="00113D9B"/>
    <w:rsid w:val="001144C6"/>
    <w:rsid w:val="0011455F"/>
    <w:rsid w:val="00115275"/>
    <w:rsid w:val="001222BB"/>
    <w:rsid w:val="00131804"/>
    <w:rsid w:val="0017075B"/>
    <w:rsid w:val="00175C50"/>
    <w:rsid w:val="0018293F"/>
    <w:rsid w:val="00183DB4"/>
    <w:rsid w:val="00191315"/>
    <w:rsid w:val="001A28F4"/>
    <w:rsid w:val="001A3597"/>
    <w:rsid w:val="001A59C9"/>
    <w:rsid w:val="001A6CC0"/>
    <w:rsid w:val="001B6502"/>
    <w:rsid w:val="001C4E5A"/>
    <w:rsid w:val="001C5624"/>
    <w:rsid w:val="001C6FAC"/>
    <w:rsid w:val="001C71CC"/>
    <w:rsid w:val="001F11C3"/>
    <w:rsid w:val="001F1716"/>
    <w:rsid w:val="001F7A93"/>
    <w:rsid w:val="002018DC"/>
    <w:rsid w:val="00206670"/>
    <w:rsid w:val="0021268C"/>
    <w:rsid w:val="002176B8"/>
    <w:rsid w:val="00221120"/>
    <w:rsid w:val="00227E10"/>
    <w:rsid w:val="00236391"/>
    <w:rsid w:val="0024327E"/>
    <w:rsid w:val="00252D6E"/>
    <w:rsid w:val="00254BAE"/>
    <w:rsid w:val="00265140"/>
    <w:rsid w:val="00265ACE"/>
    <w:rsid w:val="002762A8"/>
    <w:rsid w:val="00284CF1"/>
    <w:rsid w:val="002911E7"/>
    <w:rsid w:val="002925A5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3E28"/>
    <w:rsid w:val="00366A18"/>
    <w:rsid w:val="0036743E"/>
    <w:rsid w:val="00367473"/>
    <w:rsid w:val="0037157E"/>
    <w:rsid w:val="003855FF"/>
    <w:rsid w:val="003A46F2"/>
    <w:rsid w:val="003C0B27"/>
    <w:rsid w:val="003C1C27"/>
    <w:rsid w:val="003C3118"/>
    <w:rsid w:val="003F280C"/>
    <w:rsid w:val="003F56F4"/>
    <w:rsid w:val="00400E95"/>
    <w:rsid w:val="0040727A"/>
    <w:rsid w:val="00413635"/>
    <w:rsid w:val="00417BFB"/>
    <w:rsid w:val="00421006"/>
    <w:rsid w:val="00424C89"/>
    <w:rsid w:val="00431009"/>
    <w:rsid w:val="00433486"/>
    <w:rsid w:val="004443C9"/>
    <w:rsid w:val="00444D4D"/>
    <w:rsid w:val="00445B24"/>
    <w:rsid w:val="00461334"/>
    <w:rsid w:val="004975ED"/>
    <w:rsid w:val="004A4939"/>
    <w:rsid w:val="004B1CD4"/>
    <w:rsid w:val="004B3B23"/>
    <w:rsid w:val="004C06DA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42B97"/>
    <w:rsid w:val="00556153"/>
    <w:rsid w:val="0058361A"/>
    <w:rsid w:val="00586370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32A8B"/>
    <w:rsid w:val="0063779F"/>
    <w:rsid w:val="006457DB"/>
    <w:rsid w:val="0065091F"/>
    <w:rsid w:val="006552BC"/>
    <w:rsid w:val="00655EBB"/>
    <w:rsid w:val="006578B1"/>
    <w:rsid w:val="006712DC"/>
    <w:rsid w:val="00674031"/>
    <w:rsid w:val="00687074"/>
    <w:rsid w:val="006A2406"/>
    <w:rsid w:val="006B1F00"/>
    <w:rsid w:val="006B380A"/>
    <w:rsid w:val="006D5606"/>
    <w:rsid w:val="006E42B7"/>
    <w:rsid w:val="006F50AD"/>
    <w:rsid w:val="00723D0C"/>
    <w:rsid w:val="00726BAC"/>
    <w:rsid w:val="007276CC"/>
    <w:rsid w:val="00747CBA"/>
    <w:rsid w:val="00766D56"/>
    <w:rsid w:val="007731C2"/>
    <w:rsid w:val="007A1939"/>
    <w:rsid w:val="007A31A8"/>
    <w:rsid w:val="007A5FD5"/>
    <w:rsid w:val="007A7037"/>
    <w:rsid w:val="007B0B9C"/>
    <w:rsid w:val="007C6D36"/>
    <w:rsid w:val="007E2200"/>
    <w:rsid w:val="007E3C35"/>
    <w:rsid w:val="007E5545"/>
    <w:rsid w:val="007F0D21"/>
    <w:rsid w:val="008067CE"/>
    <w:rsid w:val="00816A4D"/>
    <w:rsid w:val="008212A2"/>
    <w:rsid w:val="00850E55"/>
    <w:rsid w:val="008615B3"/>
    <w:rsid w:val="00871C59"/>
    <w:rsid w:val="00882012"/>
    <w:rsid w:val="00884FFA"/>
    <w:rsid w:val="008955A8"/>
    <w:rsid w:val="008A7602"/>
    <w:rsid w:val="008D6CD6"/>
    <w:rsid w:val="008E4B7D"/>
    <w:rsid w:val="008F14C2"/>
    <w:rsid w:val="008F302C"/>
    <w:rsid w:val="00900A75"/>
    <w:rsid w:val="00903553"/>
    <w:rsid w:val="00910D50"/>
    <w:rsid w:val="009120EE"/>
    <w:rsid w:val="00914C05"/>
    <w:rsid w:val="009216C4"/>
    <w:rsid w:val="00923774"/>
    <w:rsid w:val="009250DC"/>
    <w:rsid w:val="00926846"/>
    <w:rsid w:val="00950F6B"/>
    <w:rsid w:val="00963355"/>
    <w:rsid w:val="009757CA"/>
    <w:rsid w:val="00993209"/>
    <w:rsid w:val="00994DDE"/>
    <w:rsid w:val="009957D5"/>
    <w:rsid w:val="009B20B6"/>
    <w:rsid w:val="009B2BB7"/>
    <w:rsid w:val="009C33D4"/>
    <w:rsid w:val="009D60F9"/>
    <w:rsid w:val="009E59BA"/>
    <w:rsid w:val="009E61AC"/>
    <w:rsid w:val="009F61FB"/>
    <w:rsid w:val="00A036BB"/>
    <w:rsid w:val="00A04266"/>
    <w:rsid w:val="00A06231"/>
    <w:rsid w:val="00A1070C"/>
    <w:rsid w:val="00A2679D"/>
    <w:rsid w:val="00A34AC2"/>
    <w:rsid w:val="00A40B3D"/>
    <w:rsid w:val="00A4192A"/>
    <w:rsid w:val="00A4223F"/>
    <w:rsid w:val="00A51720"/>
    <w:rsid w:val="00A520A4"/>
    <w:rsid w:val="00A62A0C"/>
    <w:rsid w:val="00A66E26"/>
    <w:rsid w:val="00A70010"/>
    <w:rsid w:val="00A819E2"/>
    <w:rsid w:val="00A83068"/>
    <w:rsid w:val="00A8532A"/>
    <w:rsid w:val="00A858AC"/>
    <w:rsid w:val="00A934AB"/>
    <w:rsid w:val="00A94AAE"/>
    <w:rsid w:val="00AA7002"/>
    <w:rsid w:val="00AE082B"/>
    <w:rsid w:val="00AE4BD3"/>
    <w:rsid w:val="00AE4D8C"/>
    <w:rsid w:val="00AE78A6"/>
    <w:rsid w:val="00AF2D16"/>
    <w:rsid w:val="00AF4FDC"/>
    <w:rsid w:val="00B00D3C"/>
    <w:rsid w:val="00B02208"/>
    <w:rsid w:val="00B0523C"/>
    <w:rsid w:val="00B23ECA"/>
    <w:rsid w:val="00B26947"/>
    <w:rsid w:val="00B33415"/>
    <w:rsid w:val="00B338F0"/>
    <w:rsid w:val="00B370AA"/>
    <w:rsid w:val="00B377FB"/>
    <w:rsid w:val="00B50B7A"/>
    <w:rsid w:val="00B54059"/>
    <w:rsid w:val="00B677E0"/>
    <w:rsid w:val="00B754E6"/>
    <w:rsid w:val="00B83EDA"/>
    <w:rsid w:val="00B87689"/>
    <w:rsid w:val="00B9195A"/>
    <w:rsid w:val="00BA0FA7"/>
    <w:rsid w:val="00BA12B8"/>
    <w:rsid w:val="00BB30DE"/>
    <w:rsid w:val="00BB7146"/>
    <w:rsid w:val="00BB7E59"/>
    <w:rsid w:val="00BC1F97"/>
    <w:rsid w:val="00BC6B5B"/>
    <w:rsid w:val="00BD68E7"/>
    <w:rsid w:val="00BD7BDD"/>
    <w:rsid w:val="00BE3851"/>
    <w:rsid w:val="00BE4BA8"/>
    <w:rsid w:val="00BF07F1"/>
    <w:rsid w:val="00BF2E0F"/>
    <w:rsid w:val="00C0715C"/>
    <w:rsid w:val="00C11A76"/>
    <w:rsid w:val="00C1264D"/>
    <w:rsid w:val="00C13C7E"/>
    <w:rsid w:val="00C3591B"/>
    <w:rsid w:val="00C53168"/>
    <w:rsid w:val="00C57139"/>
    <w:rsid w:val="00C62430"/>
    <w:rsid w:val="00C84C83"/>
    <w:rsid w:val="00C94D55"/>
    <w:rsid w:val="00CA1631"/>
    <w:rsid w:val="00CB073D"/>
    <w:rsid w:val="00CB3238"/>
    <w:rsid w:val="00CC1026"/>
    <w:rsid w:val="00CC1CD2"/>
    <w:rsid w:val="00CC40DC"/>
    <w:rsid w:val="00CC480F"/>
    <w:rsid w:val="00CC48E9"/>
    <w:rsid w:val="00CD2D83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66FA5"/>
    <w:rsid w:val="00D75F9A"/>
    <w:rsid w:val="00D92017"/>
    <w:rsid w:val="00D923AB"/>
    <w:rsid w:val="00D96969"/>
    <w:rsid w:val="00DA004E"/>
    <w:rsid w:val="00DB1012"/>
    <w:rsid w:val="00DD59CD"/>
    <w:rsid w:val="00DD5DF3"/>
    <w:rsid w:val="00E0091E"/>
    <w:rsid w:val="00E026D1"/>
    <w:rsid w:val="00E07BA6"/>
    <w:rsid w:val="00E2500A"/>
    <w:rsid w:val="00E25945"/>
    <w:rsid w:val="00E26E1F"/>
    <w:rsid w:val="00E379C6"/>
    <w:rsid w:val="00E40DE6"/>
    <w:rsid w:val="00E42967"/>
    <w:rsid w:val="00E70C7A"/>
    <w:rsid w:val="00E72483"/>
    <w:rsid w:val="00E8298F"/>
    <w:rsid w:val="00E83185"/>
    <w:rsid w:val="00E83315"/>
    <w:rsid w:val="00E93EE2"/>
    <w:rsid w:val="00E94F80"/>
    <w:rsid w:val="00EA2B8C"/>
    <w:rsid w:val="00EA2BE8"/>
    <w:rsid w:val="00EA4346"/>
    <w:rsid w:val="00EB32BD"/>
    <w:rsid w:val="00ED6111"/>
    <w:rsid w:val="00EF4035"/>
    <w:rsid w:val="00F234C8"/>
    <w:rsid w:val="00F3463D"/>
    <w:rsid w:val="00F410F7"/>
    <w:rsid w:val="00F454AC"/>
    <w:rsid w:val="00F56511"/>
    <w:rsid w:val="00F609BE"/>
    <w:rsid w:val="00F60F23"/>
    <w:rsid w:val="00F62406"/>
    <w:rsid w:val="00F7613D"/>
    <w:rsid w:val="00F933AE"/>
    <w:rsid w:val="00F9528B"/>
    <w:rsid w:val="00F958EA"/>
    <w:rsid w:val="00FA7A99"/>
    <w:rsid w:val="00FB5F4A"/>
    <w:rsid w:val="00FC4A97"/>
    <w:rsid w:val="00FC4B21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8306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8306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83068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8306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83068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image" Target="media/image12.jpeg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theme" Target="theme/theme1.xml"/><Relationship Id="rId10" Type="http://schemas.openxmlformats.org/officeDocument/2006/relationships/image" Target="media/image1.jpeg"/><Relationship Id="rId19" Type="http://schemas.openxmlformats.org/officeDocument/2006/relationships/image" Target="media/image10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5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8</Pages>
  <Words>1209</Words>
  <Characters>7621</Characters>
  <Application>Microsoft Office Word</Application>
  <DocSecurity>0</DocSecurity>
  <Lines>63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8813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7</cp:revision>
  <cp:lastPrinted>2019-07-18T15:28:00Z</cp:lastPrinted>
  <dcterms:created xsi:type="dcterms:W3CDTF">2022-05-23T11:30:00Z</dcterms:created>
  <dcterms:modified xsi:type="dcterms:W3CDTF">2022-06-01T10:02:00Z</dcterms:modified>
</cp:coreProperties>
</file>