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E31C1F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bookmarkStart w:id="0" w:name="_Hlk95986144"/>
            <w:bookmarkEnd w:id="0"/>
            <w:r>
              <w:t>Presseinformation</w:t>
            </w:r>
          </w:p>
          <w:p w14:paraId="393547DA" w14:textId="5B8B8CB1" w:rsidR="00227E10" w:rsidRPr="00227E10" w:rsidRDefault="00CD7324" w:rsidP="00265ACE">
            <w:pPr>
              <w:pStyle w:val="Untertitel"/>
            </w:pPr>
            <w:r>
              <w:t>April</w:t>
            </w:r>
            <w:r w:rsidR="002E34A1">
              <w:t xml:space="preserve"> 2022</w:t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AF4C23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Pr="00931EAA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5B89568D" w14:textId="20262CF5" w:rsidR="005168F0" w:rsidRPr="003F280C" w:rsidRDefault="00F837C0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Digitalisierung in der Baubranche</w:t>
      </w:r>
      <w:r w:rsidR="00805FF4">
        <w:rPr>
          <w:b/>
          <w:sz w:val="22"/>
          <w:szCs w:val="22"/>
        </w:rPr>
        <w:t xml:space="preserve"> vorantreiben</w:t>
      </w:r>
      <w:r>
        <w:rPr>
          <w:b/>
          <w:sz w:val="22"/>
          <w:szCs w:val="22"/>
        </w:rPr>
        <w:t xml:space="preserve"> </w:t>
      </w:r>
    </w:p>
    <w:p w14:paraId="3ECA3803" w14:textId="3980BED7" w:rsidR="004A4939" w:rsidRPr="003F280C" w:rsidRDefault="002E34A1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50 Jahre Schüco Digital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08AFD32B" w14:textId="46C70706" w:rsidR="00B85082" w:rsidRDefault="00816A4D" w:rsidP="00401B15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B81BF1">
        <w:rPr>
          <w:b/>
        </w:rPr>
        <w:t xml:space="preserve">Die Zukunft des Bauens ist </w:t>
      </w:r>
      <w:r w:rsidR="00805FF4">
        <w:rPr>
          <w:b/>
        </w:rPr>
        <w:t>digital</w:t>
      </w:r>
      <w:r w:rsidR="00B81BF1">
        <w:rPr>
          <w:b/>
        </w:rPr>
        <w:t xml:space="preserve">. </w:t>
      </w:r>
      <w:r w:rsidR="00D73EE4" w:rsidRPr="00401B15">
        <w:rPr>
          <w:b/>
        </w:rPr>
        <w:t xml:space="preserve">Denn </w:t>
      </w:r>
      <w:r w:rsidR="00401B15" w:rsidRPr="00401B15">
        <w:rPr>
          <w:b/>
        </w:rPr>
        <w:t xml:space="preserve">die Digitalisierung ermöglicht große </w:t>
      </w:r>
      <w:r w:rsidR="00017B9E">
        <w:rPr>
          <w:b/>
        </w:rPr>
        <w:t>Effizienzgewinne</w:t>
      </w:r>
      <w:r w:rsidR="00017B9E" w:rsidRPr="00401B15">
        <w:rPr>
          <w:b/>
        </w:rPr>
        <w:t xml:space="preserve"> </w:t>
      </w:r>
      <w:r w:rsidR="00AC20ED">
        <w:rPr>
          <w:b/>
        </w:rPr>
        <w:t xml:space="preserve">in </w:t>
      </w:r>
      <w:r w:rsidR="00AC20ED" w:rsidRPr="00401B15">
        <w:rPr>
          <w:b/>
        </w:rPr>
        <w:t xml:space="preserve">der Baubranche </w:t>
      </w:r>
      <w:r w:rsidR="00017B9E">
        <w:rPr>
          <w:b/>
        </w:rPr>
        <w:t>–</w:t>
      </w:r>
      <w:r w:rsidR="00401B15" w:rsidRPr="00401B15">
        <w:rPr>
          <w:b/>
        </w:rPr>
        <w:t xml:space="preserve"> </w:t>
      </w:r>
      <w:r w:rsidR="00017B9E">
        <w:rPr>
          <w:b/>
        </w:rPr>
        <w:t xml:space="preserve">über </w:t>
      </w:r>
      <w:r w:rsidR="00B85082" w:rsidRPr="00401B15">
        <w:rPr>
          <w:b/>
        </w:rPr>
        <w:t xml:space="preserve">die komplexe Wertschöpfungskette </w:t>
      </w:r>
      <w:r w:rsidR="00017B9E">
        <w:rPr>
          <w:b/>
        </w:rPr>
        <w:t xml:space="preserve">hinweg </w:t>
      </w:r>
      <w:r w:rsidR="007812B0" w:rsidRPr="00401B15">
        <w:rPr>
          <w:b/>
        </w:rPr>
        <w:t xml:space="preserve">und </w:t>
      </w:r>
      <w:r w:rsidR="00017B9E">
        <w:rPr>
          <w:b/>
        </w:rPr>
        <w:t xml:space="preserve">trotz des </w:t>
      </w:r>
      <w:r w:rsidR="007812B0" w:rsidRPr="00401B15">
        <w:rPr>
          <w:b/>
        </w:rPr>
        <w:t>zunehmenden Fachkräftemangel</w:t>
      </w:r>
      <w:r w:rsidR="00017B9E">
        <w:rPr>
          <w:b/>
        </w:rPr>
        <w:t>s</w:t>
      </w:r>
      <w:r w:rsidR="007812B0" w:rsidRPr="00401B15">
        <w:rPr>
          <w:b/>
        </w:rPr>
        <w:t>.</w:t>
      </w:r>
      <w:r w:rsidR="007812B0">
        <w:rPr>
          <w:b/>
        </w:rPr>
        <w:t xml:space="preserve"> </w:t>
      </w:r>
      <w:r w:rsidR="001F5AFA">
        <w:rPr>
          <w:b/>
        </w:rPr>
        <w:t xml:space="preserve">Dieses Potenzial </w:t>
      </w:r>
      <w:r w:rsidR="00033052">
        <w:rPr>
          <w:b/>
        </w:rPr>
        <w:t>der Digitalisierung</w:t>
      </w:r>
      <w:r w:rsidR="001F5AFA">
        <w:rPr>
          <w:b/>
        </w:rPr>
        <w:t xml:space="preserve"> erkannte Schüco schon frühzeitig</w:t>
      </w:r>
      <w:r w:rsidR="00621A2F" w:rsidRPr="00621A2F">
        <w:rPr>
          <w:b/>
        </w:rPr>
        <w:t xml:space="preserve">. </w:t>
      </w:r>
      <w:r w:rsidR="007812B0" w:rsidRPr="007812B0">
        <w:rPr>
          <w:b/>
        </w:rPr>
        <w:t xml:space="preserve">Seit 50 Jahren gestaltet </w:t>
      </w:r>
      <w:r w:rsidR="001F5AFA">
        <w:rPr>
          <w:b/>
        </w:rPr>
        <w:t xml:space="preserve">der Bielefelder Gebäudehüllenspezialist </w:t>
      </w:r>
      <w:r w:rsidR="007812B0" w:rsidRPr="007812B0">
        <w:rPr>
          <w:b/>
        </w:rPr>
        <w:t>die digitale Transformation der Bauindustrie</w:t>
      </w:r>
      <w:r w:rsidR="00F8433B">
        <w:rPr>
          <w:b/>
        </w:rPr>
        <w:t xml:space="preserve">. </w:t>
      </w:r>
      <w:r w:rsidR="00AF4C23" w:rsidRPr="00AF4C23">
        <w:rPr>
          <w:b/>
        </w:rPr>
        <w:t>Heute bietet Schüco das mit Abstand größte digitale Lösungsportfolio der Branche aus einer Hand</w:t>
      </w:r>
      <w:r w:rsidR="00AF4C23">
        <w:rPr>
          <w:b/>
        </w:rPr>
        <w:t xml:space="preserve"> </w:t>
      </w:r>
      <w:r w:rsidR="00F8433B">
        <w:rPr>
          <w:b/>
        </w:rPr>
        <w:t xml:space="preserve">– </w:t>
      </w:r>
      <w:r w:rsidR="00F8433B" w:rsidRPr="007812B0">
        <w:rPr>
          <w:b/>
        </w:rPr>
        <w:t xml:space="preserve">für eine ganzheitliche Vernetzung und mehr </w:t>
      </w:r>
      <w:r w:rsidR="00017B9E">
        <w:rPr>
          <w:b/>
        </w:rPr>
        <w:t>Wirtschaftlichkeit</w:t>
      </w:r>
      <w:r w:rsidR="00F8433B">
        <w:rPr>
          <w:b/>
        </w:rPr>
        <w:t xml:space="preserve">, Sicherheit und Komfort im Arbeitsalltag der Planer und Kunden. 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496968D9" w14:textId="431F05B0" w:rsidR="004A4939" w:rsidRPr="00D6609E" w:rsidRDefault="002E34A1" w:rsidP="00D6609E">
      <w:pPr>
        <w:spacing w:line="312" w:lineRule="auto"/>
        <w:rPr>
          <w:sz w:val="22"/>
        </w:rPr>
      </w:pPr>
      <w:r>
        <w:rPr>
          <w:sz w:val="22"/>
        </w:rPr>
        <w:t>„</w:t>
      </w:r>
      <w:r w:rsidR="00D73EE4">
        <w:rPr>
          <w:sz w:val="22"/>
        </w:rPr>
        <w:t>Der digitale Fortschritt ist seit Anbeginn Teil unserer DNA. Wir wollen die Chance</w:t>
      </w:r>
      <w:r w:rsidR="00A62C8C">
        <w:rPr>
          <w:sz w:val="22"/>
        </w:rPr>
        <w:t>n</w:t>
      </w:r>
      <w:r w:rsidR="00D73EE4">
        <w:rPr>
          <w:sz w:val="22"/>
        </w:rPr>
        <w:t xml:space="preserve"> der Digitalisierung ganzheitlich </w:t>
      </w:r>
      <w:r w:rsidR="00BA4AB8">
        <w:rPr>
          <w:sz w:val="22"/>
        </w:rPr>
        <w:t xml:space="preserve">für uns und unsere Partner </w:t>
      </w:r>
      <w:r w:rsidR="00D73EE4">
        <w:rPr>
          <w:sz w:val="22"/>
        </w:rPr>
        <w:t>nutzen</w:t>
      </w:r>
      <w:r w:rsidR="001F5AFA">
        <w:rPr>
          <w:sz w:val="22"/>
        </w:rPr>
        <w:t xml:space="preserve"> </w:t>
      </w:r>
      <w:r w:rsidR="00621A2F">
        <w:rPr>
          <w:sz w:val="22"/>
        </w:rPr>
        <w:t xml:space="preserve">– das </w:t>
      </w:r>
      <w:r w:rsidR="00F8433B">
        <w:rPr>
          <w:sz w:val="22"/>
        </w:rPr>
        <w:t>ist schon seit 50 Jahren unsere Mission</w:t>
      </w:r>
      <w:r w:rsidR="00621A2F">
        <w:rPr>
          <w:sz w:val="22"/>
        </w:rPr>
        <w:t xml:space="preserve">. </w:t>
      </w:r>
      <w:r>
        <w:rPr>
          <w:sz w:val="22"/>
        </w:rPr>
        <w:t xml:space="preserve">Als Wegbereiter in der Baubranche voranzugehen </w:t>
      </w:r>
      <w:r w:rsidR="00A02236">
        <w:rPr>
          <w:sz w:val="22"/>
        </w:rPr>
        <w:t xml:space="preserve">gleicht einem </w:t>
      </w:r>
      <w:r>
        <w:rPr>
          <w:sz w:val="22"/>
        </w:rPr>
        <w:t>Marathon</w:t>
      </w:r>
      <w:r w:rsidR="00CE467E">
        <w:rPr>
          <w:sz w:val="22"/>
        </w:rPr>
        <w:t xml:space="preserve">, </w:t>
      </w:r>
      <w:r w:rsidR="000063BC">
        <w:rPr>
          <w:sz w:val="22"/>
        </w:rPr>
        <w:t xml:space="preserve">erfordert </w:t>
      </w:r>
      <w:r w:rsidR="00931EAA">
        <w:rPr>
          <w:sz w:val="22"/>
        </w:rPr>
        <w:t xml:space="preserve">Durchhaltevermögen </w:t>
      </w:r>
      <w:r w:rsidR="000063BC">
        <w:rPr>
          <w:sz w:val="22"/>
        </w:rPr>
        <w:t xml:space="preserve">und </w:t>
      </w:r>
      <w:r w:rsidR="00CE467E">
        <w:rPr>
          <w:sz w:val="22"/>
        </w:rPr>
        <w:t xml:space="preserve">einen </w:t>
      </w:r>
      <w:r w:rsidR="000063BC">
        <w:rPr>
          <w:sz w:val="22"/>
        </w:rPr>
        <w:t>langen Atem</w:t>
      </w:r>
      <w:r>
        <w:rPr>
          <w:sz w:val="22"/>
        </w:rPr>
        <w:t xml:space="preserve">. Und wir sind </w:t>
      </w:r>
      <w:r w:rsidR="00A62C8C">
        <w:rPr>
          <w:sz w:val="22"/>
        </w:rPr>
        <w:t xml:space="preserve">und bleiben </w:t>
      </w:r>
      <w:r w:rsidR="00BA4AB8">
        <w:rPr>
          <w:sz w:val="22"/>
        </w:rPr>
        <w:t xml:space="preserve">vorn mit </w:t>
      </w:r>
      <w:r>
        <w:rPr>
          <w:sz w:val="22"/>
        </w:rPr>
        <w:t xml:space="preserve">dabei“, so </w:t>
      </w:r>
      <w:r w:rsidR="00D73EE4">
        <w:rPr>
          <w:sz w:val="22"/>
        </w:rPr>
        <w:t xml:space="preserve">Christian Glatte, </w:t>
      </w:r>
      <w:r w:rsidR="001019AF">
        <w:rPr>
          <w:sz w:val="22"/>
        </w:rPr>
        <w:t xml:space="preserve">einer der zwei </w:t>
      </w:r>
      <w:r w:rsidR="00D73EE4">
        <w:rPr>
          <w:sz w:val="22"/>
        </w:rPr>
        <w:t>Geschäftsführer der Schüco Digital GmbH.</w:t>
      </w:r>
      <w:r w:rsidR="001019AF" w:rsidRPr="001019AF">
        <w:rPr>
          <w:rFonts w:ascii="Calibri Light" w:eastAsiaTheme="minorEastAsia" w:hAnsi="Calibri Light" w:cstheme="minorBidi"/>
          <w:color w:val="000000"/>
          <w:kern w:val="24"/>
          <w:sz w:val="28"/>
          <w:szCs w:val="28"/>
        </w:rPr>
        <w:t xml:space="preserve"> </w:t>
      </w:r>
      <w:r w:rsidR="001019AF">
        <w:rPr>
          <w:sz w:val="22"/>
        </w:rPr>
        <w:t xml:space="preserve">Stefan Kobes, seit Februar 2022 ebenfalls Geschäftsführer der Schüco Digital GmbH, konkretisiert: </w:t>
      </w:r>
      <w:r w:rsidR="00D6609E" w:rsidRPr="00D6609E">
        <w:rPr>
          <w:sz w:val="22"/>
        </w:rPr>
        <w:t>„Unser Ziel ist die Vernetzung der Bauwertschöpfungsprozesse, um durchgängige Informations- und Datenflüsse zu schaffen. Denn nur so kann unterm Strich Zeit und Geld gespart werden.“</w:t>
      </w:r>
    </w:p>
    <w:p w14:paraId="3852BCCD" w14:textId="77777777" w:rsidR="00B81BF1" w:rsidRDefault="00B81BF1" w:rsidP="00B81BF1">
      <w:pPr>
        <w:spacing w:line="312" w:lineRule="auto"/>
        <w:rPr>
          <w:sz w:val="22"/>
        </w:rPr>
      </w:pPr>
    </w:p>
    <w:p w14:paraId="5F85C144" w14:textId="143F57E8" w:rsidR="00B81BF1" w:rsidRPr="00B81BF1" w:rsidRDefault="00B81BF1" w:rsidP="007F1E13">
      <w:pPr>
        <w:spacing w:line="312" w:lineRule="auto"/>
        <w:rPr>
          <w:sz w:val="22"/>
        </w:rPr>
      </w:pPr>
      <w:r w:rsidRPr="00B81BF1">
        <w:rPr>
          <w:sz w:val="22"/>
        </w:rPr>
        <w:t xml:space="preserve">Schüco </w:t>
      </w:r>
      <w:r>
        <w:rPr>
          <w:sz w:val="22"/>
        </w:rPr>
        <w:t xml:space="preserve">bietet </w:t>
      </w:r>
      <w:r w:rsidRPr="00B81BF1">
        <w:rPr>
          <w:sz w:val="22"/>
        </w:rPr>
        <w:t>ein digitales Produktportfolio über die ganze Wertschöpfungskette hinweg. Von der Planung bis zum Betrieb unterstützt Schüco mit digitalen Lösung</w:t>
      </w:r>
      <w:r w:rsidR="00303CC7">
        <w:rPr>
          <w:sz w:val="22"/>
        </w:rPr>
        <w:t>en</w:t>
      </w:r>
      <w:r w:rsidRPr="00B81BF1">
        <w:rPr>
          <w:sz w:val="22"/>
        </w:rPr>
        <w:t xml:space="preserve"> an jedem Punkt des Wertschöpfungsprozesses</w:t>
      </w:r>
      <w:r w:rsidR="00AC20ED">
        <w:rPr>
          <w:sz w:val="22"/>
        </w:rPr>
        <w:t xml:space="preserve">. So </w:t>
      </w:r>
      <w:r w:rsidR="00A02236">
        <w:rPr>
          <w:sz w:val="22"/>
        </w:rPr>
        <w:t xml:space="preserve">greifen </w:t>
      </w:r>
      <w:r w:rsidRPr="00B81BF1">
        <w:rPr>
          <w:sz w:val="22"/>
        </w:rPr>
        <w:t xml:space="preserve">die digitalen Produkte und </w:t>
      </w:r>
      <w:r w:rsidRPr="00B81BF1">
        <w:rPr>
          <w:sz w:val="22"/>
        </w:rPr>
        <w:lastRenderedPageBreak/>
        <w:t xml:space="preserve">Services an den Schnittstellen nahtlos ineinander für eine ganzheitliche Digitalisierung. </w:t>
      </w:r>
      <w:r w:rsidR="00D77D27">
        <w:rPr>
          <w:sz w:val="22"/>
        </w:rPr>
        <w:t>Dazu gehören mittlerweile vielfältige Softwarelösungen und digitale Start-</w:t>
      </w:r>
      <w:r w:rsidR="007F1E13">
        <w:rPr>
          <w:sz w:val="22"/>
        </w:rPr>
        <w:t>u</w:t>
      </w:r>
      <w:r w:rsidR="00D77D27">
        <w:rPr>
          <w:sz w:val="22"/>
        </w:rPr>
        <w:t>ps</w:t>
      </w:r>
      <w:r w:rsidR="008C1524">
        <w:rPr>
          <w:sz w:val="22"/>
        </w:rPr>
        <w:t>, die den Arbeitsalltag der Planer und Kunden vereinfachen und optimieren</w:t>
      </w:r>
      <w:r w:rsidR="00D77D27">
        <w:rPr>
          <w:sz w:val="22"/>
        </w:rPr>
        <w:t xml:space="preserve">. </w:t>
      </w:r>
      <w:r w:rsidRPr="00B81BF1">
        <w:rPr>
          <w:sz w:val="22"/>
        </w:rPr>
        <w:t xml:space="preserve">Eines der Kernprodukte </w:t>
      </w:r>
      <w:r>
        <w:rPr>
          <w:sz w:val="22"/>
        </w:rPr>
        <w:t xml:space="preserve">des Unternehmens ist </w:t>
      </w:r>
      <w:proofErr w:type="spellStart"/>
      <w:r w:rsidRPr="00B81BF1">
        <w:rPr>
          <w:sz w:val="22"/>
        </w:rPr>
        <w:t>SchüCal</w:t>
      </w:r>
      <w:proofErr w:type="spellEnd"/>
      <w:r w:rsidRPr="00B81BF1">
        <w:rPr>
          <w:sz w:val="22"/>
        </w:rPr>
        <w:t xml:space="preserve">, die Kalkulationssoftware zur Angebots- und Auftragsbearbeitung sowie Arbeitsvorbereitung. </w:t>
      </w:r>
      <w:r w:rsidR="008C1524">
        <w:rPr>
          <w:sz w:val="22"/>
        </w:rPr>
        <w:t xml:space="preserve">Ob die </w:t>
      </w:r>
      <w:proofErr w:type="spellStart"/>
      <w:r w:rsidR="008C1524">
        <w:rPr>
          <w:sz w:val="22"/>
        </w:rPr>
        <w:t>SchüCal</w:t>
      </w:r>
      <w:proofErr w:type="spellEnd"/>
      <w:r w:rsidR="008C1524">
        <w:rPr>
          <w:sz w:val="22"/>
        </w:rPr>
        <w:t xml:space="preserve"> App für die den schnellen mobilen Datenzugriff oder </w:t>
      </w:r>
      <w:proofErr w:type="spellStart"/>
      <w:r w:rsidRPr="00B81BF1">
        <w:rPr>
          <w:sz w:val="22"/>
        </w:rPr>
        <w:t>SchüCal</w:t>
      </w:r>
      <w:proofErr w:type="spellEnd"/>
      <w:r w:rsidRPr="00B81BF1">
        <w:rPr>
          <w:sz w:val="22"/>
        </w:rPr>
        <w:t xml:space="preserve"> MES, ein System zur effizienten Fertigungssteuerung</w:t>
      </w:r>
      <w:r w:rsidR="00805FF4">
        <w:rPr>
          <w:sz w:val="22"/>
        </w:rPr>
        <w:t xml:space="preserve"> </w:t>
      </w:r>
      <w:r w:rsidR="008C1524">
        <w:rPr>
          <w:sz w:val="22"/>
        </w:rPr>
        <w:t>– ü</w:t>
      </w:r>
      <w:r w:rsidR="008C1524" w:rsidRPr="00B81BF1">
        <w:rPr>
          <w:sz w:val="22"/>
        </w:rPr>
        <w:t xml:space="preserve">ber die Jahre </w:t>
      </w:r>
      <w:r w:rsidR="00293E05">
        <w:rPr>
          <w:sz w:val="22"/>
        </w:rPr>
        <w:t xml:space="preserve">wird </w:t>
      </w:r>
      <w:r w:rsidR="008C1524" w:rsidRPr="00B81BF1">
        <w:rPr>
          <w:sz w:val="22"/>
        </w:rPr>
        <w:t>die Software kontinuierlich weiterentwickelt</w:t>
      </w:r>
      <w:r w:rsidRPr="00B81BF1">
        <w:rPr>
          <w:sz w:val="22"/>
        </w:rPr>
        <w:t xml:space="preserve">. </w:t>
      </w:r>
      <w:r w:rsidR="008C1524">
        <w:rPr>
          <w:sz w:val="22"/>
        </w:rPr>
        <w:t>Gleichzeitig</w:t>
      </w:r>
      <w:r w:rsidRPr="00B81BF1">
        <w:rPr>
          <w:sz w:val="22"/>
        </w:rPr>
        <w:t xml:space="preserve"> </w:t>
      </w:r>
      <w:r w:rsidR="008C1524">
        <w:rPr>
          <w:sz w:val="22"/>
        </w:rPr>
        <w:t xml:space="preserve">ermöglicht </w:t>
      </w:r>
      <w:proofErr w:type="spellStart"/>
      <w:r w:rsidRPr="00B81BF1">
        <w:rPr>
          <w:sz w:val="22"/>
        </w:rPr>
        <w:t>SchüCal</w:t>
      </w:r>
      <w:proofErr w:type="spellEnd"/>
      <w:r w:rsidRPr="00B81BF1">
        <w:rPr>
          <w:sz w:val="22"/>
        </w:rPr>
        <w:t xml:space="preserve"> durch die vielen Schnittstellen Verbindungen zu anderen Softwarelösungen. Eine dieser Softwarelösungen bietet das Schüco Start-</w:t>
      </w:r>
      <w:r w:rsidR="007F1E13">
        <w:rPr>
          <w:sz w:val="22"/>
        </w:rPr>
        <w:t>u</w:t>
      </w:r>
      <w:r w:rsidRPr="00B81BF1">
        <w:rPr>
          <w:sz w:val="22"/>
        </w:rPr>
        <w:t xml:space="preserve">p </w:t>
      </w:r>
      <w:proofErr w:type="spellStart"/>
      <w:r w:rsidRPr="00B81BF1">
        <w:rPr>
          <w:sz w:val="22"/>
        </w:rPr>
        <w:t>PlanToBuild</w:t>
      </w:r>
      <w:proofErr w:type="spellEnd"/>
      <w:r w:rsidRPr="00B81BF1">
        <w:rPr>
          <w:sz w:val="22"/>
        </w:rPr>
        <w:t xml:space="preserve">. </w:t>
      </w:r>
      <w:proofErr w:type="spellStart"/>
      <w:r w:rsidRPr="00B81BF1">
        <w:rPr>
          <w:sz w:val="22"/>
        </w:rPr>
        <w:t>PlanToBuild</w:t>
      </w:r>
      <w:proofErr w:type="spellEnd"/>
      <w:r w:rsidRPr="00B81BF1">
        <w:rPr>
          <w:sz w:val="22"/>
        </w:rPr>
        <w:t xml:space="preserve"> ist eine </w:t>
      </w:r>
      <w:r w:rsidRPr="00B81BF1">
        <w:rPr>
          <w:bCs/>
          <w:sz w:val="22"/>
        </w:rPr>
        <w:t>gewerkunabhängige und webbasierte Softwarelösung für effektives Bauprojektmanagement. Mit ihr gelingt</w:t>
      </w:r>
      <w:r w:rsidRPr="00B81BF1">
        <w:rPr>
          <w:sz w:val="22"/>
        </w:rPr>
        <w:t xml:space="preserve"> der Brückenschlag von der Baustelle ins Büro, denn die Plattform bringt alle Bauprozess</w:t>
      </w:r>
      <w:r w:rsidR="00300361">
        <w:rPr>
          <w:sz w:val="22"/>
        </w:rPr>
        <w:t>b</w:t>
      </w:r>
      <w:r w:rsidRPr="00B81BF1">
        <w:rPr>
          <w:sz w:val="22"/>
        </w:rPr>
        <w:t>eteiligten zusammen und ermöglicht, die Planung und Fertigung von Bauelementen von Beginn an digital zu überwachen und bis zur Abnahme auf der Baustelle zu steuern.</w:t>
      </w:r>
      <w:r w:rsidR="007F1E13">
        <w:rPr>
          <w:sz w:val="22"/>
        </w:rPr>
        <w:t xml:space="preserve"> </w:t>
      </w:r>
      <w:r w:rsidR="00401B15">
        <w:rPr>
          <w:sz w:val="22"/>
        </w:rPr>
        <w:br/>
      </w:r>
      <w:r>
        <w:rPr>
          <w:sz w:val="22"/>
        </w:rPr>
        <w:t xml:space="preserve">Ob digitale </w:t>
      </w:r>
      <w:r w:rsidR="00913C98">
        <w:rPr>
          <w:sz w:val="22"/>
        </w:rPr>
        <w:t>Lösungen oder digitale Start-</w:t>
      </w:r>
      <w:r w:rsidR="007F1E13">
        <w:rPr>
          <w:sz w:val="22"/>
        </w:rPr>
        <w:t>u</w:t>
      </w:r>
      <w:r w:rsidR="00913C98">
        <w:rPr>
          <w:sz w:val="22"/>
        </w:rPr>
        <w:t>p</w:t>
      </w:r>
      <w:r w:rsidR="00401B15">
        <w:rPr>
          <w:sz w:val="22"/>
        </w:rPr>
        <w:t>s</w:t>
      </w:r>
      <w:r w:rsidR="00913C98">
        <w:rPr>
          <w:sz w:val="22"/>
        </w:rPr>
        <w:t xml:space="preserve"> - </w:t>
      </w:r>
      <w:r w:rsidRPr="00B81BF1">
        <w:rPr>
          <w:sz w:val="22"/>
        </w:rPr>
        <w:t xml:space="preserve">bei Schüco </w:t>
      </w:r>
      <w:r w:rsidR="00913C98">
        <w:rPr>
          <w:sz w:val="22"/>
        </w:rPr>
        <w:t xml:space="preserve">ist </w:t>
      </w:r>
      <w:r w:rsidRPr="00B81BF1">
        <w:rPr>
          <w:sz w:val="22"/>
        </w:rPr>
        <w:t xml:space="preserve">noch kein Ende der Digitalisierung in Sicht. </w:t>
      </w:r>
      <w:r w:rsidR="00913C98">
        <w:rPr>
          <w:sz w:val="22"/>
        </w:rPr>
        <w:t>Dabei hat alles ganz klein mit dem ersten Computer</w:t>
      </w:r>
      <w:r w:rsidR="00293E05">
        <w:rPr>
          <w:sz w:val="22"/>
        </w:rPr>
        <w:t>programm</w:t>
      </w:r>
      <w:r w:rsidR="00913C98">
        <w:rPr>
          <w:sz w:val="22"/>
        </w:rPr>
        <w:t xml:space="preserve"> </w:t>
      </w:r>
      <w:r w:rsidR="00293E05">
        <w:rPr>
          <w:sz w:val="22"/>
        </w:rPr>
        <w:t xml:space="preserve">für Partner </w:t>
      </w:r>
      <w:r w:rsidR="00805FF4">
        <w:rPr>
          <w:sz w:val="22"/>
        </w:rPr>
        <w:t>vor</w:t>
      </w:r>
      <w:r w:rsidR="00913C98">
        <w:rPr>
          <w:sz w:val="22"/>
        </w:rPr>
        <w:t xml:space="preserve"> 50 Jahren begonnen. </w:t>
      </w:r>
    </w:p>
    <w:p w14:paraId="63897716" w14:textId="77777777" w:rsidR="00B81BF1" w:rsidRDefault="00B81BF1" w:rsidP="005168F0">
      <w:pPr>
        <w:spacing w:line="312" w:lineRule="auto"/>
        <w:rPr>
          <w:sz w:val="22"/>
        </w:rPr>
      </w:pPr>
    </w:p>
    <w:p w14:paraId="0469CFAC" w14:textId="30C6F039" w:rsidR="00B0353C" w:rsidRPr="00B0353C" w:rsidRDefault="003D3DBE" w:rsidP="00B0353C">
      <w:pPr>
        <w:spacing w:line="312" w:lineRule="auto"/>
        <w:rPr>
          <w:b/>
          <w:bCs/>
          <w:sz w:val="22"/>
        </w:rPr>
      </w:pPr>
      <w:r w:rsidRPr="001E622F">
        <w:rPr>
          <w:b/>
          <w:bCs/>
          <w:sz w:val="22"/>
        </w:rPr>
        <w:t>Digitaler Startschuss</w:t>
      </w:r>
    </w:p>
    <w:p w14:paraId="3012BFD3" w14:textId="10551679" w:rsidR="00010197" w:rsidRDefault="00913C98" w:rsidP="00566FFB">
      <w:pPr>
        <w:spacing w:line="312" w:lineRule="auto"/>
        <w:rPr>
          <w:sz w:val="22"/>
        </w:rPr>
      </w:pPr>
      <w:r>
        <w:rPr>
          <w:sz w:val="22"/>
        </w:rPr>
        <w:t>1972 bot Schüco</w:t>
      </w:r>
      <w:r w:rsidR="00AB35DD">
        <w:rPr>
          <w:sz w:val="22"/>
        </w:rPr>
        <w:t xml:space="preserve"> </w:t>
      </w:r>
      <w:r w:rsidR="00566FFB">
        <w:rPr>
          <w:sz w:val="22"/>
        </w:rPr>
        <w:t>mit dem</w:t>
      </w:r>
      <w:r w:rsidR="00AB35DD">
        <w:rPr>
          <w:sz w:val="22"/>
        </w:rPr>
        <w:t xml:space="preserve"> </w:t>
      </w:r>
      <w:r w:rsidR="00566FFB" w:rsidRPr="00566FFB">
        <w:rPr>
          <w:sz w:val="22"/>
        </w:rPr>
        <w:t xml:space="preserve">Super-Micro-Computer Olivetti P 602 </w:t>
      </w:r>
      <w:r>
        <w:rPr>
          <w:sz w:val="22"/>
        </w:rPr>
        <w:t>seinen Kunden erstmals die Vorteile des digitalen Arbeitens</w:t>
      </w:r>
      <w:r w:rsidR="00AB35DD">
        <w:rPr>
          <w:sz w:val="22"/>
        </w:rPr>
        <w:t>.</w:t>
      </w:r>
      <w:r w:rsidR="00566FFB">
        <w:rPr>
          <w:sz w:val="22"/>
        </w:rPr>
        <w:t xml:space="preserve"> Der Bedarf </w:t>
      </w:r>
      <w:r w:rsidR="00CD41BA">
        <w:rPr>
          <w:sz w:val="22"/>
        </w:rPr>
        <w:t xml:space="preserve">dafür </w:t>
      </w:r>
      <w:r w:rsidR="00566FFB">
        <w:rPr>
          <w:sz w:val="22"/>
        </w:rPr>
        <w:t xml:space="preserve">kündigt sich schon seit Beginn der 70er Jahre an: Kunden stoßen </w:t>
      </w:r>
      <w:r w:rsidR="003D3DBE">
        <w:rPr>
          <w:sz w:val="22"/>
        </w:rPr>
        <w:t xml:space="preserve">mit der manuellen Aufarbeitung ihrer Kundenaufträge zeitlich und qualitativ an ihre Grenzen. Schüco reagiert und </w:t>
      </w:r>
      <w:r w:rsidR="00010197">
        <w:rPr>
          <w:sz w:val="22"/>
        </w:rPr>
        <w:t xml:space="preserve">ebnet </w:t>
      </w:r>
      <w:r w:rsidR="003D3DBE">
        <w:rPr>
          <w:sz w:val="22"/>
        </w:rPr>
        <w:t>1972</w:t>
      </w:r>
      <w:r w:rsidR="00010197">
        <w:rPr>
          <w:sz w:val="22"/>
        </w:rPr>
        <w:t xml:space="preserve"> </w:t>
      </w:r>
      <w:r w:rsidR="003D3DBE">
        <w:rPr>
          <w:sz w:val="22"/>
        </w:rPr>
        <w:t xml:space="preserve">für seine Kunden den Weg in die digitale Welt </w:t>
      </w:r>
      <w:r w:rsidR="00C27BBD">
        <w:rPr>
          <w:sz w:val="22"/>
        </w:rPr>
        <w:t xml:space="preserve">der </w:t>
      </w:r>
      <w:r w:rsidR="003D3DBE">
        <w:rPr>
          <w:sz w:val="22"/>
        </w:rPr>
        <w:t>Elektronische</w:t>
      </w:r>
      <w:r w:rsidR="009C1436">
        <w:rPr>
          <w:sz w:val="22"/>
        </w:rPr>
        <w:t>n</w:t>
      </w:r>
      <w:r w:rsidR="003D3DBE">
        <w:rPr>
          <w:sz w:val="22"/>
        </w:rPr>
        <w:t xml:space="preserve"> Arbeitsvorbereitung (EAV)</w:t>
      </w:r>
      <w:r w:rsidR="00F6195A">
        <w:rPr>
          <w:sz w:val="22"/>
        </w:rPr>
        <w:t>.</w:t>
      </w:r>
      <w:r w:rsidR="00A43BDB">
        <w:rPr>
          <w:sz w:val="22"/>
        </w:rPr>
        <w:t xml:space="preserve"> </w:t>
      </w:r>
      <w:r w:rsidR="00C27BBD">
        <w:rPr>
          <w:sz w:val="22"/>
        </w:rPr>
        <w:t xml:space="preserve">Hierfür bietet </w:t>
      </w:r>
      <w:r w:rsidR="00C27BBD" w:rsidRPr="00C27BBD">
        <w:rPr>
          <w:sz w:val="22"/>
        </w:rPr>
        <w:t xml:space="preserve">Schüco seinen </w:t>
      </w:r>
      <w:r w:rsidR="00F6195A">
        <w:rPr>
          <w:sz w:val="22"/>
        </w:rPr>
        <w:t xml:space="preserve">Partnerbetrieben </w:t>
      </w:r>
      <w:r w:rsidR="00C27BBD">
        <w:rPr>
          <w:sz w:val="22"/>
        </w:rPr>
        <w:t xml:space="preserve">erstmalig </w:t>
      </w:r>
      <w:r w:rsidR="00C27BBD" w:rsidRPr="00C27BBD">
        <w:rPr>
          <w:sz w:val="22"/>
        </w:rPr>
        <w:t xml:space="preserve">ein Fensterbau-Programm </w:t>
      </w:r>
      <w:r w:rsidR="00BA4AB8">
        <w:rPr>
          <w:sz w:val="22"/>
        </w:rPr>
        <w:t xml:space="preserve">in Kombination mit </w:t>
      </w:r>
      <w:r w:rsidR="00293E05">
        <w:rPr>
          <w:sz w:val="22"/>
        </w:rPr>
        <w:t xml:space="preserve">dem </w:t>
      </w:r>
      <w:r w:rsidR="00F6195A" w:rsidRPr="00F6195A">
        <w:rPr>
          <w:sz w:val="22"/>
        </w:rPr>
        <w:t xml:space="preserve">Olivetti </w:t>
      </w:r>
      <w:r w:rsidR="00566FFB">
        <w:rPr>
          <w:sz w:val="22"/>
        </w:rPr>
        <w:t xml:space="preserve">Tischrechner </w:t>
      </w:r>
      <w:r w:rsidR="00C27BBD" w:rsidRPr="00C27BBD">
        <w:rPr>
          <w:sz w:val="22"/>
        </w:rPr>
        <w:t>zum Ermitteln von Profillängen, Glasmaßen und zur Kalkulation der Positionspreise</w:t>
      </w:r>
      <w:r w:rsidR="00010197">
        <w:rPr>
          <w:sz w:val="22"/>
        </w:rPr>
        <w:t xml:space="preserve">. Im gleichen Jahr wird </w:t>
      </w:r>
      <w:r w:rsidR="001F4232">
        <w:rPr>
          <w:sz w:val="22"/>
        </w:rPr>
        <w:t>die</w:t>
      </w:r>
      <w:r w:rsidR="00010197">
        <w:rPr>
          <w:sz w:val="22"/>
        </w:rPr>
        <w:t xml:space="preserve"> </w:t>
      </w:r>
      <w:r w:rsidR="00010197" w:rsidRPr="00913C98">
        <w:rPr>
          <w:sz w:val="22"/>
        </w:rPr>
        <w:t>Schüco Service GmbH</w:t>
      </w:r>
      <w:r w:rsidR="00805FF4">
        <w:rPr>
          <w:sz w:val="22"/>
        </w:rPr>
        <w:t xml:space="preserve"> gegründet</w:t>
      </w:r>
      <w:r w:rsidR="001F4232">
        <w:rPr>
          <w:sz w:val="22"/>
        </w:rPr>
        <w:t xml:space="preserve">, ein Tochterunternehmen der Schüco International KG, das die </w:t>
      </w:r>
      <w:r w:rsidR="008C5AE2">
        <w:rPr>
          <w:sz w:val="22"/>
        </w:rPr>
        <w:t>Kunden und Partnerbetriebe mit digitalen Lösungen und Services unterstütz</w:t>
      </w:r>
      <w:r w:rsidR="008C1524">
        <w:rPr>
          <w:sz w:val="22"/>
        </w:rPr>
        <w:t>t</w:t>
      </w:r>
      <w:r w:rsidR="00010197">
        <w:rPr>
          <w:sz w:val="22"/>
        </w:rPr>
        <w:t xml:space="preserve">. </w:t>
      </w:r>
      <w:r w:rsidR="00A43BDB">
        <w:rPr>
          <w:sz w:val="22"/>
        </w:rPr>
        <w:t xml:space="preserve">Um den 10.000 Dollar teuren Computer </w:t>
      </w:r>
      <w:r w:rsidR="00BA4AB8">
        <w:rPr>
          <w:sz w:val="22"/>
        </w:rPr>
        <w:t xml:space="preserve">und die Software </w:t>
      </w:r>
      <w:r w:rsidR="00A43BDB">
        <w:rPr>
          <w:sz w:val="22"/>
        </w:rPr>
        <w:t xml:space="preserve">für die Partnerbetriebe erschwinglich zu machen, </w:t>
      </w:r>
      <w:r w:rsidR="005C0722">
        <w:rPr>
          <w:sz w:val="22"/>
        </w:rPr>
        <w:t xml:space="preserve">führt </w:t>
      </w:r>
      <w:r>
        <w:rPr>
          <w:sz w:val="22"/>
        </w:rPr>
        <w:t xml:space="preserve">die </w:t>
      </w:r>
      <w:r w:rsidR="00A43BDB">
        <w:rPr>
          <w:sz w:val="22"/>
        </w:rPr>
        <w:t>Schüco</w:t>
      </w:r>
      <w:r>
        <w:rPr>
          <w:sz w:val="22"/>
        </w:rPr>
        <w:t xml:space="preserve"> Service GmbH</w:t>
      </w:r>
      <w:r w:rsidR="00A43BDB">
        <w:rPr>
          <w:sz w:val="22"/>
        </w:rPr>
        <w:t xml:space="preserve"> in den folgenden Jahren ein bis heute erfolgreiches </w:t>
      </w:r>
      <w:r w:rsidR="00BA4AB8">
        <w:rPr>
          <w:sz w:val="22"/>
        </w:rPr>
        <w:t>Mietmodell</w:t>
      </w:r>
      <w:r w:rsidR="005C0722">
        <w:rPr>
          <w:sz w:val="22"/>
        </w:rPr>
        <w:t xml:space="preserve"> ein</w:t>
      </w:r>
      <w:r w:rsidR="00BA4AB8">
        <w:rPr>
          <w:sz w:val="22"/>
        </w:rPr>
        <w:t xml:space="preserve">. So werden </w:t>
      </w:r>
      <w:r w:rsidR="00A43BDB">
        <w:rPr>
          <w:sz w:val="22"/>
        </w:rPr>
        <w:t xml:space="preserve">die Möglichkeiten der elektronischen </w:t>
      </w:r>
      <w:r w:rsidR="00A43BDB">
        <w:rPr>
          <w:sz w:val="22"/>
        </w:rPr>
        <w:lastRenderedPageBreak/>
        <w:t xml:space="preserve">Datenverarbeitung </w:t>
      </w:r>
      <w:r w:rsidR="00BA4AB8">
        <w:rPr>
          <w:sz w:val="22"/>
        </w:rPr>
        <w:t xml:space="preserve">vielen Partnern </w:t>
      </w:r>
      <w:r w:rsidR="00A43BDB">
        <w:rPr>
          <w:sz w:val="22"/>
        </w:rPr>
        <w:t xml:space="preserve">eröffnet. </w:t>
      </w:r>
      <w:r w:rsidR="007B6579">
        <w:rPr>
          <w:sz w:val="22"/>
        </w:rPr>
        <w:t xml:space="preserve">Zusätzlich entwickelt das </w:t>
      </w:r>
      <w:r w:rsidR="001F4232">
        <w:rPr>
          <w:sz w:val="22"/>
        </w:rPr>
        <w:t>Tochterunternehmen</w:t>
      </w:r>
      <w:r w:rsidR="00F6195A">
        <w:rPr>
          <w:sz w:val="22"/>
        </w:rPr>
        <w:t xml:space="preserve"> </w:t>
      </w:r>
      <w:r w:rsidR="00010197" w:rsidRPr="00010197">
        <w:rPr>
          <w:sz w:val="22"/>
        </w:rPr>
        <w:t>ein „Rundum-sorglos-Paket“</w:t>
      </w:r>
      <w:r w:rsidR="00F6195A">
        <w:rPr>
          <w:sz w:val="22"/>
        </w:rPr>
        <w:t xml:space="preserve"> </w:t>
      </w:r>
      <w:r w:rsidR="00852D36">
        <w:rPr>
          <w:sz w:val="22"/>
        </w:rPr>
        <w:t>für seine Partner, bestehend aus</w:t>
      </w:r>
      <w:r w:rsidR="00010197" w:rsidRPr="00010197">
        <w:rPr>
          <w:sz w:val="22"/>
        </w:rPr>
        <w:t xml:space="preserve"> Software, Hardware, Beratung sowie Schulung und Support</w:t>
      </w:r>
      <w:r w:rsidR="00852D36">
        <w:rPr>
          <w:sz w:val="22"/>
        </w:rPr>
        <w:t xml:space="preserve">, </w:t>
      </w:r>
      <w:r w:rsidR="007B6579">
        <w:rPr>
          <w:sz w:val="22"/>
        </w:rPr>
        <w:t xml:space="preserve">um den Metallbaubetrieben den Einstieg </w:t>
      </w:r>
      <w:r w:rsidR="00852D36">
        <w:rPr>
          <w:sz w:val="22"/>
        </w:rPr>
        <w:t>in die Digitalisierun</w:t>
      </w:r>
      <w:r w:rsidR="007B6579">
        <w:rPr>
          <w:sz w:val="22"/>
        </w:rPr>
        <w:t>g möglichst einfach und komfortabel zu gestalten.</w:t>
      </w:r>
    </w:p>
    <w:p w14:paraId="19E82176" w14:textId="77777777" w:rsidR="00AC20ED" w:rsidRDefault="00AC20ED" w:rsidP="00566FFB">
      <w:pPr>
        <w:spacing w:line="312" w:lineRule="auto"/>
        <w:rPr>
          <w:sz w:val="22"/>
        </w:rPr>
      </w:pPr>
    </w:p>
    <w:p w14:paraId="69C4DBEF" w14:textId="1B4C0AEC" w:rsidR="00010197" w:rsidRPr="00F6195A" w:rsidRDefault="00852D36" w:rsidP="00010197">
      <w:pPr>
        <w:spacing w:line="312" w:lineRule="auto"/>
        <w:rPr>
          <w:b/>
          <w:bCs/>
          <w:sz w:val="22"/>
        </w:rPr>
      </w:pPr>
      <w:r w:rsidRPr="001F4232">
        <w:rPr>
          <w:b/>
          <w:bCs/>
          <w:sz w:val="22"/>
        </w:rPr>
        <w:t>Digitale</w:t>
      </w:r>
      <w:r w:rsidR="00D43193">
        <w:rPr>
          <w:b/>
          <w:bCs/>
          <w:sz w:val="22"/>
        </w:rPr>
        <w:t>r Etappensieg</w:t>
      </w:r>
    </w:p>
    <w:p w14:paraId="13F650E9" w14:textId="0290C58E" w:rsidR="003D3DBE" w:rsidRDefault="00A43BDB" w:rsidP="00010197">
      <w:pPr>
        <w:spacing w:line="312" w:lineRule="auto"/>
        <w:rPr>
          <w:sz w:val="22"/>
        </w:rPr>
      </w:pPr>
      <w:r>
        <w:rPr>
          <w:sz w:val="22"/>
        </w:rPr>
        <w:t>Als einer der Pioniere der Digitalisierung der Baubranche bietet d</w:t>
      </w:r>
      <w:r w:rsidR="001F4232">
        <w:rPr>
          <w:sz w:val="22"/>
        </w:rPr>
        <w:t>ie Schüco Service GmbH</w:t>
      </w:r>
      <w:r w:rsidRPr="001F4232">
        <w:rPr>
          <w:sz w:val="22"/>
        </w:rPr>
        <w:t xml:space="preserve"> a</w:t>
      </w:r>
      <w:r>
        <w:rPr>
          <w:sz w:val="22"/>
        </w:rPr>
        <w:t xml:space="preserve">uch in den folgenden 80er und 90er Jahren digitale Innovationen für seine Kunden und Partner: Leistungsstarke Lösungen für rechnerunterstütztes Konstruieren (CAD), die erste direkt aus der Software angesteuerte CNC-Bearbeitungsmaschine oder eine </w:t>
      </w:r>
      <w:bookmarkStart w:id="1" w:name="_Hlk95992712"/>
      <w:r>
        <w:rPr>
          <w:sz w:val="22"/>
        </w:rPr>
        <w:t xml:space="preserve">3D-CAD-Lösung für Metallbaubetriebe </w:t>
      </w:r>
      <w:r w:rsidR="004F3D99">
        <w:rPr>
          <w:sz w:val="22"/>
        </w:rPr>
        <w:t>eröffnen gänzlich neue Möglichkeiten und treiben die Digitalisierung in der Baubranche voran</w:t>
      </w:r>
      <w:bookmarkEnd w:id="1"/>
      <w:r w:rsidR="004F3D99">
        <w:rPr>
          <w:sz w:val="22"/>
        </w:rPr>
        <w:t>.</w:t>
      </w:r>
    </w:p>
    <w:p w14:paraId="19251EC4" w14:textId="73C222F3" w:rsidR="00091B62" w:rsidRDefault="00091B62" w:rsidP="001F4232">
      <w:pPr>
        <w:spacing w:line="312" w:lineRule="auto"/>
        <w:rPr>
          <w:sz w:val="22"/>
        </w:rPr>
      </w:pPr>
      <w:r>
        <w:rPr>
          <w:sz w:val="22"/>
        </w:rPr>
        <w:t xml:space="preserve">Mit Beginn der </w:t>
      </w:r>
      <w:r w:rsidRPr="001F4232">
        <w:rPr>
          <w:sz w:val="22"/>
        </w:rPr>
        <w:t>Nullerjahre</w:t>
      </w:r>
      <w:r>
        <w:rPr>
          <w:sz w:val="22"/>
        </w:rPr>
        <w:t xml:space="preserve"> macht Schüco einen weiteren großen Schritt in Richtung </w:t>
      </w:r>
      <w:r w:rsidR="00852D36" w:rsidRPr="001F4232">
        <w:rPr>
          <w:sz w:val="22"/>
        </w:rPr>
        <w:t>digitale</w:t>
      </w:r>
      <w:r w:rsidR="00D87CFB" w:rsidRPr="001F4232">
        <w:rPr>
          <w:sz w:val="22"/>
        </w:rPr>
        <w:t>s</w:t>
      </w:r>
      <w:r w:rsidR="00852D36">
        <w:rPr>
          <w:sz w:val="22"/>
        </w:rPr>
        <w:t xml:space="preserve"> Arbeiten </w:t>
      </w:r>
      <w:r>
        <w:rPr>
          <w:sz w:val="22"/>
        </w:rPr>
        <w:t xml:space="preserve">mit der neuen Software-Generation </w:t>
      </w:r>
      <w:proofErr w:type="spellStart"/>
      <w:r>
        <w:rPr>
          <w:sz w:val="22"/>
        </w:rPr>
        <w:t>SchüCal</w:t>
      </w:r>
      <w:proofErr w:type="spellEnd"/>
      <w:r w:rsidR="00AB35DD">
        <w:rPr>
          <w:sz w:val="22"/>
        </w:rPr>
        <w:t xml:space="preserve"> </w:t>
      </w:r>
      <w:r>
        <w:rPr>
          <w:sz w:val="22"/>
        </w:rPr>
        <w:t xml:space="preserve">und </w:t>
      </w:r>
      <w:proofErr w:type="spellStart"/>
      <w:r>
        <w:rPr>
          <w:sz w:val="22"/>
        </w:rPr>
        <w:t>SchüCad</w:t>
      </w:r>
      <w:proofErr w:type="spellEnd"/>
      <w:r>
        <w:rPr>
          <w:sz w:val="22"/>
        </w:rPr>
        <w:t>. Dank komfortabler Windows-Benutzeroberfläche und Schnittstellen zu MS Office und AutoC</w:t>
      </w:r>
      <w:r w:rsidR="00BA4AB8">
        <w:rPr>
          <w:sz w:val="22"/>
        </w:rPr>
        <w:t>AD</w:t>
      </w:r>
      <w:r>
        <w:rPr>
          <w:sz w:val="22"/>
        </w:rPr>
        <w:t xml:space="preserve"> </w:t>
      </w:r>
      <w:r w:rsidR="001F4232">
        <w:rPr>
          <w:sz w:val="22"/>
        </w:rPr>
        <w:t xml:space="preserve">bieten </w:t>
      </w:r>
      <w:r>
        <w:rPr>
          <w:sz w:val="22"/>
        </w:rPr>
        <w:t xml:space="preserve">die beiden Softwareprogramme </w:t>
      </w:r>
      <w:r w:rsidR="001F4232" w:rsidRPr="001F4232">
        <w:rPr>
          <w:sz w:val="22"/>
        </w:rPr>
        <w:t>eine zeit- und kostensparende Kalkulation für die Angebots- und Auftragsbearbeitung</w:t>
      </w:r>
      <w:r w:rsidR="001F4232">
        <w:rPr>
          <w:sz w:val="22"/>
        </w:rPr>
        <w:t xml:space="preserve"> und ermöglichen 2D- und komplexe 3D-Konstrutionen aus unterschiedlichen Profilsystemen. </w:t>
      </w:r>
      <w:r w:rsidR="007B6579">
        <w:rPr>
          <w:sz w:val="22"/>
        </w:rPr>
        <w:t xml:space="preserve">Zwei Programme, die </w:t>
      </w:r>
      <w:r w:rsidR="00AE1031">
        <w:rPr>
          <w:sz w:val="22"/>
        </w:rPr>
        <w:t xml:space="preserve">die </w:t>
      </w:r>
      <w:r w:rsidR="00ED4E42">
        <w:rPr>
          <w:sz w:val="22"/>
        </w:rPr>
        <w:t xml:space="preserve">Planung und Kalkulation als </w:t>
      </w:r>
      <w:r w:rsidR="007B6579">
        <w:rPr>
          <w:sz w:val="22"/>
        </w:rPr>
        <w:t>zentrale Bestandteil</w:t>
      </w:r>
      <w:r w:rsidR="00C9262F">
        <w:rPr>
          <w:sz w:val="22"/>
        </w:rPr>
        <w:t>e</w:t>
      </w:r>
      <w:r w:rsidR="007B6579">
        <w:rPr>
          <w:sz w:val="22"/>
        </w:rPr>
        <w:t xml:space="preserve"> der</w:t>
      </w:r>
      <w:r w:rsidR="00AE1031">
        <w:rPr>
          <w:sz w:val="22"/>
        </w:rPr>
        <w:t xml:space="preserve"> </w:t>
      </w:r>
      <w:r w:rsidR="007B6579">
        <w:rPr>
          <w:sz w:val="22"/>
        </w:rPr>
        <w:t>Wertschöpfungskette</w:t>
      </w:r>
      <w:r w:rsidR="00D43193">
        <w:rPr>
          <w:sz w:val="22"/>
        </w:rPr>
        <w:t xml:space="preserve"> </w:t>
      </w:r>
      <w:r w:rsidR="00ED4E42">
        <w:rPr>
          <w:sz w:val="22"/>
        </w:rPr>
        <w:t xml:space="preserve">digitalisieren </w:t>
      </w:r>
      <w:r w:rsidR="0089538F">
        <w:rPr>
          <w:sz w:val="22"/>
        </w:rPr>
        <w:t>für eine schnelle, kostengünstige und effiziente Bearbeitung.</w:t>
      </w:r>
    </w:p>
    <w:p w14:paraId="2C7BF649" w14:textId="4011BCE9" w:rsidR="00D665F9" w:rsidRDefault="00D665F9" w:rsidP="00D665F9">
      <w:pPr>
        <w:spacing w:line="312" w:lineRule="auto"/>
        <w:rPr>
          <w:sz w:val="22"/>
        </w:rPr>
      </w:pPr>
    </w:p>
    <w:p w14:paraId="03891715" w14:textId="1A5C01A3" w:rsidR="00852D36" w:rsidRPr="007B6579" w:rsidRDefault="00852D36" w:rsidP="00D665F9">
      <w:pPr>
        <w:spacing w:line="312" w:lineRule="auto"/>
        <w:rPr>
          <w:b/>
          <w:bCs/>
          <w:sz w:val="22"/>
        </w:rPr>
      </w:pPr>
      <w:r w:rsidRPr="001F4232">
        <w:rPr>
          <w:b/>
          <w:bCs/>
          <w:sz w:val="22"/>
        </w:rPr>
        <w:t>Digitale</w:t>
      </w:r>
      <w:r w:rsidR="00D43193">
        <w:rPr>
          <w:b/>
          <w:bCs/>
          <w:sz w:val="22"/>
        </w:rPr>
        <w:t>r Marathon</w:t>
      </w:r>
    </w:p>
    <w:p w14:paraId="04D21A5C" w14:textId="7BCE2A39" w:rsidR="00D665F9" w:rsidRDefault="00D665F9" w:rsidP="0089538F">
      <w:pPr>
        <w:spacing w:line="312" w:lineRule="auto"/>
        <w:rPr>
          <w:sz w:val="22"/>
        </w:rPr>
      </w:pPr>
      <w:r>
        <w:rPr>
          <w:sz w:val="22"/>
        </w:rPr>
        <w:t>201</w:t>
      </w:r>
      <w:r w:rsidR="00881B25">
        <w:rPr>
          <w:sz w:val="22"/>
        </w:rPr>
        <w:t>4</w:t>
      </w:r>
      <w:r>
        <w:rPr>
          <w:sz w:val="22"/>
        </w:rPr>
        <w:t xml:space="preserve"> gel</w:t>
      </w:r>
      <w:r w:rsidR="00852D36">
        <w:rPr>
          <w:sz w:val="22"/>
        </w:rPr>
        <w:t>ingt</w:t>
      </w:r>
      <w:r>
        <w:rPr>
          <w:sz w:val="22"/>
        </w:rPr>
        <w:t xml:space="preserve"> Schüco der digitale Brückenschlag in die Fertigung. </w:t>
      </w:r>
      <w:r w:rsidRPr="00135FA1">
        <w:rPr>
          <w:sz w:val="22"/>
        </w:rPr>
        <w:t xml:space="preserve">Das neue Schüco </w:t>
      </w:r>
      <w:proofErr w:type="spellStart"/>
      <w:r w:rsidRPr="00135FA1">
        <w:rPr>
          <w:sz w:val="22"/>
        </w:rPr>
        <w:t>Fabrication</w:t>
      </w:r>
      <w:proofErr w:type="spellEnd"/>
      <w:r w:rsidRPr="00135FA1">
        <w:rPr>
          <w:sz w:val="22"/>
        </w:rPr>
        <w:t xml:space="preserve"> Data Center </w:t>
      </w:r>
      <w:r w:rsidRPr="007319A5">
        <w:rPr>
          <w:sz w:val="22"/>
        </w:rPr>
        <w:t xml:space="preserve">vereint das </w:t>
      </w:r>
      <w:proofErr w:type="spellStart"/>
      <w:r w:rsidR="007319A5" w:rsidRPr="007319A5">
        <w:rPr>
          <w:sz w:val="22"/>
        </w:rPr>
        <w:t>DocuCenter</w:t>
      </w:r>
      <w:proofErr w:type="spellEnd"/>
      <w:r w:rsidR="007319A5" w:rsidRPr="007319A5">
        <w:rPr>
          <w:sz w:val="22"/>
        </w:rPr>
        <w:t xml:space="preserve"> mit</w:t>
      </w:r>
      <w:r w:rsidR="007319A5">
        <w:rPr>
          <w:sz w:val="22"/>
        </w:rPr>
        <w:t xml:space="preserve"> seinen Bestell- und Fertigungsinformationen und das Kalkulationsprogramm </w:t>
      </w:r>
      <w:proofErr w:type="spellStart"/>
      <w:r w:rsidR="007319A5">
        <w:rPr>
          <w:sz w:val="22"/>
        </w:rPr>
        <w:t>SchüCal</w:t>
      </w:r>
      <w:proofErr w:type="spellEnd"/>
      <w:r w:rsidR="007319A5">
        <w:rPr>
          <w:sz w:val="22"/>
        </w:rPr>
        <w:t xml:space="preserve"> FDC mit einem Touch-Display und PC. Dadurch w</w:t>
      </w:r>
      <w:r w:rsidR="0089538F">
        <w:rPr>
          <w:sz w:val="22"/>
        </w:rPr>
        <w:t>ird</w:t>
      </w:r>
      <w:r w:rsidR="007319A5">
        <w:rPr>
          <w:sz w:val="22"/>
        </w:rPr>
        <w:t xml:space="preserve"> der Informationsfluss im Werkstatt-Alltag der Partnerbetriebe entscheidend gestärkt und vereinfacht. Bis heute </w:t>
      </w:r>
      <w:r w:rsidR="00A02236">
        <w:rPr>
          <w:sz w:val="22"/>
        </w:rPr>
        <w:t xml:space="preserve">erleichtern </w:t>
      </w:r>
      <w:r w:rsidR="007319A5">
        <w:rPr>
          <w:sz w:val="22"/>
        </w:rPr>
        <w:t>über 1</w:t>
      </w:r>
      <w:r w:rsidR="00A02236">
        <w:rPr>
          <w:sz w:val="22"/>
        </w:rPr>
        <w:t>5</w:t>
      </w:r>
      <w:r w:rsidR="007319A5">
        <w:rPr>
          <w:sz w:val="22"/>
        </w:rPr>
        <w:t xml:space="preserve">00 Schüco </w:t>
      </w:r>
      <w:proofErr w:type="spellStart"/>
      <w:r w:rsidR="007319A5" w:rsidRPr="007319A5">
        <w:rPr>
          <w:sz w:val="22"/>
        </w:rPr>
        <w:t>Fabrication</w:t>
      </w:r>
      <w:proofErr w:type="spellEnd"/>
      <w:r w:rsidR="007319A5" w:rsidRPr="007319A5">
        <w:rPr>
          <w:sz w:val="22"/>
        </w:rPr>
        <w:t xml:space="preserve"> Data Center</w:t>
      </w:r>
      <w:r w:rsidR="007319A5">
        <w:rPr>
          <w:sz w:val="22"/>
        </w:rPr>
        <w:t xml:space="preserve"> weltweit den Arbeitsalltag der Betriebe. </w:t>
      </w:r>
      <w:r w:rsidR="00135FA1" w:rsidRPr="001F4232">
        <w:rPr>
          <w:sz w:val="22"/>
        </w:rPr>
        <w:t>2017 folgt dann die Namensänderung</w:t>
      </w:r>
      <w:r w:rsidR="001F4232">
        <w:rPr>
          <w:sz w:val="22"/>
        </w:rPr>
        <w:t xml:space="preserve"> von der Schüco Service GmbH </w:t>
      </w:r>
      <w:r w:rsidR="00135FA1" w:rsidRPr="001F4232">
        <w:rPr>
          <w:sz w:val="22"/>
        </w:rPr>
        <w:t>in Schüco Digital GmbH.</w:t>
      </w:r>
      <w:r w:rsidR="00135FA1">
        <w:rPr>
          <w:sz w:val="22"/>
        </w:rPr>
        <w:t xml:space="preserve"> Mit seinem neuen Namen markiert die Schüco Digital GmbH den Wandel hin zu einem Anbieter ganzheitlicher, digitaler Lösungen, um Schüco Partner auf der ganzen Welt kontinuierlich an der Effizienzsteigerung durch </w:t>
      </w:r>
      <w:r w:rsidR="0089538F">
        <w:rPr>
          <w:sz w:val="22"/>
        </w:rPr>
        <w:t xml:space="preserve">die </w:t>
      </w:r>
      <w:r w:rsidR="00135FA1">
        <w:rPr>
          <w:sz w:val="22"/>
        </w:rPr>
        <w:lastRenderedPageBreak/>
        <w:t xml:space="preserve">Digitalisierung teilhaben zu lassen. </w:t>
      </w:r>
      <w:r w:rsidR="00AC20ED" w:rsidRPr="00401B15">
        <w:rPr>
          <w:sz w:val="22"/>
        </w:rPr>
        <w:t xml:space="preserve">Die Strategie einer nahezu vollständigen </w:t>
      </w:r>
      <w:r w:rsidR="00AC20ED" w:rsidRPr="00401B15">
        <w:rPr>
          <w:bCs/>
          <w:sz w:val="22"/>
        </w:rPr>
        <w:t>Digitalisierung</w:t>
      </w:r>
      <w:r w:rsidR="00AC20ED" w:rsidRPr="00401B15">
        <w:rPr>
          <w:sz w:val="22"/>
        </w:rPr>
        <w:t xml:space="preserve"> der Prozesse im Bauwesen - mit der Zielsetzung einer Vernetzung von Entwurf und Planung eines Bauvorhabens bis hin zur Fertigung, Montage, Nutzung, Wartung und </w:t>
      </w:r>
      <w:r w:rsidR="005C0722">
        <w:rPr>
          <w:sz w:val="22"/>
        </w:rPr>
        <w:t xml:space="preserve">zum </w:t>
      </w:r>
      <w:r w:rsidR="00AC20ED" w:rsidRPr="00401B15">
        <w:rPr>
          <w:sz w:val="22"/>
        </w:rPr>
        <w:t xml:space="preserve">Recycling - wurde und wird </w:t>
      </w:r>
      <w:r w:rsidR="00AC20ED">
        <w:rPr>
          <w:sz w:val="22"/>
        </w:rPr>
        <w:t xml:space="preserve">auch zukünftig </w:t>
      </w:r>
      <w:r w:rsidR="00A02236" w:rsidRPr="00401B15">
        <w:rPr>
          <w:sz w:val="22"/>
        </w:rPr>
        <w:t>weiterverfolgt</w:t>
      </w:r>
      <w:r w:rsidR="00AC20ED" w:rsidRPr="00401B15">
        <w:rPr>
          <w:sz w:val="22"/>
        </w:rPr>
        <w:t>.</w:t>
      </w:r>
    </w:p>
    <w:p w14:paraId="2F36C62B" w14:textId="77777777" w:rsidR="001019AF" w:rsidRDefault="001019AF" w:rsidP="0089538F">
      <w:pPr>
        <w:spacing w:line="312" w:lineRule="auto"/>
        <w:rPr>
          <w:sz w:val="22"/>
        </w:rPr>
      </w:pPr>
    </w:p>
    <w:p w14:paraId="3D7D4323" w14:textId="11A0B4ED" w:rsidR="004A4939" w:rsidRDefault="00D27586" w:rsidP="005168F0">
      <w:pPr>
        <w:spacing w:line="312" w:lineRule="auto"/>
        <w:rPr>
          <w:sz w:val="22"/>
        </w:rPr>
      </w:pPr>
      <w:r w:rsidRPr="00D27586">
        <w:rPr>
          <w:sz w:val="22"/>
        </w:rPr>
        <w:t xml:space="preserve">Weitere Informationen stehen unter </w:t>
      </w:r>
      <w:hyperlink r:id="rId8" w:history="1">
        <w:r w:rsidR="00593C85" w:rsidRPr="009F1A80">
          <w:rPr>
            <w:rStyle w:val="Hyperlink"/>
            <w:sz w:val="22"/>
          </w:rPr>
          <w:t>www.schueco.de/digital</w:t>
        </w:r>
      </w:hyperlink>
      <w:r w:rsidR="00593C85">
        <w:rPr>
          <w:sz w:val="22"/>
        </w:rPr>
        <w:t xml:space="preserve"> </w:t>
      </w:r>
      <w:r w:rsidRPr="00D27586">
        <w:rPr>
          <w:sz w:val="22"/>
        </w:rPr>
        <w:t xml:space="preserve">zur Verfügung. </w:t>
      </w:r>
    </w:p>
    <w:p w14:paraId="5D49B50C" w14:textId="6FB37C1A" w:rsidR="00593C85" w:rsidRDefault="00593C85" w:rsidP="005168F0">
      <w:pPr>
        <w:spacing w:line="312" w:lineRule="auto"/>
        <w:rPr>
          <w:sz w:val="22"/>
        </w:rPr>
      </w:pPr>
    </w:p>
    <w:p w14:paraId="53ACDD1E" w14:textId="77777777" w:rsidR="00593C85" w:rsidRPr="00D27586" w:rsidRDefault="00593C85" w:rsidP="005168F0">
      <w:pPr>
        <w:spacing w:line="312" w:lineRule="auto"/>
        <w:rPr>
          <w:sz w:val="22"/>
        </w:rPr>
      </w:pPr>
    </w:p>
    <w:p w14:paraId="5A4DB121" w14:textId="77777777" w:rsidR="00805FF4" w:rsidRPr="005168F0" w:rsidRDefault="00805FF4" w:rsidP="005168F0">
      <w:pPr>
        <w:spacing w:line="312" w:lineRule="auto"/>
        <w:rPr>
          <w:sz w:val="22"/>
        </w:rPr>
      </w:pPr>
    </w:p>
    <w:p w14:paraId="21B239FE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2" w:name="_Hlk77926191"/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F837C0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3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3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F837C0">
        <w:rPr>
          <w:rFonts w:cs="Arial"/>
          <w:szCs w:val="18"/>
        </w:rPr>
        <w:t xml:space="preserve">Weitere Informationen unter </w:t>
      </w:r>
      <w:hyperlink r:id="rId9" w:history="1">
        <w:r w:rsidRPr="00F837C0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F837C0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2"/>
    <w:p w14:paraId="123A6D0A" w14:textId="70104F12" w:rsidR="00F9528B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3CB6575B" w14:textId="77777777" w:rsidR="001F5AFA" w:rsidRPr="00F837C0" w:rsidRDefault="001F5AFA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6675D9D2" w14:textId="77777777" w:rsidR="00F9528B" w:rsidRPr="00F837C0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AF4C23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25A0FFB" w14:textId="7423C2C2" w:rsidR="008E4B7D" w:rsidRPr="00F837C0" w:rsidRDefault="008E4B7D" w:rsidP="005168F0">
      <w:pPr>
        <w:spacing w:line="312" w:lineRule="auto"/>
        <w:rPr>
          <w:sz w:val="22"/>
        </w:rPr>
      </w:pPr>
    </w:p>
    <w:p w14:paraId="39A2DEFB" w14:textId="3C86A7CE" w:rsidR="008A7602" w:rsidRDefault="008C5AE2" w:rsidP="008A7602">
      <w:pPr>
        <w:spacing w:line="312" w:lineRule="auto"/>
        <w:rPr>
          <w:b/>
          <w:sz w:val="22"/>
        </w:rPr>
      </w:pPr>
      <w:r>
        <w:rPr>
          <w:b/>
          <w:bCs/>
          <w:sz w:val="22"/>
        </w:rPr>
        <w:t>Bildrechte</w:t>
      </w:r>
      <w:r w:rsidR="008A7602" w:rsidRPr="00265ACE">
        <w:rPr>
          <w:b/>
          <w:sz w:val="22"/>
        </w:rPr>
        <w:t>: Schüco International KG</w:t>
      </w:r>
    </w:p>
    <w:p w14:paraId="14E06181" w14:textId="26B0743B" w:rsidR="008C5AE2" w:rsidRDefault="00325E57" w:rsidP="008A7602">
      <w:pPr>
        <w:spacing w:line="312" w:lineRule="auto"/>
        <w:rPr>
          <w:b/>
          <w:sz w:val="22"/>
        </w:rPr>
      </w:pPr>
      <w:r>
        <w:rPr>
          <w:b/>
          <w:noProof/>
          <w:sz w:val="22"/>
        </w:rPr>
        <w:drawing>
          <wp:inline distT="0" distB="0" distL="0" distR="0" wp14:anchorId="037D4D32" wp14:editId="4B57AF51">
            <wp:extent cx="2703017" cy="1440000"/>
            <wp:effectExtent l="19050" t="19050" r="21590" b="2730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017" cy="144000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A247EED" w14:textId="192AE3BB" w:rsidR="00325E57" w:rsidRPr="00325E57" w:rsidRDefault="00325E57" w:rsidP="00325E57">
      <w:pPr>
        <w:spacing w:line="312" w:lineRule="auto"/>
        <w:rPr>
          <w:bCs/>
          <w:sz w:val="22"/>
        </w:rPr>
      </w:pPr>
      <w:r>
        <w:rPr>
          <w:bCs/>
          <w:sz w:val="22"/>
        </w:rPr>
        <w:t xml:space="preserve">In diesem Jahr feiert die Schüco Digital GmbH ihren 50-jährigen Geburtstag </w:t>
      </w:r>
      <w:r w:rsidRPr="00325E57">
        <w:rPr>
          <w:sz w:val="22"/>
        </w:rPr>
        <w:t>mit dem größten digitalen Lösungsportfolio der Baubranche</w:t>
      </w:r>
      <w:r>
        <w:rPr>
          <w:sz w:val="22"/>
        </w:rPr>
        <w:t>.</w:t>
      </w:r>
    </w:p>
    <w:p w14:paraId="0BD73517" w14:textId="5A1C5E5D" w:rsidR="00325E57" w:rsidRDefault="00325E57" w:rsidP="008A7602">
      <w:pPr>
        <w:spacing w:line="312" w:lineRule="auto"/>
        <w:rPr>
          <w:b/>
          <w:sz w:val="22"/>
        </w:rPr>
      </w:pPr>
    </w:p>
    <w:p w14:paraId="50F6B768" w14:textId="53DA816C" w:rsidR="00325E57" w:rsidRDefault="00325E57" w:rsidP="00325E57">
      <w:pPr>
        <w:spacing w:line="312" w:lineRule="auto"/>
        <w:rPr>
          <w:b/>
          <w:sz w:val="22"/>
        </w:rPr>
      </w:pPr>
      <w:r>
        <w:rPr>
          <w:b/>
          <w:bCs/>
          <w:sz w:val="22"/>
        </w:rPr>
        <w:lastRenderedPageBreak/>
        <w:t>Bildrechte</w:t>
      </w:r>
      <w:r w:rsidRPr="00265ACE">
        <w:rPr>
          <w:b/>
          <w:sz w:val="22"/>
        </w:rPr>
        <w:t>: Schüco International KG</w:t>
      </w:r>
    </w:p>
    <w:p w14:paraId="24B289E1" w14:textId="35242DC0" w:rsidR="008C5AE2" w:rsidRDefault="0089472A" w:rsidP="008A7602">
      <w:pPr>
        <w:spacing w:line="312" w:lineRule="auto"/>
        <w:rPr>
          <w:b/>
          <w:sz w:val="22"/>
        </w:rPr>
      </w:pPr>
      <w:r>
        <w:rPr>
          <w:bCs/>
          <w:noProof/>
          <w:sz w:val="22"/>
        </w:rPr>
        <w:drawing>
          <wp:inline distT="0" distB="0" distL="0" distR="0" wp14:anchorId="29B5D45A" wp14:editId="3FA052BE">
            <wp:extent cx="2052074" cy="1440000"/>
            <wp:effectExtent l="0" t="0" r="5715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2074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43193">
        <w:rPr>
          <w:b/>
          <w:noProof/>
          <w:sz w:val="22"/>
        </w:rPr>
        <w:drawing>
          <wp:inline distT="0" distB="0" distL="0" distR="0" wp14:anchorId="47FBEE79" wp14:editId="26F87BFD">
            <wp:extent cx="1163354" cy="1440000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3354" cy="14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130A31" w14:textId="77777777" w:rsidR="00C94EC4" w:rsidRPr="00C94EC4" w:rsidRDefault="008C5AE2" w:rsidP="00C94EC4">
      <w:pPr>
        <w:spacing w:line="312" w:lineRule="auto"/>
        <w:rPr>
          <w:bCs/>
          <w:sz w:val="22"/>
        </w:rPr>
      </w:pPr>
      <w:r w:rsidRPr="00C94EC4">
        <w:rPr>
          <w:bCs/>
          <w:sz w:val="22"/>
        </w:rPr>
        <w:t xml:space="preserve">Wie 1972 alles begann: Olivetti Tischrechner mit BASIC Programm für </w:t>
      </w:r>
      <w:r w:rsidR="00C94EC4" w:rsidRPr="00C94EC4">
        <w:rPr>
          <w:bCs/>
          <w:sz w:val="22"/>
        </w:rPr>
        <w:t>Zuschnitt und Vorkalkulation.</w:t>
      </w:r>
    </w:p>
    <w:p w14:paraId="138AFF37" w14:textId="00A40061" w:rsidR="008C5AE2" w:rsidRDefault="008C5AE2" w:rsidP="008C5AE2">
      <w:pPr>
        <w:spacing w:line="312" w:lineRule="auto"/>
        <w:rPr>
          <w:bCs/>
          <w:sz w:val="22"/>
        </w:rPr>
      </w:pPr>
    </w:p>
    <w:p w14:paraId="2EAF2B2F" w14:textId="706A94A4" w:rsidR="00325E57" w:rsidRPr="00325E57" w:rsidRDefault="00325E57" w:rsidP="00325E57">
      <w:pPr>
        <w:spacing w:line="312" w:lineRule="auto"/>
        <w:rPr>
          <w:b/>
          <w:sz w:val="22"/>
        </w:rPr>
      </w:pPr>
      <w:r>
        <w:rPr>
          <w:b/>
          <w:bCs/>
          <w:sz w:val="22"/>
        </w:rPr>
        <w:t>Bildrechte</w:t>
      </w:r>
      <w:r w:rsidRPr="00265ACE">
        <w:rPr>
          <w:b/>
          <w:sz w:val="22"/>
        </w:rPr>
        <w:t>: Schüco International KG</w:t>
      </w:r>
    </w:p>
    <w:p w14:paraId="48157972" w14:textId="2C87733B" w:rsidR="008C5AE2" w:rsidRDefault="008C5AE2" w:rsidP="008C5AE2">
      <w:pPr>
        <w:spacing w:line="312" w:lineRule="auto"/>
        <w:rPr>
          <w:bCs/>
          <w:sz w:val="22"/>
        </w:rPr>
      </w:pPr>
      <w:r>
        <w:rPr>
          <w:bCs/>
          <w:noProof/>
          <w:sz w:val="22"/>
        </w:rPr>
        <w:drawing>
          <wp:inline distT="0" distB="0" distL="0" distR="0" wp14:anchorId="7EA14C29" wp14:editId="0A7BB6AA">
            <wp:extent cx="1011429" cy="1440000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1429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Cs/>
          <w:sz w:val="22"/>
        </w:rPr>
        <w:t xml:space="preserve"> </w:t>
      </w:r>
    </w:p>
    <w:p w14:paraId="6E0CC422" w14:textId="43D54FE0" w:rsidR="007F1E13" w:rsidRDefault="008C0779" w:rsidP="00AC20ED">
      <w:pPr>
        <w:spacing w:line="312" w:lineRule="auto"/>
        <w:rPr>
          <w:bCs/>
          <w:sz w:val="22"/>
        </w:rPr>
      </w:pPr>
      <w:r w:rsidRPr="008C0779">
        <w:rPr>
          <w:bCs/>
          <w:sz w:val="22"/>
        </w:rPr>
        <w:t>Schüco</w:t>
      </w:r>
      <w:r w:rsidR="00D43193">
        <w:rPr>
          <w:bCs/>
          <w:sz w:val="22"/>
        </w:rPr>
        <w:t xml:space="preserve"> präsentiert in den 1980er Jahren erstmalig</w:t>
      </w:r>
      <w:r w:rsidRPr="008C0779">
        <w:rPr>
          <w:bCs/>
          <w:sz w:val="22"/>
        </w:rPr>
        <w:t xml:space="preserve"> </w:t>
      </w:r>
      <w:r w:rsidR="00D43193">
        <w:rPr>
          <w:bCs/>
          <w:sz w:val="22"/>
        </w:rPr>
        <w:t>2D-</w:t>
      </w:r>
      <w:r w:rsidRPr="008C0779">
        <w:rPr>
          <w:bCs/>
          <w:sz w:val="22"/>
        </w:rPr>
        <w:t>CAD-Lösungen für den Metallbau</w:t>
      </w:r>
      <w:r w:rsidR="00D43193">
        <w:rPr>
          <w:bCs/>
          <w:sz w:val="22"/>
        </w:rPr>
        <w:t xml:space="preserve">. </w:t>
      </w:r>
    </w:p>
    <w:p w14:paraId="69662302" w14:textId="0E59ED61" w:rsidR="00325E57" w:rsidRDefault="00325E57" w:rsidP="00AC20ED">
      <w:pPr>
        <w:spacing w:line="312" w:lineRule="auto"/>
        <w:rPr>
          <w:bCs/>
          <w:sz w:val="22"/>
        </w:rPr>
      </w:pPr>
    </w:p>
    <w:p w14:paraId="2AF45A10" w14:textId="7570F237" w:rsidR="00325E57" w:rsidRPr="00325E57" w:rsidRDefault="00325E57" w:rsidP="00325E57">
      <w:pPr>
        <w:spacing w:line="312" w:lineRule="auto"/>
        <w:rPr>
          <w:b/>
          <w:sz w:val="22"/>
        </w:rPr>
      </w:pPr>
      <w:r>
        <w:rPr>
          <w:b/>
          <w:bCs/>
          <w:sz w:val="22"/>
        </w:rPr>
        <w:t>Bildrechte</w:t>
      </w:r>
      <w:r w:rsidRPr="00265ACE">
        <w:rPr>
          <w:b/>
          <w:sz w:val="22"/>
        </w:rPr>
        <w:t>: Schüco International KG</w:t>
      </w:r>
    </w:p>
    <w:p w14:paraId="38884A32" w14:textId="7ACD3553" w:rsidR="008C0779" w:rsidRDefault="00D43193" w:rsidP="008C0779">
      <w:pPr>
        <w:spacing w:line="312" w:lineRule="auto"/>
        <w:rPr>
          <w:bCs/>
          <w:noProof/>
          <w:sz w:val="22"/>
        </w:rPr>
      </w:pPr>
      <w:r>
        <w:rPr>
          <w:bCs/>
          <w:noProof/>
          <w:sz w:val="22"/>
        </w:rPr>
        <w:drawing>
          <wp:inline distT="0" distB="0" distL="0" distR="0" wp14:anchorId="7B8F277A" wp14:editId="3DEA7EC3">
            <wp:extent cx="1011429" cy="1440000"/>
            <wp:effectExtent l="19050" t="19050" r="17780" b="2730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1429" cy="144000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A626438" w14:textId="3FBE14E0" w:rsidR="00D43193" w:rsidRDefault="00D43193" w:rsidP="00D43193">
      <w:pPr>
        <w:spacing w:line="312" w:lineRule="auto"/>
        <w:rPr>
          <w:bCs/>
          <w:noProof/>
          <w:sz w:val="22"/>
        </w:rPr>
      </w:pPr>
      <w:r>
        <w:rPr>
          <w:bCs/>
          <w:noProof/>
          <w:sz w:val="22"/>
        </w:rPr>
        <w:t>In den 1990er Jahren eröffne</w:t>
      </w:r>
      <w:r w:rsidR="00303CC7">
        <w:rPr>
          <w:bCs/>
          <w:noProof/>
          <w:sz w:val="22"/>
        </w:rPr>
        <w:t xml:space="preserve">t eine </w:t>
      </w:r>
      <w:r w:rsidRPr="00D43193">
        <w:rPr>
          <w:bCs/>
          <w:noProof/>
          <w:sz w:val="22"/>
        </w:rPr>
        <w:t>3D-CAD-Lösung für Metallbaubetriebe gänzlich neue Möglichkeiten</w:t>
      </w:r>
      <w:r>
        <w:rPr>
          <w:bCs/>
          <w:noProof/>
          <w:sz w:val="22"/>
        </w:rPr>
        <w:t xml:space="preserve"> in der Planung und Verarbeitung.</w:t>
      </w:r>
    </w:p>
    <w:p w14:paraId="554D9FE1" w14:textId="1DFB63DD" w:rsidR="0089472A" w:rsidRDefault="0089472A" w:rsidP="008C5AE2">
      <w:pPr>
        <w:spacing w:line="312" w:lineRule="auto"/>
        <w:rPr>
          <w:bCs/>
          <w:sz w:val="22"/>
        </w:rPr>
      </w:pPr>
    </w:p>
    <w:p w14:paraId="3B1E9573" w14:textId="77777777" w:rsidR="00325E57" w:rsidRDefault="00325E57" w:rsidP="008C5AE2">
      <w:pPr>
        <w:spacing w:line="312" w:lineRule="auto"/>
        <w:rPr>
          <w:bCs/>
          <w:sz w:val="22"/>
        </w:rPr>
      </w:pPr>
    </w:p>
    <w:p w14:paraId="13AD5A2C" w14:textId="77777777" w:rsidR="00325E57" w:rsidRDefault="00325E57" w:rsidP="008C5AE2">
      <w:pPr>
        <w:spacing w:line="312" w:lineRule="auto"/>
        <w:rPr>
          <w:bCs/>
          <w:sz w:val="22"/>
        </w:rPr>
      </w:pPr>
    </w:p>
    <w:p w14:paraId="63B93F10" w14:textId="4C8CBEDF" w:rsidR="00325E57" w:rsidRDefault="00325E57" w:rsidP="008C5AE2">
      <w:pPr>
        <w:spacing w:line="312" w:lineRule="auto"/>
        <w:rPr>
          <w:bCs/>
          <w:sz w:val="22"/>
        </w:rPr>
      </w:pPr>
    </w:p>
    <w:p w14:paraId="4E834CA6" w14:textId="1E205BC4" w:rsidR="00325E57" w:rsidRDefault="00325E57" w:rsidP="008C5AE2">
      <w:pPr>
        <w:spacing w:line="312" w:lineRule="auto"/>
        <w:rPr>
          <w:bCs/>
          <w:sz w:val="22"/>
        </w:rPr>
      </w:pPr>
    </w:p>
    <w:p w14:paraId="5A6D316A" w14:textId="2A0D86BA" w:rsidR="00325E57" w:rsidRDefault="00325E57" w:rsidP="008C5AE2">
      <w:pPr>
        <w:spacing w:line="312" w:lineRule="auto"/>
        <w:rPr>
          <w:bCs/>
          <w:sz w:val="22"/>
        </w:rPr>
      </w:pPr>
    </w:p>
    <w:p w14:paraId="45A89F33" w14:textId="7BA29E94" w:rsidR="00325E57" w:rsidRPr="00325E57" w:rsidRDefault="00325E57" w:rsidP="00325E57">
      <w:pPr>
        <w:spacing w:line="312" w:lineRule="auto"/>
        <w:rPr>
          <w:b/>
          <w:sz w:val="22"/>
        </w:rPr>
      </w:pPr>
      <w:r>
        <w:rPr>
          <w:b/>
          <w:bCs/>
          <w:sz w:val="22"/>
        </w:rPr>
        <w:lastRenderedPageBreak/>
        <w:t>Bildrechte</w:t>
      </w:r>
      <w:r w:rsidRPr="00265ACE">
        <w:rPr>
          <w:b/>
          <w:sz w:val="22"/>
        </w:rPr>
        <w:t>: Schüco International KG</w:t>
      </w:r>
    </w:p>
    <w:p w14:paraId="5032E90E" w14:textId="54B52DBD" w:rsidR="0089472A" w:rsidRPr="008C5AE2" w:rsidRDefault="0089472A" w:rsidP="008C5AE2">
      <w:pPr>
        <w:spacing w:line="312" w:lineRule="auto"/>
        <w:rPr>
          <w:bCs/>
          <w:sz w:val="22"/>
        </w:rPr>
      </w:pPr>
      <w:r>
        <w:rPr>
          <w:bCs/>
          <w:noProof/>
          <w:sz w:val="22"/>
        </w:rPr>
        <w:drawing>
          <wp:inline distT="0" distB="0" distL="0" distR="0" wp14:anchorId="733B42EE" wp14:editId="402CC1B0">
            <wp:extent cx="2160000" cy="1440000"/>
            <wp:effectExtent l="0" t="0" r="0" b="825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3B2435" w14:textId="69B282B3" w:rsidR="007F1E13" w:rsidRDefault="0089472A" w:rsidP="00AC20ED">
      <w:pPr>
        <w:spacing w:line="312" w:lineRule="auto"/>
        <w:rPr>
          <w:sz w:val="22"/>
        </w:rPr>
      </w:pPr>
      <w:proofErr w:type="spellStart"/>
      <w:r w:rsidRPr="0089472A">
        <w:rPr>
          <w:sz w:val="22"/>
        </w:rPr>
        <w:t>SchüCal</w:t>
      </w:r>
      <w:proofErr w:type="spellEnd"/>
      <w:r w:rsidRPr="0089472A">
        <w:rPr>
          <w:sz w:val="22"/>
        </w:rPr>
        <w:t xml:space="preserve"> und </w:t>
      </w:r>
      <w:proofErr w:type="spellStart"/>
      <w:r w:rsidRPr="0089472A">
        <w:rPr>
          <w:sz w:val="22"/>
        </w:rPr>
        <w:t>SchüCad</w:t>
      </w:r>
      <w:proofErr w:type="spellEnd"/>
      <w:r w:rsidRPr="0089472A">
        <w:rPr>
          <w:sz w:val="22"/>
        </w:rPr>
        <w:t xml:space="preserve"> </w:t>
      </w:r>
      <w:r w:rsidR="008C1524">
        <w:rPr>
          <w:sz w:val="22"/>
        </w:rPr>
        <w:t>optimieren die</w:t>
      </w:r>
      <w:r w:rsidRPr="0089472A">
        <w:rPr>
          <w:sz w:val="22"/>
        </w:rPr>
        <w:t xml:space="preserve"> Kalkulation, Planung und Arbeitsvorbereitung </w:t>
      </w:r>
      <w:r w:rsidR="008C1524">
        <w:rPr>
          <w:sz w:val="22"/>
        </w:rPr>
        <w:t xml:space="preserve">und werden heute weltweit von tausenden Kunden und Planern täglich genutzt. </w:t>
      </w:r>
    </w:p>
    <w:p w14:paraId="0F4ADE56" w14:textId="28AA7B3E" w:rsidR="007F1E13" w:rsidRDefault="007F1E13" w:rsidP="0089472A">
      <w:pPr>
        <w:spacing w:line="312" w:lineRule="auto"/>
        <w:rPr>
          <w:sz w:val="22"/>
        </w:rPr>
      </w:pPr>
    </w:p>
    <w:p w14:paraId="2F46CD85" w14:textId="286AE66C" w:rsidR="00325E57" w:rsidRPr="00325E57" w:rsidRDefault="00325E57" w:rsidP="00325E57">
      <w:pPr>
        <w:spacing w:line="312" w:lineRule="auto"/>
        <w:rPr>
          <w:b/>
          <w:sz w:val="22"/>
        </w:rPr>
      </w:pPr>
      <w:r>
        <w:rPr>
          <w:b/>
          <w:bCs/>
          <w:sz w:val="22"/>
        </w:rPr>
        <w:t>Bildrechte</w:t>
      </w:r>
      <w:r w:rsidRPr="00265ACE">
        <w:rPr>
          <w:b/>
          <w:sz w:val="22"/>
        </w:rPr>
        <w:t>: Schüco International KG</w:t>
      </w:r>
    </w:p>
    <w:p w14:paraId="04D5161B" w14:textId="3DD11DEE" w:rsidR="00357326" w:rsidRDefault="00D43193" w:rsidP="0089472A">
      <w:pPr>
        <w:spacing w:line="312" w:lineRule="auto"/>
        <w:rPr>
          <w:sz w:val="22"/>
        </w:rPr>
      </w:pPr>
      <w:r>
        <w:rPr>
          <w:bCs/>
          <w:noProof/>
          <w:sz w:val="22"/>
        </w:rPr>
        <w:drawing>
          <wp:inline distT="0" distB="0" distL="0" distR="0" wp14:anchorId="07F7E054" wp14:editId="4B659E4D">
            <wp:extent cx="2160000" cy="1440000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760B81" w14:textId="662205D3" w:rsidR="00D43193" w:rsidRDefault="00D43193" w:rsidP="00D43193">
      <w:pPr>
        <w:spacing w:line="312" w:lineRule="auto"/>
        <w:rPr>
          <w:sz w:val="22"/>
        </w:rPr>
      </w:pPr>
      <w:r>
        <w:rPr>
          <w:sz w:val="22"/>
        </w:rPr>
        <w:t xml:space="preserve">Das Schüco </w:t>
      </w:r>
      <w:proofErr w:type="spellStart"/>
      <w:r>
        <w:rPr>
          <w:sz w:val="22"/>
        </w:rPr>
        <w:t>Fabrication</w:t>
      </w:r>
      <w:proofErr w:type="spellEnd"/>
      <w:r>
        <w:rPr>
          <w:sz w:val="22"/>
        </w:rPr>
        <w:t xml:space="preserve"> Data Center </w:t>
      </w:r>
      <w:r w:rsidRPr="00D43193">
        <w:rPr>
          <w:sz w:val="22"/>
        </w:rPr>
        <w:t>ermöglich</w:t>
      </w:r>
      <w:r>
        <w:rPr>
          <w:sz w:val="22"/>
        </w:rPr>
        <w:t>t</w:t>
      </w:r>
      <w:r w:rsidRPr="00D43193">
        <w:rPr>
          <w:sz w:val="22"/>
        </w:rPr>
        <w:t xml:space="preserve"> dank der digitalen Vernetzung mit </w:t>
      </w:r>
      <w:proofErr w:type="spellStart"/>
      <w:r w:rsidRPr="00D43193">
        <w:rPr>
          <w:sz w:val="22"/>
        </w:rPr>
        <w:t>SchüCal</w:t>
      </w:r>
      <w:proofErr w:type="spellEnd"/>
      <w:r w:rsidRPr="00D43193">
        <w:rPr>
          <w:sz w:val="22"/>
        </w:rPr>
        <w:t xml:space="preserve"> einen lückenlosen Informationsaustausch zwischen Arbeitsvorbereitung und Fertigung</w:t>
      </w:r>
      <w:r>
        <w:rPr>
          <w:sz w:val="22"/>
        </w:rPr>
        <w:t xml:space="preserve"> –</w:t>
      </w:r>
      <w:r w:rsidRPr="00D43193">
        <w:rPr>
          <w:sz w:val="22"/>
        </w:rPr>
        <w:t xml:space="preserve"> </w:t>
      </w:r>
      <w:r>
        <w:rPr>
          <w:sz w:val="22"/>
        </w:rPr>
        <w:t xml:space="preserve">ein </w:t>
      </w:r>
      <w:r w:rsidRPr="00D43193">
        <w:rPr>
          <w:sz w:val="22"/>
        </w:rPr>
        <w:t>wichtige</w:t>
      </w:r>
      <w:r>
        <w:rPr>
          <w:sz w:val="22"/>
        </w:rPr>
        <w:t>r</w:t>
      </w:r>
      <w:r w:rsidRPr="00D43193">
        <w:rPr>
          <w:sz w:val="22"/>
        </w:rPr>
        <w:t xml:space="preserve"> Meilenstein </w:t>
      </w:r>
      <w:r w:rsidR="00805FF4">
        <w:rPr>
          <w:sz w:val="22"/>
        </w:rPr>
        <w:t>für eine</w:t>
      </w:r>
      <w:r w:rsidRPr="00D43193">
        <w:rPr>
          <w:sz w:val="22"/>
        </w:rPr>
        <w:t xml:space="preserve"> papierlose Fertigung.</w:t>
      </w:r>
    </w:p>
    <w:p w14:paraId="424653F2" w14:textId="2816949A" w:rsidR="00AC20ED" w:rsidRDefault="00AC20ED" w:rsidP="00D43193">
      <w:pPr>
        <w:spacing w:line="312" w:lineRule="auto"/>
        <w:rPr>
          <w:sz w:val="22"/>
        </w:rPr>
      </w:pPr>
    </w:p>
    <w:p w14:paraId="054FA9D9" w14:textId="4F6A9D2E" w:rsidR="00325E57" w:rsidRPr="00325E57" w:rsidRDefault="00325E57" w:rsidP="00D43193">
      <w:pPr>
        <w:spacing w:line="312" w:lineRule="auto"/>
        <w:rPr>
          <w:b/>
          <w:bCs/>
          <w:sz w:val="22"/>
        </w:rPr>
      </w:pPr>
      <w:r w:rsidRPr="00325E57">
        <w:rPr>
          <w:b/>
          <w:bCs/>
          <w:sz w:val="22"/>
        </w:rPr>
        <w:t xml:space="preserve">Fotograf: Frank </w:t>
      </w:r>
      <w:proofErr w:type="spellStart"/>
      <w:r w:rsidRPr="00325E57">
        <w:rPr>
          <w:b/>
          <w:bCs/>
          <w:sz w:val="22"/>
        </w:rPr>
        <w:t>Peterschröder</w:t>
      </w:r>
      <w:proofErr w:type="spellEnd"/>
    </w:p>
    <w:p w14:paraId="481CDDCE" w14:textId="08BCD253" w:rsidR="00325E57" w:rsidRPr="00325E57" w:rsidRDefault="00325E57" w:rsidP="00325E57">
      <w:pPr>
        <w:spacing w:line="312" w:lineRule="auto"/>
        <w:rPr>
          <w:b/>
          <w:bCs/>
          <w:sz w:val="22"/>
        </w:rPr>
      </w:pPr>
      <w:r w:rsidRPr="00325E57">
        <w:rPr>
          <w:b/>
          <w:bCs/>
          <w:sz w:val="22"/>
        </w:rPr>
        <w:t>Nutzungsrechte: Schüco International KG</w:t>
      </w:r>
    </w:p>
    <w:p w14:paraId="7041EBA6" w14:textId="1EA823BE" w:rsidR="00357326" w:rsidRPr="00265ACE" w:rsidRDefault="00C94EC4" w:rsidP="0089472A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3B81E2F1" wp14:editId="58D1CBC4">
            <wp:extent cx="2160000" cy="1440000"/>
            <wp:effectExtent l="0" t="0" r="0" b="825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BF9CE" w14:textId="5E5600A6" w:rsidR="005168F0" w:rsidRPr="00610835" w:rsidRDefault="00033052" w:rsidP="005168F0">
      <w:pPr>
        <w:spacing w:line="312" w:lineRule="auto"/>
        <w:rPr>
          <w:sz w:val="22"/>
        </w:rPr>
      </w:pPr>
      <w:r>
        <w:rPr>
          <w:sz w:val="22"/>
        </w:rPr>
        <w:t>Stefan Kobes</w:t>
      </w:r>
      <w:r w:rsidR="00C94EC4">
        <w:rPr>
          <w:sz w:val="22"/>
        </w:rPr>
        <w:t xml:space="preserve"> und Christian Glatte</w:t>
      </w:r>
      <w:r w:rsidR="00621A2F">
        <w:rPr>
          <w:sz w:val="22"/>
        </w:rPr>
        <w:t>, Geschäftsführer der Schüco Digital GmbH</w:t>
      </w:r>
    </w:p>
    <w:sectPr w:rsidR="005168F0" w:rsidRPr="00610835" w:rsidSect="007A7037">
      <w:headerReference w:type="default" r:id="rId19"/>
      <w:footerReference w:type="default" r:id="rId20"/>
      <w:headerReference w:type="first" r:id="rId21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ADCEBD" w14:textId="77777777" w:rsidR="00396A87" w:rsidRDefault="00396A87" w:rsidP="00F958EA">
      <w:pPr>
        <w:spacing w:line="240" w:lineRule="auto"/>
      </w:pPr>
      <w:r>
        <w:separator/>
      </w:r>
    </w:p>
  </w:endnote>
  <w:endnote w:type="continuationSeparator" w:id="0">
    <w:p w14:paraId="0738708D" w14:textId="77777777" w:rsidR="00396A87" w:rsidRDefault="00396A87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EC7E0D" w14:textId="77777777" w:rsidR="00396A87" w:rsidRDefault="00396A87" w:rsidP="00F958EA">
      <w:pPr>
        <w:spacing w:line="240" w:lineRule="auto"/>
      </w:pPr>
      <w:r>
        <w:separator/>
      </w:r>
    </w:p>
  </w:footnote>
  <w:footnote w:type="continuationSeparator" w:id="0">
    <w:p w14:paraId="6F860946" w14:textId="77777777" w:rsidR="00396A87" w:rsidRDefault="00396A87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8193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063BC"/>
    <w:rsid w:val="00010197"/>
    <w:rsid w:val="00017B9E"/>
    <w:rsid w:val="000243D1"/>
    <w:rsid w:val="00024ACE"/>
    <w:rsid w:val="000301D8"/>
    <w:rsid w:val="00031DFE"/>
    <w:rsid w:val="0003230D"/>
    <w:rsid w:val="00033052"/>
    <w:rsid w:val="00040810"/>
    <w:rsid w:val="00042BCE"/>
    <w:rsid w:val="00051401"/>
    <w:rsid w:val="00055CD5"/>
    <w:rsid w:val="000624E1"/>
    <w:rsid w:val="00073518"/>
    <w:rsid w:val="00083752"/>
    <w:rsid w:val="000843C5"/>
    <w:rsid w:val="00091B62"/>
    <w:rsid w:val="000A5E24"/>
    <w:rsid w:val="000C299E"/>
    <w:rsid w:val="001019AF"/>
    <w:rsid w:val="001051B8"/>
    <w:rsid w:val="00113D9B"/>
    <w:rsid w:val="001144C6"/>
    <w:rsid w:val="0011455F"/>
    <w:rsid w:val="00115275"/>
    <w:rsid w:val="00131804"/>
    <w:rsid w:val="00135FA1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E622F"/>
    <w:rsid w:val="001F11C3"/>
    <w:rsid w:val="001F1716"/>
    <w:rsid w:val="001F4232"/>
    <w:rsid w:val="001F5AFA"/>
    <w:rsid w:val="001F7A93"/>
    <w:rsid w:val="002018DC"/>
    <w:rsid w:val="0021268C"/>
    <w:rsid w:val="002176B8"/>
    <w:rsid w:val="00221120"/>
    <w:rsid w:val="00227E10"/>
    <w:rsid w:val="002353E5"/>
    <w:rsid w:val="00236391"/>
    <w:rsid w:val="0024327E"/>
    <w:rsid w:val="00252D6E"/>
    <w:rsid w:val="00254BAE"/>
    <w:rsid w:val="00265ACE"/>
    <w:rsid w:val="002762A8"/>
    <w:rsid w:val="00284CF1"/>
    <w:rsid w:val="002911E7"/>
    <w:rsid w:val="00293E05"/>
    <w:rsid w:val="002B211F"/>
    <w:rsid w:val="002B7D28"/>
    <w:rsid w:val="002E34A1"/>
    <w:rsid w:val="002E3613"/>
    <w:rsid w:val="002E65C2"/>
    <w:rsid w:val="002F3983"/>
    <w:rsid w:val="00300361"/>
    <w:rsid w:val="00303CC7"/>
    <w:rsid w:val="00325E57"/>
    <w:rsid w:val="003312EB"/>
    <w:rsid w:val="00332231"/>
    <w:rsid w:val="00337E7E"/>
    <w:rsid w:val="003442BA"/>
    <w:rsid w:val="003471F7"/>
    <w:rsid w:val="00357326"/>
    <w:rsid w:val="00366A18"/>
    <w:rsid w:val="00367473"/>
    <w:rsid w:val="0037157E"/>
    <w:rsid w:val="003855FF"/>
    <w:rsid w:val="00394D5A"/>
    <w:rsid w:val="00396A87"/>
    <w:rsid w:val="003A46F2"/>
    <w:rsid w:val="003B33D9"/>
    <w:rsid w:val="003C0B27"/>
    <w:rsid w:val="003C1C27"/>
    <w:rsid w:val="003C3118"/>
    <w:rsid w:val="003D0DAB"/>
    <w:rsid w:val="003D3DBE"/>
    <w:rsid w:val="003F280C"/>
    <w:rsid w:val="003F56F4"/>
    <w:rsid w:val="00400E95"/>
    <w:rsid w:val="00401B1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975ED"/>
    <w:rsid w:val="004A4939"/>
    <w:rsid w:val="004B3B23"/>
    <w:rsid w:val="004C0725"/>
    <w:rsid w:val="004D5FF8"/>
    <w:rsid w:val="004D7A4A"/>
    <w:rsid w:val="004E33D8"/>
    <w:rsid w:val="004E3514"/>
    <w:rsid w:val="004F1C77"/>
    <w:rsid w:val="004F2161"/>
    <w:rsid w:val="004F2361"/>
    <w:rsid w:val="004F241B"/>
    <w:rsid w:val="004F35BF"/>
    <w:rsid w:val="004F3D99"/>
    <w:rsid w:val="004F540D"/>
    <w:rsid w:val="00514E18"/>
    <w:rsid w:val="005168F0"/>
    <w:rsid w:val="005303A4"/>
    <w:rsid w:val="0054107C"/>
    <w:rsid w:val="00566FFB"/>
    <w:rsid w:val="0058361A"/>
    <w:rsid w:val="00593611"/>
    <w:rsid w:val="00593C85"/>
    <w:rsid w:val="005A0735"/>
    <w:rsid w:val="005A24FE"/>
    <w:rsid w:val="005A37EF"/>
    <w:rsid w:val="005A72D4"/>
    <w:rsid w:val="005B3834"/>
    <w:rsid w:val="005B579A"/>
    <w:rsid w:val="005C0722"/>
    <w:rsid w:val="005D3F43"/>
    <w:rsid w:val="005D5BE2"/>
    <w:rsid w:val="005E5091"/>
    <w:rsid w:val="005F0DEC"/>
    <w:rsid w:val="005F20B2"/>
    <w:rsid w:val="00606851"/>
    <w:rsid w:val="0061040B"/>
    <w:rsid w:val="00610835"/>
    <w:rsid w:val="00621A2F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5606"/>
    <w:rsid w:val="006E42B7"/>
    <w:rsid w:val="006F50AD"/>
    <w:rsid w:val="007027B0"/>
    <w:rsid w:val="00723D0C"/>
    <w:rsid w:val="007276CC"/>
    <w:rsid w:val="007319A5"/>
    <w:rsid w:val="00766D56"/>
    <w:rsid w:val="007812B0"/>
    <w:rsid w:val="00791646"/>
    <w:rsid w:val="00792D51"/>
    <w:rsid w:val="007A1939"/>
    <w:rsid w:val="007A31A8"/>
    <w:rsid w:val="007A5FD5"/>
    <w:rsid w:val="007A7037"/>
    <w:rsid w:val="007B6579"/>
    <w:rsid w:val="007E3C35"/>
    <w:rsid w:val="007F0D21"/>
    <w:rsid w:val="007F1E13"/>
    <w:rsid w:val="00805FF4"/>
    <w:rsid w:val="008067CE"/>
    <w:rsid w:val="00816A4D"/>
    <w:rsid w:val="0082672B"/>
    <w:rsid w:val="00850E55"/>
    <w:rsid w:val="00852D36"/>
    <w:rsid w:val="008615B3"/>
    <w:rsid w:val="00871C59"/>
    <w:rsid w:val="00881B25"/>
    <w:rsid w:val="00882012"/>
    <w:rsid w:val="00884FFA"/>
    <w:rsid w:val="0089472A"/>
    <w:rsid w:val="0089538F"/>
    <w:rsid w:val="008955A8"/>
    <w:rsid w:val="008A7602"/>
    <w:rsid w:val="008C0779"/>
    <w:rsid w:val="008C1524"/>
    <w:rsid w:val="008C5AE2"/>
    <w:rsid w:val="008D6CD6"/>
    <w:rsid w:val="008E4B7D"/>
    <w:rsid w:val="008F14C2"/>
    <w:rsid w:val="008F302C"/>
    <w:rsid w:val="00900A75"/>
    <w:rsid w:val="00903553"/>
    <w:rsid w:val="00910D50"/>
    <w:rsid w:val="009120EE"/>
    <w:rsid w:val="00913C98"/>
    <w:rsid w:val="009216C4"/>
    <w:rsid w:val="00923774"/>
    <w:rsid w:val="009250DC"/>
    <w:rsid w:val="00926846"/>
    <w:rsid w:val="00931EAA"/>
    <w:rsid w:val="00950F6B"/>
    <w:rsid w:val="009757CA"/>
    <w:rsid w:val="00993209"/>
    <w:rsid w:val="009957D5"/>
    <w:rsid w:val="009A4B8E"/>
    <w:rsid w:val="009B20B6"/>
    <w:rsid w:val="009B2BB7"/>
    <w:rsid w:val="009C1436"/>
    <w:rsid w:val="009D60F9"/>
    <w:rsid w:val="009E59BA"/>
    <w:rsid w:val="009E61AC"/>
    <w:rsid w:val="009F61FB"/>
    <w:rsid w:val="00A02236"/>
    <w:rsid w:val="00A06231"/>
    <w:rsid w:val="00A1070C"/>
    <w:rsid w:val="00A16CD0"/>
    <w:rsid w:val="00A34AC2"/>
    <w:rsid w:val="00A40B3D"/>
    <w:rsid w:val="00A4192A"/>
    <w:rsid w:val="00A4223F"/>
    <w:rsid w:val="00A43BDB"/>
    <w:rsid w:val="00A51720"/>
    <w:rsid w:val="00A520A4"/>
    <w:rsid w:val="00A62C8C"/>
    <w:rsid w:val="00A70010"/>
    <w:rsid w:val="00A858AC"/>
    <w:rsid w:val="00A934AB"/>
    <w:rsid w:val="00AA7002"/>
    <w:rsid w:val="00AB35DD"/>
    <w:rsid w:val="00AC20ED"/>
    <w:rsid w:val="00AE1031"/>
    <w:rsid w:val="00AE4BD3"/>
    <w:rsid w:val="00AE4D8C"/>
    <w:rsid w:val="00AE78A6"/>
    <w:rsid w:val="00AF4C23"/>
    <w:rsid w:val="00AF4FDC"/>
    <w:rsid w:val="00B00D3C"/>
    <w:rsid w:val="00B02208"/>
    <w:rsid w:val="00B0353C"/>
    <w:rsid w:val="00B33415"/>
    <w:rsid w:val="00B370AA"/>
    <w:rsid w:val="00B377FB"/>
    <w:rsid w:val="00B50B7A"/>
    <w:rsid w:val="00B754E6"/>
    <w:rsid w:val="00B81BF1"/>
    <w:rsid w:val="00B85082"/>
    <w:rsid w:val="00B9195A"/>
    <w:rsid w:val="00BA12B8"/>
    <w:rsid w:val="00BA4AB8"/>
    <w:rsid w:val="00BB7146"/>
    <w:rsid w:val="00BD68E7"/>
    <w:rsid w:val="00BE3187"/>
    <w:rsid w:val="00BE3851"/>
    <w:rsid w:val="00BF07F1"/>
    <w:rsid w:val="00BF2E0F"/>
    <w:rsid w:val="00BF39F8"/>
    <w:rsid w:val="00C0715C"/>
    <w:rsid w:val="00C11A76"/>
    <w:rsid w:val="00C1264D"/>
    <w:rsid w:val="00C27BBD"/>
    <w:rsid w:val="00C3591B"/>
    <w:rsid w:val="00C57139"/>
    <w:rsid w:val="00C62430"/>
    <w:rsid w:val="00C842E5"/>
    <w:rsid w:val="00C84502"/>
    <w:rsid w:val="00C84C83"/>
    <w:rsid w:val="00C9262F"/>
    <w:rsid w:val="00C94D55"/>
    <w:rsid w:val="00C94EC4"/>
    <w:rsid w:val="00CA1631"/>
    <w:rsid w:val="00CB073D"/>
    <w:rsid w:val="00CB3238"/>
    <w:rsid w:val="00CC1CD2"/>
    <w:rsid w:val="00CC40DC"/>
    <w:rsid w:val="00CC480F"/>
    <w:rsid w:val="00CC48E9"/>
    <w:rsid w:val="00CD41BA"/>
    <w:rsid w:val="00CD7324"/>
    <w:rsid w:val="00CE467E"/>
    <w:rsid w:val="00CE6AE3"/>
    <w:rsid w:val="00CF00B5"/>
    <w:rsid w:val="00CF1140"/>
    <w:rsid w:val="00D02557"/>
    <w:rsid w:val="00D05009"/>
    <w:rsid w:val="00D14D3A"/>
    <w:rsid w:val="00D16D92"/>
    <w:rsid w:val="00D23BE8"/>
    <w:rsid w:val="00D27586"/>
    <w:rsid w:val="00D36092"/>
    <w:rsid w:val="00D43193"/>
    <w:rsid w:val="00D43792"/>
    <w:rsid w:val="00D6609E"/>
    <w:rsid w:val="00D665F9"/>
    <w:rsid w:val="00D73EE4"/>
    <w:rsid w:val="00D75F9A"/>
    <w:rsid w:val="00D77D27"/>
    <w:rsid w:val="00D87CFB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945"/>
    <w:rsid w:val="00E31C1F"/>
    <w:rsid w:val="00E379C6"/>
    <w:rsid w:val="00E409F7"/>
    <w:rsid w:val="00E40DE6"/>
    <w:rsid w:val="00E42967"/>
    <w:rsid w:val="00E72483"/>
    <w:rsid w:val="00E8298F"/>
    <w:rsid w:val="00E83185"/>
    <w:rsid w:val="00E83315"/>
    <w:rsid w:val="00E83CA3"/>
    <w:rsid w:val="00E93EE2"/>
    <w:rsid w:val="00E94F80"/>
    <w:rsid w:val="00EA2B8C"/>
    <w:rsid w:val="00EA4346"/>
    <w:rsid w:val="00EB32BD"/>
    <w:rsid w:val="00ED4E42"/>
    <w:rsid w:val="00EF4035"/>
    <w:rsid w:val="00F22753"/>
    <w:rsid w:val="00F234C8"/>
    <w:rsid w:val="00F3463D"/>
    <w:rsid w:val="00F410F7"/>
    <w:rsid w:val="00F454AC"/>
    <w:rsid w:val="00F6195A"/>
    <w:rsid w:val="00F62406"/>
    <w:rsid w:val="00F67B48"/>
    <w:rsid w:val="00F7613D"/>
    <w:rsid w:val="00F837C0"/>
    <w:rsid w:val="00F8433B"/>
    <w:rsid w:val="00F933AE"/>
    <w:rsid w:val="00F9528B"/>
    <w:rsid w:val="00F958EA"/>
    <w:rsid w:val="00FA7A99"/>
    <w:rsid w:val="00FB5F4A"/>
    <w:rsid w:val="00FC4A97"/>
    <w:rsid w:val="00FD41E1"/>
    <w:rsid w:val="00FD6160"/>
    <w:rsid w:val="00FF1A81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uiPriority w:val="22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paragraph" w:styleId="StandardWeb">
    <w:name w:val="Normal (Web)"/>
    <w:basedOn w:val="Standard"/>
    <w:uiPriority w:val="99"/>
    <w:semiHidden/>
    <w:unhideWhenUsed/>
    <w:rsid w:val="007319A5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D41B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D41B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D41BA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D41B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D41BA"/>
    <w:rPr>
      <w:rFonts w:ascii="Arial" w:hAnsi="Arial"/>
      <w:b/>
      <w:bCs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93C85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AF4C23"/>
    <w:rPr>
      <w:rFonts w:ascii="Arial" w:hAnsi="Arial"/>
      <w:sz w:val="18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284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3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digital" TargetMode="External"/><Relationship Id="rId13" Type="http://schemas.openxmlformats.org/officeDocument/2006/relationships/image" Target="media/image3.png"/><Relationship Id="rId18" Type="http://schemas.openxmlformats.org/officeDocument/2006/relationships/image" Target="media/image8.jpeg"/><Relationship Id="rId3" Type="http://schemas.openxmlformats.org/officeDocument/2006/relationships/settings" Target="settings.xml"/><Relationship Id="rId21" Type="http://schemas.openxmlformats.org/officeDocument/2006/relationships/header" Target="header2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theme" Target="theme/theme1.xml"/><Relationship Id="rId10" Type="http://schemas.openxmlformats.org/officeDocument/2006/relationships/hyperlink" Target="http://www.schueco.de/presse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image" Target="media/image4.jpe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6</Pages>
  <Words>1283</Words>
  <Characters>8085</Characters>
  <Application>Microsoft Office Word</Application>
  <DocSecurity>0</DocSecurity>
  <Lines>67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9350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6</cp:revision>
  <cp:lastPrinted>2019-07-18T15:28:00Z</cp:lastPrinted>
  <dcterms:created xsi:type="dcterms:W3CDTF">2022-03-23T13:46:00Z</dcterms:created>
  <dcterms:modified xsi:type="dcterms:W3CDTF">2022-03-31T09:30:00Z</dcterms:modified>
</cp:coreProperties>
</file>