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14:paraId="0263141B" w14:textId="77777777" w:rsidTr="007276CC">
        <w:tc>
          <w:tcPr>
            <w:tcW w:w="6237" w:type="dxa"/>
            <w:shd w:val="clear" w:color="auto" w:fill="auto"/>
          </w:tcPr>
          <w:p w14:paraId="6FEB8409" w14:textId="77777777" w:rsidR="00227E10" w:rsidRDefault="009D60F9" w:rsidP="00227E10">
            <w:pPr>
              <w:pStyle w:val="Titel"/>
            </w:pPr>
            <w:bookmarkStart w:id="0" w:name="_Hlk97108130"/>
            <w:bookmarkEnd w:id="0"/>
            <w:r>
              <w:t>Presseinformation</w:t>
            </w:r>
          </w:p>
          <w:p w14:paraId="393547DA" w14:textId="53671BE9" w:rsidR="00227E10" w:rsidRPr="00227E10" w:rsidRDefault="00227E10" w:rsidP="00265ACE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3B779C">
              <w:rPr>
                <w:noProof/>
              </w:rPr>
              <w:t>März</w:t>
            </w:r>
            <w:r w:rsidR="005465CE">
              <w:rPr>
                <w:noProof/>
              </w:rPr>
              <w:t xml:space="preserve"> </w:t>
            </w:r>
            <w:r w:rsidR="00265ACE">
              <w:rPr>
                <w:noProof/>
              </w:rPr>
              <w:t>202</w:t>
            </w:r>
            <w:r w:rsidR="005465CE">
              <w:rPr>
                <w:noProof/>
              </w:rPr>
              <w:t>2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4C125654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7686B013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281DC7C2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198524E3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23E4CFEA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1C09075F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216C864E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5B691A0D" w14:textId="77777777" w:rsidR="00227E10" w:rsidRPr="007A31A8" w:rsidRDefault="00227E10" w:rsidP="005F0DEC">
            <w:pPr>
              <w:pStyle w:val="Absender"/>
            </w:pPr>
            <w:r w:rsidRPr="007A31A8">
              <w:t>Fax: +49 (0)521 783-</w:t>
            </w:r>
            <w:r w:rsidR="005F0DEC" w:rsidRPr="007A31A8">
              <w:t>950803</w:t>
            </w:r>
          </w:p>
          <w:p w14:paraId="6A195C02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69EB9928" w14:textId="77777777" w:rsidR="00227E10" w:rsidRPr="00A520A4" w:rsidRDefault="00BD1E8F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0E5F8AF8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2E06F247" w14:textId="77777777" w:rsidR="00CC48E9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14:paraId="1EBCA7AC" w14:textId="7893368D" w:rsidR="005465CE" w:rsidRPr="003F280C" w:rsidRDefault="00E90531" w:rsidP="005465CE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Schüco Aluminium </w:t>
      </w:r>
      <w:r w:rsidR="004B11A8">
        <w:rPr>
          <w:b/>
          <w:sz w:val="22"/>
          <w:szCs w:val="22"/>
        </w:rPr>
        <w:t>Stulp-</w:t>
      </w:r>
      <w:r>
        <w:rPr>
          <w:b/>
          <w:sz w:val="22"/>
          <w:szCs w:val="22"/>
        </w:rPr>
        <w:t>Fenstertür:</w:t>
      </w:r>
    </w:p>
    <w:p w14:paraId="3ECA3803" w14:textId="700C3999" w:rsidR="004A4939" w:rsidRPr="003F280C" w:rsidRDefault="005465CE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Barrierefrei mal zwei</w:t>
      </w:r>
    </w:p>
    <w:p w14:paraId="6ED3AE4B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4E0C55D1" w14:textId="5B36E496" w:rsidR="007E3E57" w:rsidRDefault="00816A4D" w:rsidP="0035783A">
      <w:pPr>
        <w:pStyle w:val="Intro"/>
        <w:spacing w:line="312" w:lineRule="auto"/>
        <w:rPr>
          <w:b/>
          <w:bCs/>
        </w:rPr>
      </w:pPr>
      <w:r w:rsidRPr="008A7602">
        <w:rPr>
          <w:b/>
        </w:rPr>
        <w:t xml:space="preserve">Bielefeld. </w:t>
      </w:r>
      <w:r w:rsidR="00DB24F8">
        <w:rPr>
          <w:b/>
        </w:rPr>
        <w:t xml:space="preserve">Zeitgemäßes Bauen heißt </w:t>
      </w:r>
      <w:r w:rsidR="007D08B8">
        <w:rPr>
          <w:b/>
        </w:rPr>
        <w:t>barrierefreies</w:t>
      </w:r>
      <w:r w:rsidR="00DB24F8">
        <w:rPr>
          <w:b/>
        </w:rPr>
        <w:t xml:space="preserve"> Bauen: </w:t>
      </w:r>
      <w:r w:rsidR="00E90531">
        <w:rPr>
          <w:b/>
        </w:rPr>
        <w:t>Schwellenlos</w:t>
      </w:r>
      <w:r w:rsidR="00E60C1E">
        <w:rPr>
          <w:b/>
        </w:rPr>
        <w:t xml:space="preserve">e Balkon- oder Terrassentüren </w:t>
      </w:r>
      <w:r w:rsidR="0035783A">
        <w:rPr>
          <w:b/>
        </w:rPr>
        <w:t xml:space="preserve">bieten </w:t>
      </w:r>
      <w:r w:rsidR="00E60C1E">
        <w:rPr>
          <w:b/>
        </w:rPr>
        <w:t>einen komfortablen und sicheren Übergang von Drinnen nach Draußen</w:t>
      </w:r>
      <w:r w:rsidR="00001C51">
        <w:rPr>
          <w:b/>
        </w:rPr>
        <w:t xml:space="preserve"> und </w:t>
      </w:r>
      <w:r w:rsidR="00E746A8">
        <w:rPr>
          <w:b/>
        </w:rPr>
        <w:t>lieg</w:t>
      </w:r>
      <w:r w:rsidR="00001C51">
        <w:rPr>
          <w:b/>
        </w:rPr>
        <w:t>en</w:t>
      </w:r>
      <w:r w:rsidR="00E746A8">
        <w:rPr>
          <w:b/>
        </w:rPr>
        <w:t xml:space="preserve"> bei Jung und Alt gleichermaßen im Trend. </w:t>
      </w:r>
      <w:r w:rsidR="008B79F4">
        <w:rPr>
          <w:b/>
        </w:rPr>
        <w:t>Aus diesem Grund erweitert Schüco sein barrierefreies Portfolio</w:t>
      </w:r>
      <w:r w:rsidR="00DB0966">
        <w:rPr>
          <w:b/>
        </w:rPr>
        <w:t xml:space="preserve">. Ab sofort lassen sich nicht nur einflügelige Balkon- oder Terrassentüren schwellenlos einbauen, sondern auch </w:t>
      </w:r>
      <w:proofErr w:type="spellStart"/>
      <w:r w:rsidR="00DB0966">
        <w:rPr>
          <w:b/>
        </w:rPr>
        <w:t>Stulptüren</w:t>
      </w:r>
      <w:proofErr w:type="spellEnd"/>
      <w:r w:rsidR="00DB0966">
        <w:rPr>
          <w:b/>
        </w:rPr>
        <w:t xml:space="preserve">: Bei Bedarf lässt sich nach dem Öffnen des ersten Flügels ein zweiter Flügel öffnen, so dass ein großzügiger und über die gesamte Breite komplett schwellenloser Durchgang entsteht. </w:t>
      </w:r>
      <w:r w:rsidR="00E746A8">
        <w:rPr>
          <w:b/>
          <w:bCs/>
        </w:rPr>
        <w:t xml:space="preserve">Die </w:t>
      </w:r>
      <w:proofErr w:type="spellStart"/>
      <w:r w:rsidR="00E746A8">
        <w:rPr>
          <w:b/>
          <w:bCs/>
        </w:rPr>
        <w:t>Stulptür</w:t>
      </w:r>
      <w:proofErr w:type="spellEnd"/>
      <w:r w:rsidR="00E746A8">
        <w:rPr>
          <w:b/>
          <w:bCs/>
        </w:rPr>
        <w:t xml:space="preserve"> überzeugt zudem mit einer</w:t>
      </w:r>
      <w:r w:rsidR="006323D2">
        <w:rPr>
          <w:b/>
          <w:bCs/>
        </w:rPr>
        <w:t xml:space="preserve"> </w:t>
      </w:r>
      <w:r w:rsidR="007E3E57">
        <w:rPr>
          <w:b/>
          <w:bCs/>
        </w:rPr>
        <w:t xml:space="preserve">Schlagregendichtheit </w:t>
      </w:r>
      <w:r w:rsidR="00E746A8">
        <w:rPr>
          <w:b/>
          <w:bCs/>
        </w:rPr>
        <w:t xml:space="preserve">der </w:t>
      </w:r>
      <w:r w:rsidR="007E3E57">
        <w:rPr>
          <w:b/>
          <w:bCs/>
        </w:rPr>
        <w:t xml:space="preserve">Klasse </w:t>
      </w:r>
      <w:r w:rsidR="007B49F2">
        <w:rPr>
          <w:b/>
          <w:bCs/>
        </w:rPr>
        <w:t>7</w:t>
      </w:r>
      <w:r w:rsidR="007E3E57">
        <w:rPr>
          <w:b/>
          <w:bCs/>
        </w:rPr>
        <w:t xml:space="preserve">A, der Bedienklasse 2 und </w:t>
      </w:r>
      <w:r w:rsidR="00E746A8">
        <w:rPr>
          <w:b/>
          <w:bCs/>
        </w:rPr>
        <w:t xml:space="preserve">einer </w:t>
      </w:r>
      <w:r w:rsidR="007E3E57">
        <w:rPr>
          <w:b/>
          <w:bCs/>
        </w:rPr>
        <w:t xml:space="preserve">Einbruchhemmung </w:t>
      </w:r>
      <w:r w:rsidR="00E746A8">
        <w:rPr>
          <w:b/>
          <w:bCs/>
        </w:rPr>
        <w:t>in</w:t>
      </w:r>
      <w:r w:rsidR="0040365E">
        <w:rPr>
          <w:b/>
          <w:bCs/>
        </w:rPr>
        <w:t xml:space="preserve"> </w:t>
      </w:r>
      <w:r w:rsidR="007E3E57">
        <w:rPr>
          <w:b/>
          <w:bCs/>
        </w:rPr>
        <w:t>Resistance Class 2</w:t>
      </w:r>
      <w:r w:rsidR="006323D2">
        <w:rPr>
          <w:b/>
          <w:bCs/>
        </w:rPr>
        <w:t xml:space="preserve"> (RC 2)</w:t>
      </w:r>
      <w:r w:rsidR="007E3E57">
        <w:rPr>
          <w:b/>
          <w:bCs/>
        </w:rPr>
        <w:t xml:space="preserve">. Für ein sicheres und komfortables Wohnen und Leben. </w:t>
      </w:r>
    </w:p>
    <w:p w14:paraId="58E76BC4" w14:textId="77777777" w:rsidR="007E3E57" w:rsidRDefault="007E3E57" w:rsidP="0035783A">
      <w:pPr>
        <w:pStyle w:val="Intro"/>
        <w:spacing w:line="312" w:lineRule="auto"/>
        <w:rPr>
          <w:b/>
          <w:bCs/>
        </w:rPr>
      </w:pPr>
    </w:p>
    <w:p w14:paraId="6760FBD3" w14:textId="7604EF5E" w:rsidR="00DE5430" w:rsidRPr="00DE5430" w:rsidRDefault="00836852" w:rsidP="00DE5430">
      <w:pPr>
        <w:pStyle w:val="Intro"/>
        <w:spacing w:line="312" w:lineRule="auto"/>
      </w:pPr>
      <w:r w:rsidRPr="00DE5430">
        <w:t xml:space="preserve">Barrierefreiheit wird als integraler Bestandteil bei der Planung neuer oder renovierungsbedürftiger Gebäude immer selbstverständlicher. Die notwendigen Anforderungen </w:t>
      </w:r>
      <w:r w:rsidR="00D43A90">
        <w:t xml:space="preserve">für Wohnungen </w:t>
      </w:r>
      <w:r w:rsidRPr="00DE5430">
        <w:t>sind in der Schutznorm DIN 18040</w:t>
      </w:r>
      <w:r w:rsidR="00D43A90">
        <w:t>-2</w:t>
      </w:r>
      <w:r w:rsidRPr="00DE5430">
        <w:t xml:space="preserve"> festgelegt. Wichtige Aspekte dabei sind die </w:t>
      </w:r>
    </w:p>
    <w:p w14:paraId="2C424BE9" w14:textId="4F205EAB" w:rsidR="00836852" w:rsidRDefault="00836852" w:rsidP="0040365E">
      <w:pPr>
        <w:pStyle w:val="Intro"/>
        <w:spacing w:line="312" w:lineRule="auto"/>
      </w:pPr>
      <w:r w:rsidRPr="00DE5430">
        <w:t>Erreichbarkeit, Erkennbarkeit, Passierbarkeit und Bedienbarkeit.</w:t>
      </w:r>
      <w:r w:rsidR="0040365E">
        <w:t xml:space="preserve"> </w:t>
      </w:r>
    </w:p>
    <w:p w14:paraId="7C89E5B9" w14:textId="5BAB06FE" w:rsidR="00836852" w:rsidRDefault="00836852" w:rsidP="00836852">
      <w:pPr>
        <w:pStyle w:val="Intro"/>
        <w:spacing w:line="312" w:lineRule="auto"/>
      </w:pPr>
      <w:r>
        <w:t>Die Balkon- oder Terrassentüren der Aluminium-K</w:t>
      </w:r>
      <w:r w:rsidRPr="008446AE">
        <w:t xml:space="preserve">onstruktion Schüco AWS </w:t>
      </w:r>
      <w:r>
        <w:t xml:space="preserve">(Aluminium </w:t>
      </w:r>
      <w:proofErr w:type="spellStart"/>
      <w:r>
        <w:t>Window</w:t>
      </w:r>
      <w:proofErr w:type="spellEnd"/>
      <w:r>
        <w:t xml:space="preserve"> System) barrierefrei wurden entwickelt, um</w:t>
      </w:r>
      <w:r w:rsidRPr="00F7655F">
        <w:t xml:space="preserve"> allen Bedürfnissen nach Komfort und Design gerecht zu werden.</w:t>
      </w:r>
      <w:r>
        <w:t xml:space="preserve"> </w:t>
      </w:r>
    </w:p>
    <w:p w14:paraId="0F55FA70" w14:textId="1ADAD1DE" w:rsidR="00836852" w:rsidRDefault="00836852" w:rsidP="00836852">
      <w:pPr>
        <w:pStyle w:val="Intro"/>
        <w:spacing w:line="312" w:lineRule="auto"/>
      </w:pPr>
    </w:p>
    <w:p w14:paraId="4CC696DE" w14:textId="01DF4857" w:rsidR="0012028D" w:rsidRDefault="00836852">
      <w:pPr>
        <w:spacing w:line="312" w:lineRule="auto"/>
        <w:rPr>
          <w:sz w:val="22"/>
          <w:szCs w:val="12"/>
        </w:rPr>
      </w:pPr>
      <w:bookmarkStart w:id="1" w:name="_Hlk96349431"/>
      <w:r>
        <w:rPr>
          <w:sz w:val="22"/>
          <w:szCs w:val="12"/>
        </w:rPr>
        <w:t xml:space="preserve">Aufgrund hoher technischer Herausforderungen </w:t>
      </w:r>
      <w:r w:rsidR="007C07B6">
        <w:rPr>
          <w:sz w:val="22"/>
          <w:szCs w:val="12"/>
        </w:rPr>
        <w:t>beispielsweise</w:t>
      </w:r>
      <w:r w:rsidR="005F1539">
        <w:rPr>
          <w:sz w:val="22"/>
          <w:szCs w:val="12"/>
        </w:rPr>
        <w:t xml:space="preserve"> an</w:t>
      </w:r>
      <w:r w:rsidR="007C07B6">
        <w:rPr>
          <w:sz w:val="22"/>
          <w:szCs w:val="12"/>
        </w:rPr>
        <w:t xml:space="preserve"> die Schlagregendichtheit </w:t>
      </w:r>
      <w:r w:rsidR="00DA3997">
        <w:rPr>
          <w:sz w:val="22"/>
          <w:szCs w:val="12"/>
        </w:rPr>
        <w:t xml:space="preserve">konnte die barrierefreie Schüco Nullschwelle bisher nur </w:t>
      </w:r>
      <w:r w:rsidR="00BC517E">
        <w:rPr>
          <w:sz w:val="22"/>
          <w:szCs w:val="12"/>
        </w:rPr>
        <w:t>in</w:t>
      </w:r>
      <w:r>
        <w:rPr>
          <w:sz w:val="22"/>
          <w:szCs w:val="12"/>
        </w:rPr>
        <w:t>1-flügelige</w:t>
      </w:r>
      <w:r w:rsidR="00BC517E">
        <w:rPr>
          <w:sz w:val="22"/>
          <w:szCs w:val="12"/>
        </w:rPr>
        <w:t>n</w:t>
      </w:r>
      <w:r>
        <w:rPr>
          <w:sz w:val="22"/>
          <w:szCs w:val="12"/>
        </w:rPr>
        <w:t xml:space="preserve"> </w:t>
      </w:r>
      <w:r w:rsidR="00BC517E">
        <w:rPr>
          <w:sz w:val="22"/>
          <w:szCs w:val="12"/>
        </w:rPr>
        <w:t xml:space="preserve">Balkon- oder Terrassentüren </w:t>
      </w:r>
      <w:r w:rsidR="00DA3997">
        <w:rPr>
          <w:sz w:val="22"/>
          <w:szCs w:val="12"/>
        </w:rPr>
        <w:t xml:space="preserve">verbaut werden. Technische Weiterentwicklungen </w:t>
      </w:r>
      <w:r w:rsidR="007B49F2">
        <w:rPr>
          <w:sz w:val="22"/>
          <w:szCs w:val="12"/>
        </w:rPr>
        <w:t xml:space="preserve">einzelner Komponenten </w:t>
      </w:r>
      <w:r w:rsidR="00DA3997">
        <w:rPr>
          <w:sz w:val="22"/>
          <w:szCs w:val="12"/>
        </w:rPr>
        <w:t xml:space="preserve">machen es </w:t>
      </w:r>
      <w:r w:rsidR="00DE5430">
        <w:rPr>
          <w:sz w:val="22"/>
          <w:szCs w:val="12"/>
        </w:rPr>
        <w:t xml:space="preserve">jedoch </w:t>
      </w:r>
      <w:r w:rsidR="00D43A90">
        <w:rPr>
          <w:sz w:val="22"/>
          <w:szCs w:val="12"/>
        </w:rPr>
        <w:t>nun</w:t>
      </w:r>
      <w:r w:rsidR="00DA3997">
        <w:rPr>
          <w:sz w:val="22"/>
          <w:szCs w:val="12"/>
        </w:rPr>
        <w:t xml:space="preserve"> möglich: </w:t>
      </w:r>
      <w:r w:rsidR="00BC517E">
        <w:rPr>
          <w:sz w:val="22"/>
          <w:szCs w:val="12"/>
        </w:rPr>
        <w:t xml:space="preserve">Ab sofort können auch zweiflügelige </w:t>
      </w:r>
      <w:r w:rsidR="0052508C">
        <w:rPr>
          <w:sz w:val="22"/>
          <w:szCs w:val="12"/>
        </w:rPr>
        <w:lastRenderedPageBreak/>
        <w:t>Aluminium</w:t>
      </w:r>
      <w:r w:rsidR="007B49F2">
        <w:rPr>
          <w:sz w:val="22"/>
          <w:szCs w:val="12"/>
        </w:rPr>
        <w:t>fenster</w:t>
      </w:r>
      <w:r w:rsidR="00BC517E">
        <w:rPr>
          <w:sz w:val="22"/>
          <w:szCs w:val="12"/>
        </w:rPr>
        <w:t xml:space="preserve">türen </w:t>
      </w:r>
      <w:r w:rsidR="00DA3997">
        <w:rPr>
          <w:sz w:val="22"/>
          <w:szCs w:val="12"/>
        </w:rPr>
        <w:t xml:space="preserve">ebenfalls </w:t>
      </w:r>
      <w:r w:rsidR="007B49F2">
        <w:rPr>
          <w:sz w:val="22"/>
          <w:szCs w:val="12"/>
        </w:rPr>
        <w:t xml:space="preserve">mit Nullschwelle </w:t>
      </w:r>
      <w:r w:rsidR="00DA3997">
        <w:rPr>
          <w:sz w:val="22"/>
          <w:szCs w:val="12"/>
        </w:rPr>
        <w:t xml:space="preserve">eingesetzt werden – bei </w:t>
      </w:r>
      <w:r w:rsidR="0012028D">
        <w:rPr>
          <w:sz w:val="22"/>
          <w:szCs w:val="12"/>
        </w:rPr>
        <w:t>überzeugender</w:t>
      </w:r>
      <w:r w:rsidR="00DA3997">
        <w:rPr>
          <w:sz w:val="22"/>
          <w:szCs w:val="12"/>
        </w:rPr>
        <w:t xml:space="preserve"> </w:t>
      </w:r>
      <w:r w:rsidR="00DA3997" w:rsidRPr="00EB12F9">
        <w:rPr>
          <w:sz w:val="22"/>
          <w:szCs w:val="12"/>
        </w:rPr>
        <w:t xml:space="preserve">Schlagregendichtheit der Klasse </w:t>
      </w:r>
      <w:r w:rsidR="007B49F2" w:rsidRPr="007B49F2">
        <w:rPr>
          <w:sz w:val="22"/>
          <w:szCs w:val="12"/>
        </w:rPr>
        <w:t>7</w:t>
      </w:r>
      <w:r w:rsidR="00DA3997" w:rsidRPr="00EB12F9">
        <w:rPr>
          <w:sz w:val="22"/>
          <w:szCs w:val="12"/>
        </w:rPr>
        <w:t>A</w:t>
      </w:r>
      <w:r w:rsidR="00DA3997">
        <w:rPr>
          <w:sz w:val="22"/>
          <w:szCs w:val="12"/>
        </w:rPr>
        <w:t xml:space="preserve"> (nach DIN EN 12208).</w:t>
      </w:r>
      <w:r w:rsidR="00D43A90">
        <w:rPr>
          <w:sz w:val="22"/>
          <w:szCs w:val="12"/>
        </w:rPr>
        <w:t xml:space="preserve"> </w:t>
      </w:r>
      <w:bookmarkEnd w:id="1"/>
      <w:r w:rsidR="00DE5430">
        <w:rPr>
          <w:sz w:val="22"/>
        </w:rPr>
        <w:t xml:space="preserve">Die Schwelle erreicht nach der durch das </w:t>
      </w:r>
      <w:proofErr w:type="spellStart"/>
      <w:r w:rsidR="00DE5430">
        <w:rPr>
          <w:sz w:val="22"/>
        </w:rPr>
        <w:t>ift</w:t>
      </w:r>
      <w:proofErr w:type="spellEnd"/>
      <w:r w:rsidR="00DE5430">
        <w:rPr>
          <w:sz w:val="22"/>
        </w:rPr>
        <w:t xml:space="preserve"> Rosenheim herausgegebenen Richtlinie „Ermittlung der Klassifizierung der Überrollbarkeit von Schwellen (BA-01/1)“ mit Klasse 6 die höchste Klassifizierung. Damit kommen Rollstuhlfahrer, kleinere Kinder oder Menschen mit Gehhilfen sicher und problemlos über die Schwelle. </w:t>
      </w:r>
      <w:r w:rsidR="00E24E4C">
        <w:rPr>
          <w:sz w:val="22"/>
        </w:rPr>
        <w:t>Ein weiterer Vorteil: Da</w:t>
      </w:r>
      <w:r w:rsidR="00001C51">
        <w:rPr>
          <w:sz w:val="22"/>
        </w:rPr>
        <w:t>nk des</w:t>
      </w:r>
      <w:r w:rsidR="00E24E4C">
        <w:rPr>
          <w:sz w:val="22"/>
        </w:rPr>
        <w:t xml:space="preserve"> </w:t>
      </w:r>
      <w:proofErr w:type="spellStart"/>
      <w:r w:rsidR="00E24E4C">
        <w:rPr>
          <w:sz w:val="22"/>
        </w:rPr>
        <w:t>revisionierbare</w:t>
      </w:r>
      <w:r w:rsidR="00001C51">
        <w:rPr>
          <w:sz w:val="22"/>
        </w:rPr>
        <w:t>n</w:t>
      </w:r>
      <w:proofErr w:type="spellEnd"/>
      <w:r w:rsidR="00E24E4C">
        <w:rPr>
          <w:sz w:val="22"/>
        </w:rPr>
        <w:t xml:space="preserve"> Trittprofil</w:t>
      </w:r>
      <w:r w:rsidR="00001C51">
        <w:rPr>
          <w:sz w:val="22"/>
        </w:rPr>
        <w:t>s lässt sich</w:t>
      </w:r>
      <w:r w:rsidR="007B49F2">
        <w:rPr>
          <w:sz w:val="22"/>
        </w:rPr>
        <w:t xml:space="preserve"> </w:t>
      </w:r>
      <w:r w:rsidR="00001C51">
        <w:rPr>
          <w:sz w:val="22"/>
        </w:rPr>
        <w:t xml:space="preserve">die </w:t>
      </w:r>
      <w:r w:rsidR="00001C51" w:rsidRPr="00BD1E8F">
        <w:rPr>
          <w:sz w:val="22"/>
        </w:rPr>
        <w:t xml:space="preserve">Schwelle </w:t>
      </w:r>
      <w:r w:rsidR="00E24E4C">
        <w:rPr>
          <w:sz w:val="22"/>
        </w:rPr>
        <w:t>schnell und einfach reinigen bzw. warten.</w:t>
      </w:r>
    </w:p>
    <w:p w14:paraId="57B1F083" w14:textId="77777777" w:rsidR="00836852" w:rsidRDefault="00836852" w:rsidP="00836852">
      <w:pPr>
        <w:pStyle w:val="Intro"/>
        <w:spacing w:line="312" w:lineRule="auto"/>
      </w:pPr>
    </w:p>
    <w:p w14:paraId="6B8D7769" w14:textId="77777777" w:rsidR="00DE5430" w:rsidRDefault="00DE5430" w:rsidP="00DE5430">
      <w:pPr>
        <w:pStyle w:val="Intro"/>
        <w:spacing w:line="312" w:lineRule="auto"/>
        <w:rPr>
          <w:b/>
        </w:rPr>
      </w:pPr>
      <w:r>
        <w:rPr>
          <w:b/>
        </w:rPr>
        <w:t xml:space="preserve">Komfortable Bedienung </w:t>
      </w:r>
    </w:p>
    <w:p w14:paraId="60AE44A1" w14:textId="15FBA848" w:rsidR="00DE5430" w:rsidRDefault="00DE5430" w:rsidP="00A92BBE">
      <w:pPr>
        <w:spacing w:line="312" w:lineRule="auto"/>
        <w:rPr>
          <w:sz w:val="22"/>
        </w:rPr>
      </w:pPr>
      <w:r>
        <w:rPr>
          <w:sz w:val="22"/>
        </w:rPr>
        <w:t xml:space="preserve">Im Sinne der Barrierefreiheit ist neben der Passierbarkeit, Erkennbarkeit und Erreichbarkeit auch </w:t>
      </w:r>
      <w:r w:rsidR="00D61CC3">
        <w:rPr>
          <w:sz w:val="22"/>
        </w:rPr>
        <w:t xml:space="preserve">eine </w:t>
      </w:r>
      <w:r>
        <w:rPr>
          <w:sz w:val="22"/>
        </w:rPr>
        <w:t>einfache Bedienung wichtig. Hier ist insbesondere die Griffhöhe entscheidend</w:t>
      </w:r>
      <w:r w:rsidR="00BC517E">
        <w:rPr>
          <w:sz w:val="22"/>
        </w:rPr>
        <w:t>, beispielsweise für Menschen im Rollstuhl.</w:t>
      </w:r>
      <w:r>
        <w:rPr>
          <w:sz w:val="22"/>
        </w:rPr>
        <w:t xml:space="preserve"> Bei den Schüco AWS barrierefreien Fenstersystemen ist die</w:t>
      </w:r>
      <w:r w:rsidR="00D61CC3">
        <w:rPr>
          <w:sz w:val="22"/>
        </w:rPr>
        <w:t xml:space="preserve">se </w:t>
      </w:r>
      <w:r>
        <w:rPr>
          <w:sz w:val="22"/>
        </w:rPr>
        <w:t xml:space="preserve">nach DIN </w:t>
      </w:r>
      <w:r w:rsidRPr="00602DBE">
        <w:rPr>
          <w:sz w:val="22"/>
        </w:rPr>
        <w:t>18040-2 R</w:t>
      </w:r>
      <w:r>
        <w:rPr>
          <w:sz w:val="22"/>
        </w:rPr>
        <w:t xml:space="preserve"> (für uneingeschränkt mit dem Rollstuhl nutzbare Wohnungen</w:t>
      </w:r>
      <w:r w:rsidR="00D61CC3">
        <w:rPr>
          <w:sz w:val="22"/>
        </w:rPr>
        <w:t>) in der Höhe zwischen 850 mm und 1.050 mm (Oberkante Fertigfußboden) individuell wählbar</w:t>
      </w:r>
      <w:r>
        <w:rPr>
          <w:sz w:val="22"/>
        </w:rPr>
        <w:t>.</w:t>
      </w:r>
      <w:r w:rsidR="003B779C">
        <w:rPr>
          <w:sz w:val="22"/>
        </w:rPr>
        <w:t xml:space="preserve"> </w:t>
      </w:r>
      <w:r>
        <w:rPr>
          <w:sz w:val="22"/>
        </w:rPr>
        <w:t xml:space="preserve">Die maximalen Bedienkräfte </w:t>
      </w:r>
      <w:r w:rsidR="005D52A3">
        <w:rPr>
          <w:sz w:val="22"/>
        </w:rPr>
        <w:t xml:space="preserve">(nach DIN 18040-2) </w:t>
      </w:r>
      <w:r>
        <w:rPr>
          <w:sz w:val="22"/>
        </w:rPr>
        <w:t>zum Öffnen und Schließen barrierefreier Fenstertüren entsprechen mit 5 Newtonmeter (</w:t>
      </w:r>
      <w:proofErr w:type="spellStart"/>
      <w:r>
        <w:rPr>
          <w:sz w:val="22"/>
        </w:rPr>
        <w:t>Nm</w:t>
      </w:r>
      <w:proofErr w:type="spellEnd"/>
      <w:r>
        <w:rPr>
          <w:sz w:val="22"/>
        </w:rPr>
        <w:t>) für die Griff-Betätigung und 30 Newton (N) für die Kippstellung vollumfänglich den Anforderungen (DIN EN 13115 Klasse 2</w:t>
      </w:r>
      <w:r w:rsidR="00A92BBE">
        <w:rPr>
          <w:sz w:val="22"/>
        </w:rPr>
        <w:t>).</w:t>
      </w:r>
    </w:p>
    <w:p w14:paraId="2EBBEDF1" w14:textId="7AA40AFE" w:rsidR="00DE5430" w:rsidRDefault="00DE5430" w:rsidP="005168F0">
      <w:pPr>
        <w:spacing w:line="312" w:lineRule="auto"/>
        <w:rPr>
          <w:sz w:val="22"/>
        </w:rPr>
      </w:pPr>
    </w:p>
    <w:p w14:paraId="0246A751" w14:textId="77777777" w:rsidR="00DE5430" w:rsidRDefault="00DE5430" w:rsidP="005168F0">
      <w:pPr>
        <w:spacing w:line="312" w:lineRule="auto"/>
        <w:rPr>
          <w:sz w:val="22"/>
        </w:rPr>
      </w:pPr>
    </w:p>
    <w:p w14:paraId="179A41A9" w14:textId="10B331FD" w:rsidR="00DE5430" w:rsidRPr="005168F0" w:rsidRDefault="00DE5430" w:rsidP="00DE5430">
      <w:pPr>
        <w:spacing w:line="312" w:lineRule="auto"/>
        <w:rPr>
          <w:sz w:val="22"/>
        </w:rPr>
      </w:pPr>
      <w:r>
        <w:rPr>
          <w:sz w:val="22"/>
        </w:rPr>
        <w:t>www.schueco.de/</w:t>
      </w:r>
      <w:r w:rsidR="00001C51">
        <w:rPr>
          <w:sz w:val="22"/>
        </w:rPr>
        <w:t>barrierefreie-terrassentuer</w:t>
      </w:r>
    </w:p>
    <w:p w14:paraId="3D7D4323" w14:textId="77777777" w:rsidR="004A4939" w:rsidRPr="005168F0" w:rsidRDefault="004A4939" w:rsidP="005168F0">
      <w:pPr>
        <w:spacing w:line="312" w:lineRule="auto"/>
        <w:rPr>
          <w:sz w:val="22"/>
        </w:rPr>
      </w:pPr>
    </w:p>
    <w:p w14:paraId="11FEB982" w14:textId="2CEF346A" w:rsidR="00A92BBE" w:rsidRDefault="00A92BBE" w:rsidP="00F9528B">
      <w:pPr>
        <w:spacing w:line="312" w:lineRule="auto"/>
        <w:jc w:val="both"/>
        <w:rPr>
          <w:rStyle w:val="Fett"/>
          <w:rFonts w:cs="Arial"/>
          <w:szCs w:val="18"/>
        </w:rPr>
      </w:pPr>
      <w:bookmarkStart w:id="2" w:name="_Hlk77926191"/>
    </w:p>
    <w:p w14:paraId="21B239FE" w14:textId="3CAB483A" w:rsidR="00F9528B" w:rsidRPr="00806322" w:rsidRDefault="00F9528B" w:rsidP="00F9528B">
      <w:pPr>
        <w:spacing w:line="312" w:lineRule="auto"/>
        <w:jc w:val="both"/>
        <w:rPr>
          <w:rFonts w:cs="Arial"/>
          <w:b/>
          <w:szCs w:val="18"/>
        </w:rPr>
      </w:pPr>
      <w:r>
        <w:rPr>
          <w:rStyle w:val="Fett"/>
          <w:rFonts w:cs="Arial"/>
          <w:szCs w:val="18"/>
        </w:rPr>
        <w:t xml:space="preserve">70 Jahre </w:t>
      </w:r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4D67857D" w14:textId="0DF6BB2D" w:rsidR="00F9528B" w:rsidRPr="00D61CC3" w:rsidRDefault="00F9528B" w:rsidP="00F9528B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5.650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bookmarkStart w:id="3" w:name="_Hlk77925992"/>
      <w:r>
        <w:rPr>
          <w:rFonts w:cs="Arial"/>
          <w:szCs w:val="18"/>
        </w:rPr>
        <w:t>10.000 Handwerksbetriebe und 30.000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 xml:space="preserve">Architekturbüros sowie Bauschaffen-de, die den Bau eines Gebäudes in Auftrag geben, </w:t>
      </w:r>
      <w:r w:rsidRPr="00806322">
        <w:rPr>
          <w:rFonts w:cs="Arial"/>
          <w:szCs w:val="18"/>
        </w:rPr>
        <w:t>arbeiten weltweit mit Schüco zu</w:t>
      </w:r>
      <w:r>
        <w:rPr>
          <w:rFonts w:cs="Arial"/>
          <w:szCs w:val="18"/>
        </w:rPr>
        <w:t>-</w:t>
      </w:r>
      <w:proofErr w:type="spellStart"/>
      <w:r w:rsidRPr="00806322">
        <w:rPr>
          <w:rFonts w:cs="Arial"/>
          <w:szCs w:val="18"/>
        </w:rPr>
        <w:t>sammen</w:t>
      </w:r>
      <w:proofErr w:type="spellEnd"/>
      <w:r w:rsidRPr="00806322">
        <w:rPr>
          <w:rFonts w:cs="Arial"/>
          <w:szCs w:val="18"/>
        </w:rPr>
        <w:t>.</w:t>
      </w:r>
      <w:bookmarkEnd w:id="3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</w:t>
      </w:r>
      <w:r>
        <w:rPr>
          <w:rFonts w:cs="Arial"/>
          <w:szCs w:val="18"/>
        </w:rPr>
        <w:t>20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695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D61CC3">
        <w:rPr>
          <w:rFonts w:cs="Arial"/>
          <w:szCs w:val="18"/>
        </w:rPr>
        <w:t xml:space="preserve">Weitere Informationen unter </w:t>
      </w:r>
      <w:hyperlink r:id="rId8" w:history="1">
        <w:r w:rsidRPr="00D61CC3">
          <w:rPr>
            <w:rStyle w:val="Hyperlink"/>
            <w:rFonts w:cs="Arial"/>
            <w:szCs w:val="18"/>
          </w:rPr>
          <w:t>www.schueco.de</w:t>
        </w:r>
      </w:hyperlink>
    </w:p>
    <w:p w14:paraId="1778D970" w14:textId="77777777" w:rsidR="00F9528B" w:rsidRPr="00D61CC3" w:rsidRDefault="00F9528B" w:rsidP="00F9528B">
      <w:pPr>
        <w:spacing w:line="312" w:lineRule="auto"/>
        <w:jc w:val="both"/>
        <w:rPr>
          <w:rFonts w:cs="Arial"/>
          <w:szCs w:val="18"/>
        </w:rPr>
      </w:pPr>
    </w:p>
    <w:bookmarkEnd w:id="2"/>
    <w:p w14:paraId="74567AAB" w14:textId="77777777" w:rsidR="001406F2" w:rsidRDefault="001406F2" w:rsidP="00F9528B">
      <w:pPr>
        <w:pStyle w:val="Kopfzeile"/>
        <w:tabs>
          <w:tab w:val="clear" w:pos="4513"/>
        </w:tabs>
        <w:spacing w:line="312" w:lineRule="auto"/>
        <w:rPr>
          <w:sz w:val="22"/>
        </w:rPr>
      </w:pPr>
    </w:p>
    <w:p w14:paraId="6AF89EF7" w14:textId="77777777" w:rsidR="001406F2" w:rsidRDefault="001406F2" w:rsidP="00F9528B">
      <w:pPr>
        <w:pStyle w:val="Kopfzeile"/>
        <w:tabs>
          <w:tab w:val="clear" w:pos="4513"/>
        </w:tabs>
        <w:spacing w:line="312" w:lineRule="auto"/>
        <w:rPr>
          <w:sz w:val="22"/>
        </w:rPr>
      </w:pPr>
    </w:p>
    <w:p w14:paraId="123A6D0A" w14:textId="34ACF9D1" w:rsidR="00F9528B" w:rsidRPr="001406F2" w:rsidRDefault="001406F2" w:rsidP="00F9528B">
      <w:pPr>
        <w:pStyle w:val="Kopfzeile"/>
        <w:tabs>
          <w:tab w:val="clear" w:pos="4513"/>
        </w:tabs>
        <w:spacing w:line="312" w:lineRule="auto"/>
        <w:rPr>
          <w:sz w:val="22"/>
        </w:rPr>
      </w:pPr>
      <w:r w:rsidRPr="001406F2">
        <w:rPr>
          <w:sz w:val="22"/>
        </w:rPr>
        <w:t xml:space="preserve">Die Bildfeindaten stehen im Schüco Newsroom unter </w:t>
      </w:r>
      <w:hyperlink r:id="rId9" w:history="1">
        <w:r w:rsidRPr="001406F2">
          <w:rPr>
            <w:sz w:val="22"/>
          </w:rPr>
          <w:t>www.schueco.de/presse</w:t>
        </w:r>
      </w:hyperlink>
      <w:r w:rsidRPr="001406F2">
        <w:rPr>
          <w:sz w:val="22"/>
        </w:rPr>
        <w:t xml:space="preserve"> zum Download bereit.</w:t>
      </w:r>
    </w:p>
    <w:p w14:paraId="09AC07BA" w14:textId="77777777" w:rsidR="00065B82" w:rsidRDefault="00065B82" w:rsidP="00065B82">
      <w:pPr>
        <w:spacing w:line="312" w:lineRule="auto"/>
        <w:rPr>
          <w:b/>
          <w:sz w:val="22"/>
        </w:rPr>
      </w:pPr>
    </w:p>
    <w:p w14:paraId="5CBF063D" w14:textId="275F2F73" w:rsidR="00065B82" w:rsidRDefault="00065B82" w:rsidP="00065B82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Pr="00265ACE">
        <w:rPr>
          <w:b/>
          <w:sz w:val="22"/>
        </w:rPr>
        <w:t>: Schüco International KG</w:t>
      </w:r>
    </w:p>
    <w:p w14:paraId="367F085B" w14:textId="6DF3DEC1" w:rsidR="00D108A2" w:rsidRDefault="00065B82" w:rsidP="00DE5430">
      <w:pPr>
        <w:spacing w:line="312" w:lineRule="auto"/>
        <w:rPr>
          <w:b/>
          <w:sz w:val="22"/>
        </w:rPr>
      </w:pPr>
      <w:r>
        <w:rPr>
          <w:noProof/>
        </w:rPr>
        <w:drawing>
          <wp:inline distT="0" distB="0" distL="0" distR="0" wp14:anchorId="0D00EB7A" wp14:editId="387A1217">
            <wp:extent cx="2057400" cy="1440180"/>
            <wp:effectExtent l="0" t="0" r="0" b="762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sz w:val="22"/>
        </w:rPr>
        <w:t xml:space="preserve">  </w:t>
      </w:r>
      <w:r>
        <w:rPr>
          <w:noProof/>
        </w:rPr>
        <w:drawing>
          <wp:inline distT="0" distB="0" distL="0" distR="0" wp14:anchorId="5A011102" wp14:editId="04E8B1A6">
            <wp:extent cx="2057400" cy="1440180"/>
            <wp:effectExtent l="0" t="0" r="0" b="762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9DB37D" w14:textId="15362898" w:rsidR="00065B82" w:rsidRDefault="00065B82" w:rsidP="00065B82">
      <w:pPr>
        <w:spacing w:line="312" w:lineRule="auto"/>
        <w:rPr>
          <w:sz w:val="22"/>
        </w:rPr>
      </w:pPr>
      <w:r>
        <w:rPr>
          <w:sz w:val="22"/>
        </w:rPr>
        <w:t>Die neue Schüco Aluminium Stulp-F</w:t>
      </w:r>
      <w:r w:rsidRPr="00B660CC">
        <w:rPr>
          <w:sz w:val="22"/>
        </w:rPr>
        <w:t xml:space="preserve">enstertür </w:t>
      </w:r>
      <w:r>
        <w:rPr>
          <w:sz w:val="22"/>
        </w:rPr>
        <w:t xml:space="preserve">mit Nullschwelle: Der Durchgang von Drinnen nach Draußen wird um den zweiten Fenstertürflügel barrierefrei erweitert. </w:t>
      </w:r>
    </w:p>
    <w:p w14:paraId="1F27B6B4" w14:textId="77777777" w:rsidR="00065B82" w:rsidRDefault="00065B82" w:rsidP="00065B82">
      <w:pPr>
        <w:spacing w:line="312" w:lineRule="auto"/>
        <w:rPr>
          <w:b/>
          <w:sz w:val="22"/>
        </w:rPr>
      </w:pPr>
    </w:p>
    <w:p w14:paraId="511F80ED" w14:textId="40A1EDAC" w:rsidR="00065B82" w:rsidRDefault="00065B82" w:rsidP="00065B82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Pr="00265ACE">
        <w:rPr>
          <w:b/>
          <w:sz w:val="22"/>
        </w:rPr>
        <w:t>: Schüco International KG</w:t>
      </w:r>
    </w:p>
    <w:p w14:paraId="033FCDCD" w14:textId="77777777" w:rsidR="00065B82" w:rsidRDefault="00065B82" w:rsidP="00065B82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1A411713" wp14:editId="4E1EE248">
            <wp:extent cx="2057400" cy="1440180"/>
            <wp:effectExtent l="0" t="0" r="0" b="762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26ECCDE6" wp14:editId="7522F27E">
            <wp:simplePos x="899160" y="6903720"/>
            <wp:positionH relativeFrom="column">
              <wp:align>left</wp:align>
            </wp:positionH>
            <wp:positionV relativeFrom="paragraph">
              <wp:align>top</wp:align>
            </wp:positionV>
            <wp:extent cx="2057400" cy="1440180"/>
            <wp:effectExtent l="0" t="0" r="0" b="7620"/>
            <wp:wrapSquare wrapText="bothSides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b/>
          <w:sz w:val="22"/>
        </w:rPr>
        <w:t xml:space="preserve"> </w:t>
      </w:r>
      <w:r>
        <w:rPr>
          <w:b/>
          <w:sz w:val="22"/>
        </w:rPr>
        <w:br w:type="textWrapping" w:clear="all"/>
      </w:r>
      <w:r w:rsidRPr="006D17D7">
        <w:rPr>
          <w:sz w:val="22"/>
        </w:rPr>
        <w:t xml:space="preserve">Mit Schüco Stulp-Fenstertüren kann bei Bedarf auch nur ein Fensterflügel geöffnet werden. </w:t>
      </w:r>
    </w:p>
    <w:p w14:paraId="03D6B5D7" w14:textId="77777777" w:rsidR="00065B82" w:rsidRDefault="00065B82" w:rsidP="00065B82">
      <w:pPr>
        <w:spacing w:line="312" w:lineRule="auto"/>
        <w:rPr>
          <w:b/>
          <w:sz w:val="22"/>
        </w:rPr>
      </w:pPr>
    </w:p>
    <w:p w14:paraId="7023DBDE" w14:textId="04AD34FE" w:rsidR="00065B82" w:rsidRPr="007E4D40" w:rsidRDefault="00065B82" w:rsidP="00065B82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Pr="00265ACE">
        <w:rPr>
          <w:b/>
          <w:sz w:val="22"/>
        </w:rPr>
        <w:t>: Schüco International KG</w:t>
      </w:r>
    </w:p>
    <w:p w14:paraId="204C07DF" w14:textId="7F9D0011" w:rsidR="00065B82" w:rsidRDefault="0091535A" w:rsidP="00DE5430">
      <w:pPr>
        <w:spacing w:line="312" w:lineRule="auto"/>
        <w:rPr>
          <w:b/>
          <w:sz w:val="22"/>
        </w:rPr>
      </w:pPr>
      <w:r>
        <w:rPr>
          <w:noProof/>
        </w:rPr>
        <w:drawing>
          <wp:inline distT="0" distB="0" distL="0" distR="0" wp14:anchorId="78037813" wp14:editId="3B2B1A4E">
            <wp:extent cx="2057400" cy="1440180"/>
            <wp:effectExtent l="0" t="0" r="0" b="7620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2A8387" w14:textId="77777777" w:rsidR="0091535A" w:rsidRDefault="0091535A" w:rsidP="0091535A">
      <w:pPr>
        <w:pStyle w:val="Intro"/>
        <w:spacing w:line="312" w:lineRule="auto"/>
        <w:rPr>
          <w:bCs/>
        </w:rPr>
      </w:pPr>
      <w:r>
        <w:rPr>
          <w:bCs/>
        </w:rPr>
        <w:t xml:space="preserve">Wichtiger Bestandteil für die Barrierefreiheit zum Öffnen und Schließen der Fensterelemente sind Griffhöhe und Bedienkräfte. Diese sind bei Schüco individuell einstellbar und erfüllen alle Anforderungen vollumfänglich. </w:t>
      </w:r>
    </w:p>
    <w:p w14:paraId="4C83AE2E" w14:textId="77777777" w:rsidR="0091535A" w:rsidRDefault="0091535A" w:rsidP="0091535A">
      <w:pPr>
        <w:spacing w:line="312" w:lineRule="auto"/>
        <w:rPr>
          <w:b/>
          <w:sz w:val="22"/>
        </w:rPr>
      </w:pPr>
    </w:p>
    <w:p w14:paraId="1257F9EF" w14:textId="36D621AE" w:rsidR="0091535A" w:rsidRDefault="0091535A" w:rsidP="00DE5430">
      <w:pPr>
        <w:spacing w:line="312" w:lineRule="auto"/>
        <w:rPr>
          <w:b/>
          <w:sz w:val="22"/>
        </w:rPr>
      </w:pPr>
    </w:p>
    <w:p w14:paraId="01EC5143" w14:textId="77777777" w:rsidR="0091535A" w:rsidRPr="007E4D40" w:rsidRDefault="0091535A" w:rsidP="0091535A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Pr="00265ACE">
        <w:rPr>
          <w:b/>
          <w:sz w:val="22"/>
        </w:rPr>
        <w:t>: Schüco International KG</w:t>
      </w:r>
    </w:p>
    <w:p w14:paraId="28C94A3C" w14:textId="156AA55D" w:rsidR="00DE5430" w:rsidRDefault="0091535A" w:rsidP="00DE5430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27AAD42F" wp14:editId="4880EF57">
            <wp:extent cx="2057400" cy="1440180"/>
            <wp:effectExtent l="0" t="0" r="0" b="7620"/>
            <wp:docPr id="17" name="Grafi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E5430">
        <w:rPr>
          <w:sz w:val="22"/>
        </w:rPr>
        <w:t xml:space="preserve"> </w:t>
      </w:r>
    </w:p>
    <w:p w14:paraId="4D31B30B" w14:textId="633963F0" w:rsidR="00DE5430" w:rsidRPr="00610835" w:rsidRDefault="00DE5430" w:rsidP="006D17D7">
      <w:pPr>
        <w:spacing w:line="312" w:lineRule="auto"/>
        <w:rPr>
          <w:sz w:val="22"/>
        </w:rPr>
      </w:pPr>
      <w:r>
        <w:rPr>
          <w:sz w:val="22"/>
        </w:rPr>
        <w:t xml:space="preserve">Barrierefreie Schüco Aluminiumfenster und -türen: Drehfenster auf Brüstung, Dreh-Kipp-Fenster auf Brüstung, Balkon- oder Terrassentüren mit Nullschwelle – ab sofort auch als 2-flügelige Stulp-Fenstertür barrierefrei. </w:t>
      </w:r>
    </w:p>
    <w:p w14:paraId="06AE7F45" w14:textId="77777777" w:rsidR="00DE5430" w:rsidRDefault="00DE5430" w:rsidP="00DE5430">
      <w:pPr>
        <w:spacing w:line="312" w:lineRule="auto"/>
        <w:rPr>
          <w:sz w:val="22"/>
        </w:rPr>
      </w:pPr>
    </w:p>
    <w:p w14:paraId="427BF9CE" w14:textId="37322508" w:rsidR="005168F0" w:rsidRDefault="005168F0" w:rsidP="005168F0">
      <w:pPr>
        <w:spacing w:line="312" w:lineRule="auto"/>
        <w:rPr>
          <w:sz w:val="22"/>
        </w:rPr>
      </w:pPr>
    </w:p>
    <w:p w14:paraId="75A26FE3" w14:textId="77777777" w:rsidR="00836852" w:rsidRDefault="00836852" w:rsidP="00836852">
      <w:pPr>
        <w:pStyle w:val="Intro"/>
        <w:spacing w:line="312" w:lineRule="auto"/>
        <w:rPr>
          <w:szCs w:val="22"/>
        </w:rPr>
      </w:pPr>
    </w:p>
    <w:sectPr w:rsidR="00836852" w:rsidSect="007A7037">
      <w:headerReference w:type="default" r:id="rId16"/>
      <w:footerReference w:type="default" r:id="rId17"/>
      <w:headerReference w:type="first" r:id="rId18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0B9FB1" w14:textId="77777777" w:rsidR="002A45C8" w:rsidRDefault="002A45C8" w:rsidP="00F958EA">
      <w:pPr>
        <w:spacing w:line="240" w:lineRule="auto"/>
      </w:pPr>
      <w:r>
        <w:separator/>
      </w:r>
    </w:p>
  </w:endnote>
  <w:endnote w:type="continuationSeparator" w:id="0">
    <w:p w14:paraId="3FACBC08" w14:textId="77777777" w:rsidR="002A45C8" w:rsidRDefault="002A45C8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nivers for Schueco 330 Light">
    <w:altName w:val="Arial"/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3D7E40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265ACE">
      <w:rPr>
        <w:noProof/>
      </w:rPr>
      <w:t>2</w:t>
    </w:r>
    <w:r>
      <w:fldChar w:fldCharType="end"/>
    </w:r>
    <w:r>
      <w:t>/</w:t>
    </w:r>
    <w:r w:rsidR="008F2521">
      <w:fldChar w:fldCharType="begin"/>
    </w:r>
    <w:r w:rsidR="008F2521">
      <w:instrText xml:space="preserve"> NUMPAGES  \* Arabic  \* MERGEFORMAT </w:instrText>
    </w:r>
    <w:r w:rsidR="008F2521">
      <w:fldChar w:fldCharType="separate"/>
    </w:r>
    <w:r w:rsidR="00265ACE">
      <w:rPr>
        <w:noProof/>
      </w:rPr>
      <w:t>2</w:t>
    </w:r>
    <w:r w:rsidR="008F2521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453F4AE" w14:textId="77777777" w:rsidR="002A45C8" w:rsidRDefault="002A45C8" w:rsidP="00F958EA">
      <w:pPr>
        <w:spacing w:line="240" w:lineRule="auto"/>
      </w:pPr>
      <w:r>
        <w:separator/>
      </w:r>
    </w:p>
  </w:footnote>
  <w:footnote w:type="continuationSeparator" w:id="0">
    <w:p w14:paraId="6A27EBA5" w14:textId="77777777" w:rsidR="002A45C8" w:rsidRDefault="002A45C8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B38080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7A72710B" wp14:editId="1367B68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28C095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CD0F796" wp14:editId="47B6F9F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C101291"/>
    <w:multiLevelType w:val="hybridMultilevel"/>
    <w:tmpl w:val="50C032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2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5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hideSpellingErrors/>
  <w:hideGrammaticalErrors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16385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1D8"/>
    <w:rsid w:val="00001A1A"/>
    <w:rsid w:val="00001C51"/>
    <w:rsid w:val="000243D1"/>
    <w:rsid w:val="00024ACE"/>
    <w:rsid w:val="000301D8"/>
    <w:rsid w:val="00040810"/>
    <w:rsid w:val="00042BCE"/>
    <w:rsid w:val="00051401"/>
    <w:rsid w:val="00055CD5"/>
    <w:rsid w:val="000624E1"/>
    <w:rsid w:val="00065B82"/>
    <w:rsid w:val="00073518"/>
    <w:rsid w:val="00083752"/>
    <w:rsid w:val="000843C5"/>
    <w:rsid w:val="000A292A"/>
    <w:rsid w:val="000A5E24"/>
    <w:rsid w:val="000C299E"/>
    <w:rsid w:val="001051B8"/>
    <w:rsid w:val="00113D9B"/>
    <w:rsid w:val="001144C6"/>
    <w:rsid w:val="0011455F"/>
    <w:rsid w:val="00115275"/>
    <w:rsid w:val="0011633A"/>
    <w:rsid w:val="0012028D"/>
    <w:rsid w:val="00131804"/>
    <w:rsid w:val="001406F2"/>
    <w:rsid w:val="00175C50"/>
    <w:rsid w:val="0018293F"/>
    <w:rsid w:val="00183DB4"/>
    <w:rsid w:val="00191315"/>
    <w:rsid w:val="001A28F4"/>
    <w:rsid w:val="001A3597"/>
    <w:rsid w:val="001A59C9"/>
    <w:rsid w:val="001A6CC0"/>
    <w:rsid w:val="001C4E5A"/>
    <w:rsid w:val="001C5624"/>
    <w:rsid w:val="001C6FAC"/>
    <w:rsid w:val="001C71CC"/>
    <w:rsid w:val="001F11C3"/>
    <w:rsid w:val="001F1716"/>
    <w:rsid w:val="001F7A93"/>
    <w:rsid w:val="002018DC"/>
    <w:rsid w:val="0021268C"/>
    <w:rsid w:val="002176B8"/>
    <w:rsid w:val="00221120"/>
    <w:rsid w:val="002273F0"/>
    <w:rsid w:val="00227E10"/>
    <w:rsid w:val="00232010"/>
    <w:rsid w:val="00236391"/>
    <w:rsid w:val="0024327E"/>
    <w:rsid w:val="00252D6E"/>
    <w:rsid w:val="00254BAE"/>
    <w:rsid w:val="00265ACE"/>
    <w:rsid w:val="002762A8"/>
    <w:rsid w:val="00284CF1"/>
    <w:rsid w:val="002911E7"/>
    <w:rsid w:val="002A45C8"/>
    <w:rsid w:val="002B211F"/>
    <w:rsid w:val="002B7D28"/>
    <w:rsid w:val="002E3613"/>
    <w:rsid w:val="002E65C2"/>
    <w:rsid w:val="002F3983"/>
    <w:rsid w:val="00300B8D"/>
    <w:rsid w:val="003312EB"/>
    <w:rsid w:val="00332231"/>
    <w:rsid w:val="00337E7E"/>
    <w:rsid w:val="003442BA"/>
    <w:rsid w:val="003471F7"/>
    <w:rsid w:val="0035783A"/>
    <w:rsid w:val="00366A18"/>
    <w:rsid w:val="00367473"/>
    <w:rsid w:val="0037157E"/>
    <w:rsid w:val="003855FF"/>
    <w:rsid w:val="003A46F2"/>
    <w:rsid w:val="003B779C"/>
    <w:rsid w:val="003C0B27"/>
    <w:rsid w:val="003C1C27"/>
    <w:rsid w:val="003C3118"/>
    <w:rsid w:val="003F280C"/>
    <w:rsid w:val="003F56F4"/>
    <w:rsid w:val="00400E95"/>
    <w:rsid w:val="0040365E"/>
    <w:rsid w:val="0040727A"/>
    <w:rsid w:val="00413635"/>
    <w:rsid w:val="00417BFB"/>
    <w:rsid w:val="00421006"/>
    <w:rsid w:val="00431009"/>
    <w:rsid w:val="00433486"/>
    <w:rsid w:val="00444D4D"/>
    <w:rsid w:val="00445B24"/>
    <w:rsid w:val="00461334"/>
    <w:rsid w:val="0046176E"/>
    <w:rsid w:val="0049556C"/>
    <w:rsid w:val="004975ED"/>
    <w:rsid w:val="004A4939"/>
    <w:rsid w:val="004B11A8"/>
    <w:rsid w:val="004B3B23"/>
    <w:rsid w:val="004C0725"/>
    <w:rsid w:val="004D5FF8"/>
    <w:rsid w:val="004D7A4A"/>
    <w:rsid w:val="004E33D8"/>
    <w:rsid w:val="004F1C77"/>
    <w:rsid w:val="004F2161"/>
    <w:rsid w:val="004F241B"/>
    <w:rsid w:val="004F35BF"/>
    <w:rsid w:val="004F540D"/>
    <w:rsid w:val="00514E18"/>
    <w:rsid w:val="005168F0"/>
    <w:rsid w:val="0052508C"/>
    <w:rsid w:val="005303A4"/>
    <w:rsid w:val="0054107C"/>
    <w:rsid w:val="005465CE"/>
    <w:rsid w:val="00551F8B"/>
    <w:rsid w:val="0058254F"/>
    <w:rsid w:val="0058361A"/>
    <w:rsid w:val="00593611"/>
    <w:rsid w:val="005A0735"/>
    <w:rsid w:val="005A24FE"/>
    <w:rsid w:val="005A37EF"/>
    <w:rsid w:val="005B3834"/>
    <w:rsid w:val="005D3F43"/>
    <w:rsid w:val="005D52A3"/>
    <w:rsid w:val="005D5BE2"/>
    <w:rsid w:val="005E5091"/>
    <w:rsid w:val="005E5896"/>
    <w:rsid w:val="005F0DEC"/>
    <w:rsid w:val="005F1539"/>
    <w:rsid w:val="005F20B2"/>
    <w:rsid w:val="00606851"/>
    <w:rsid w:val="0061040B"/>
    <w:rsid w:val="00610835"/>
    <w:rsid w:val="006323D2"/>
    <w:rsid w:val="0063779F"/>
    <w:rsid w:val="006457DB"/>
    <w:rsid w:val="0065091F"/>
    <w:rsid w:val="006578B1"/>
    <w:rsid w:val="006712DC"/>
    <w:rsid w:val="00674031"/>
    <w:rsid w:val="00687074"/>
    <w:rsid w:val="006B0C88"/>
    <w:rsid w:val="006B1F00"/>
    <w:rsid w:val="006B380A"/>
    <w:rsid w:val="006D17D7"/>
    <w:rsid w:val="006D5606"/>
    <w:rsid w:val="006E42B7"/>
    <w:rsid w:val="006F50AD"/>
    <w:rsid w:val="00717509"/>
    <w:rsid w:val="00723D0C"/>
    <w:rsid w:val="007276CC"/>
    <w:rsid w:val="00766D56"/>
    <w:rsid w:val="00775D2C"/>
    <w:rsid w:val="007A1939"/>
    <w:rsid w:val="007A19AA"/>
    <w:rsid w:val="007A31A8"/>
    <w:rsid w:val="007A5FD5"/>
    <w:rsid w:val="007A7037"/>
    <w:rsid w:val="007B49F2"/>
    <w:rsid w:val="007C07B6"/>
    <w:rsid w:val="007D08B8"/>
    <w:rsid w:val="007E206E"/>
    <w:rsid w:val="007E3C35"/>
    <w:rsid w:val="007E3E57"/>
    <w:rsid w:val="007F0D21"/>
    <w:rsid w:val="00800C36"/>
    <w:rsid w:val="008067CE"/>
    <w:rsid w:val="00816A4D"/>
    <w:rsid w:val="008304FB"/>
    <w:rsid w:val="00836852"/>
    <w:rsid w:val="00850E55"/>
    <w:rsid w:val="008615B3"/>
    <w:rsid w:val="00871C59"/>
    <w:rsid w:val="00882012"/>
    <w:rsid w:val="00884FFA"/>
    <w:rsid w:val="008955A8"/>
    <w:rsid w:val="008A7602"/>
    <w:rsid w:val="008B79F4"/>
    <w:rsid w:val="008D6CD6"/>
    <w:rsid w:val="008E4B7D"/>
    <w:rsid w:val="008F14C2"/>
    <w:rsid w:val="008F2521"/>
    <w:rsid w:val="008F302C"/>
    <w:rsid w:val="00900A75"/>
    <w:rsid w:val="00903553"/>
    <w:rsid w:val="00910D50"/>
    <w:rsid w:val="009120EE"/>
    <w:rsid w:val="0091535A"/>
    <w:rsid w:val="009216C4"/>
    <w:rsid w:val="00923774"/>
    <w:rsid w:val="009250DC"/>
    <w:rsid w:val="00926846"/>
    <w:rsid w:val="00950F6B"/>
    <w:rsid w:val="009757CA"/>
    <w:rsid w:val="00993209"/>
    <w:rsid w:val="009957D5"/>
    <w:rsid w:val="009B20B6"/>
    <w:rsid w:val="009B2BB7"/>
    <w:rsid w:val="009D60F9"/>
    <w:rsid w:val="009E59BA"/>
    <w:rsid w:val="009E61AC"/>
    <w:rsid w:val="009F61FB"/>
    <w:rsid w:val="00A06231"/>
    <w:rsid w:val="00A1070C"/>
    <w:rsid w:val="00A34AC2"/>
    <w:rsid w:val="00A40B3D"/>
    <w:rsid w:val="00A4192A"/>
    <w:rsid w:val="00A4223F"/>
    <w:rsid w:val="00A47682"/>
    <w:rsid w:val="00A51720"/>
    <w:rsid w:val="00A520A4"/>
    <w:rsid w:val="00A70010"/>
    <w:rsid w:val="00A708C3"/>
    <w:rsid w:val="00A858AC"/>
    <w:rsid w:val="00A92BBE"/>
    <w:rsid w:val="00A934AB"/>
    <w:rsid w:val="00AA7002"/>
    <w:rsid w:val="00AB60B1"/>
    <w:rsid w:val="00AE4BD3"/>
    <w:rsid w:val="00AE4D8C"/>
    <w:rsid w:val="00AE78A6"/>
    <w:rsid w:val="00AF4FDC"/>
    <w:rsid w:val="00B00D3C"/>
    <w:rsid w:val="00B02208"/>
    <w:rsid w:val="00B33415"/>
    <w:rsid w:val="00B370AA"/>
    <w:rsid w:val="00B377FB"/>
    <w:rsid w:val="00B50B7A"/>
    <w:rsid w:val="00B754E6"/>
    <w:rsid w:val="00B9195A"/>
    <w:rsid w:val="00BA12B8"/>
    <w:rsid w:val="00BA3699"/>
    <w:rsid w:val="00BB7146"/>
    <w:rsid w:val="00BC517E"/>
    <w:rsid w:val="00BD1E8F"/>
    <w:rsid w:val="00BD68E7"/>
    <w:rsid w:val="00BD74F0"/>
    <w:rsid w:val="00BE3851"/>
    <w:rsid w:val="00BF07F1"/>
    <w:rsid w:val="00BF2E0F"/>
    <w:rsid w:val="00BF5F43"/>
    <w:rsid w:val="00C0715C"/>
    <w:rsid w:val="00C11A76"/>
    <w:rsid w:val="00C1264D"/>
    <w:rsid w:val="00C3591B"/>
    <w:rsid w:val="00C4495C"/>
    <w:rsid w:val="00C456D7"/>
    <w:rsid w:val="00C57139"/>
    <w:rsid w:val="00C62430"/>
    <w:rsid w:val="00C84C83"/>
    <w:rsid w:val="00C94D55"/>
    <w:rsid w:val="00CA1631"/>
    <w:rsid w:val="00CB073D"/>
    <w:rsid w:val="00CB3238"/>
    <w:rsid w:val="00CC1CD2"/>
    <w:rsid w:val="00CC39A1"/>
    <w:rsid w:val="00CC40DC"/>
    <w:rsid w:val="00CC480F"/>
    <w:rsid w:val="00CC48E9"/>
    <w:rsid w:val="00CE6AE3"/>
    <w:rsid w:val="00CF00B5"/>
    <w:rsid w:val="00CF1140"/>
    <w:rsid w:val="00D02557"/>
    <w:rsid w:val="00D05009"/>
    <w:rsid w:val="00D108A2"/>
    <w:rsid w:val="00D14D3A"/>
    <w:rsid w:val="00D16D92"/>
    <w:rsid w:val="00D23BE8"/>
    <w:rsid w:val="00D43792"/>
    <w:rsid w:val="00D43A90"/>
    <w:rsid w:val="00D61CC3"/>
    <w:rsid w:val="00D621E1"/>
    <w:rsid w:val="00D75F9A"/>
    <w:rsid w:val="00D92017"/>
    <w:rsid w:val="00D923AB"/>
    <w:rsid w:val="00DA004E"/>
    <w:rsid w:val="00DA3997"/>
    <w:rsid w:val="00DB0966"/>
    <w:rsid w:val="00DB24F8"/>
    <w:rsid w:val="00DD59CD"/>
    <w:rsid w:val="00DD5DF3"/>
    <w:rsid w:val="00DE5430"/>
    <w:rsid w:val="00E0091E"/>
    <w:rsid w:val="00E026D1"/>
    <w:rsid w:val="00E07BA6"/>
    <w:rsid w:val="00E24E4C"/>
    <w:rsid w:val="00E2500A"/>
    <w:rsid w:val="00E25945"/>
    <w:rsid w:val="00E379C6"/>
    <w:rsid w:val="00E40DE6"/>
    <w:rsid w:val="00E42967"/>
    <w:rsid w:val="00E60C1E"/>
    <w:rsid w:val="00E72483"/>
    <w:rsid w:val="00E746A8"/>
    <w:rsid w:val="00E8298F"/>
    <w:rsid w:val="00E83185"/>
    <w:rsid w:val="00E83315"/>
    <w:rsid w:val="00E90531"/>
    <w:rsid w:val="00E93EE2"/>
    <w:rsid w:val="00E94F80"/>
    <w:rsid w:val="00EA2B8C"/>
    <w:rsid w:val="00EA4346"/>
    <w:rsid w:val="00EB32BD"/>
    <w:rsid w:val="00EF4035"/>
    <w:rsid w:val="00F234C8"/>
    <w:rsid w:val="00F3463D"/>
    <w:rsid w:val="00F410F7"/>
    <w:rsid w:val="00F454AC"/>
    <w:rsid w:val="00F62406"/>
    <w:rsid w:val="00F7613D"/>
    <w:rsid w:val="00F933AE"/>
    <w:rsid w:val="00F9528B"/>
    <w:rsid w:val="00F958EA"/>
    <w:rsid w:val="00FA7A99"/>
    <w:rsid w:val="00FB5F4A"/>
    <w:rsid w:val="00FC4A97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>
      <o:colormru v:ext="edit" colors="#78b928"/>
    </o:shapedefaults>
    <o:shapelayout v:ext="edit">
      <o:idmap v:ext="edit" data="1"/>
    </o:shapelayout>
  </w:shapeDefaults>
  <w:decimalSymbol w:val=","/>
  <w:listSeparator w:val=";"/>
  <w14:docId w14:val="1FE874C7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9053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90531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90531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9053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90531"/>
    <w:rPr>
      <w:rFonts w:ascii="Arial" w:hAnsi="Arial"/>
      <w:b/>
      <w:bCs/>
      <w:lang w:eastAsia="en-US"/>
    </w:rPr>
  </w:style>
  <w:style w:type="paragraph" w:styleId="berarbeitung">
    <w:name w:val="Revision"/>
    <w:hidden/>
    <w:uiPriority w:val="99"/>
    <w:semiHidden/>
    <w:rsid w:val="006323D2"/>
    <w:rPr>
      <w:rFonts w:ascii="Arial" w:hAnsi="Arial"/>
      <w:sz w:val="18"/>
      <w:szCs w:val="22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406F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" TargetMode="External"/><Relationship Id="rId13" Type="http://schemas.openxmlformats.org/officeDocument/2006/relationships/image" Target="media/image4.jpeg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3.jpe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5" Type="http://schemas.openxmlformats.org/officeDocument/2006/relationships/footnotes" Target="footnotes.xml"/><Relationship Id="rId15" Type="http://schemas.openxmlformats.org/officeDocument/2006/relationships/image" Target="media/image6.jpeg"/><Relationship Id="rId10" Type="http://schemas.openxmlformats.org/officeDocument/2006/relationships/image" Target="media/image1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schueco.de/presse" TargetMode="External"/><Relationship Id="rId14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4</Pages>
  <Words>734</Words>
  <Characters>4625</Characters>
  <Application>Microsoft Office Word</Application>
  <DocSecurity>0</DocSecurity>
  <Lines>38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5349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Minartz, Ute</cp:lastModifiedBy>
  <cp:revision>5</cp:revision>
  <cp:lastPrinted>2019-07-18T15:28:00Z</cp:lastPrinted>
  <dcterms:created xsi:type="dcterms:W3CDTF">2022-03-14T09:42:00Z</dcterms:created>
  <dcterms:modified xsi:type="dcterms:W3CDTF">2022-03-15T08:35:00Z</dcterms:modified>
</cp:coreProperties>
</file>