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:rsidRPr="0022499D" w14:paraId="212D1A76" w14:textId="77777777" w:rsidTr="007276CC">
        <w:tc>
          <w:tcPr>
            <w:tcW w:w="6237" w:type="dxa"/>
            <w:shd w:val="clear" w:color="auto" w:fill="auto"/>
          </w:tcPr>
          <w:p w14:paraId="526D3FE0" w14:textId="77777777" w:rsidR="00227E10" w:rsidRPr="0022499D" w:rsidRDefault="009D60F9" w:rsidP="00227E10">
            <w:pPr>
              <w:pStyle w:val="Titel"/>
            </w:pPr>
            <w:r w:rsidRPr="0022499D">
              <w:t>Presseinformation</w:t>
            </w:r>
          </w:p>
          <w:p w14:paraId="44385B07" w14:textId="0FC681AD" w:rsidR="00227E10" w:rsidRPr="0022499D" w:rsidRDefault="00563F58" w:rsidP="00C57546">
            <w:pPr>
              <w:pStyle w:val="Untertitel"/>
            </w:pPr>
            <w:r w:rsidRPr="0022499D">
              <w:t>Februar</w:t>
            </w:r>
            <w:r w:rsidR="00A4009A" w:rsidRPr="0022499D">
              <w:t xml:space="preserve"> 2020</w:t>
            </w:r>
          </w:p>
        </w:tc>
        <w:tc>
          <w:tcPr>
            <w:tcW w:w="737" w:type="dxa"/>
            <w:shd w:val="clear" w:color="auto" w:fill="auto"/>
          </w:tcPr>
          <w:p w14:paraId="4108EF8A" w14:textId="77777777" w:rsidR="00227E10" w:rsidRPr="0022499D" w:rsidRDefault="00227E10" w:rsidP="004A4939"/>
        </w:tc>
        <w:tc>
          <w:tcPr>
            <w:tcW w:w="2835" w:type="dxa"/>
            <w:shd w:val="clear" w:color="auto" w:fill="auto"/>
          </w:tcPr>
          <w:p w14:paraId="0EDA4C5D" w14:textId="77777777" w:rsidR="00227E10" w:rsidRPr="0022499D" w:rsidRDefault="00227E10" w:rsidP="007276CC">
            <w:pPr>
              <w:pStyle w:val="Absender"/>
              <w:spacing w:before="100"/>
              <w:rPr>
                <w:b/>
              </w:rPr>
            </w:pPr>
            <w:r w:rsidRPr="0022499D">
              <w:rPr>
                <w:b/>
              </w:rPr>
              <w:t>Ansprechpartner für die Redaktion:</w:t>
            </w:r>
          </w:p>
          <w:p w14:paraId="67B04D58" w14:textId="77777777" w:rsidR="00227E10" w:rsidRPr="0022499D" w:rsidRDefault="00227E10" w:rsidP="007276CC">
            <w:pPr>
              <w:pStyle w:val="Absender"/>
            </w:pPr>
            <w:proofErr w:type="spellStart"/>
            <w:r w:rsidRPr="0022499D">
              <w:t>Schüco</w:t>
            </w:r>
            <w:proofErr w:type="spellEnd"/>
            <w:r w:rsidRPr="0022499D">
              <w:t xml:space="preserve"> International KG</w:t>
            </w:r>
          </w:p>
          <w:p w14:paraId="719426B2" w14:textId="77777777" w:rsidR="00227E10" w:rsidRPr="0022499D" w:rsidRDefault="00E90F00" w:rsidP="007276CC">
            <w:pPr>
              <w:pStyle w:val="Absender"/>
            </w:pPr>
            <w:r w:rsidRPr="0022499D">
              <w:t>Ulrike Krüger</w:t>
            </w:r>
          </w:p>
          <w:p w14:paraId="5B9D72EC" w14:textId="77777777" w:rsidR="00227E10" w:rsidRPr="0022499D" w:rsidRDefault="00227E10" w:rsidP="007276CC">
            <w:pPr>
              <w:pStyle w:val="Absender"/>
            </w:pPr>
            <w:r w:rsidRPr="0022499D">
              <w:t>Karolinenstr. 1–15</w:t>
            </w:r>
          </w:p>
          <w:p w14:paraId="424EB61B" w14:textId="77777777" w:rsidR="00227E10" w:rsidRPr="0022499D" w:rsidRDefault="00227E10" w:rsidP="007276CC">
            <w:pPr>
              <w:pStyle w:val="Absender"/>
            </w:pPr>
            <w:r w:rsidRPr="0022499D">
              <w:t>33609 Bielefeld</w:t>
            </w:r>
          </w:p>
          <w:p w14:paraId="60ACF2A3" w14:textId="77777777" w:rsidR="00227E10" w:rsidRPr="0022499D" w:rsidRDefault="00227E10" w:rsidP="007276CC">
            <w:pPr>
              <w:pStyle w:val="Absender"/>
            </w:pPr>
            <w:r w:rsidRPr="0022499D">
              <w:t xml:space="preserve">Tel.: +49 (0)521 </w:t>
            </w:r>
            <w:r w:rsidR="00E90F00" w:rsidRPr="0022499D">
              <w:t>783-803</w:t>
            </w:r>
          </w:p>
          <w:p w14:paraId="65E54655" w14:textId="77777777" w:rsidR="00227E10" w:rsidRPr="00721CEE" w:rsidRDefault="00E90F00" w:rsidP="007276CC">
            <w:pPr>
              <w:pStyle w:val="Absender"/>
              <w:rPr>
                <w:lang w:val="en-US"/>
              </w:rPr>
            </w:pPr>
            <w:r w:rsidRPr="00721CEE">
              <w:rPr>
                <w:lang w:val="en-US"/>
              </w:rPr>
              <w:t>Mail: pr</w:t>
            </w:r>
            <w:r w:rsidR="00227E10" w:rsidRPr="00721CEE">
              <w:rPr>
                <w:lang w:val="en-US"/>
              </w:rPr>
              <w:t>@schueco.com</w:t>
            </w:r>
          </w:p>
          <w:p w14:paraId="27C81308" w14:textId="77777777" w:rsidR="00227E10" w:rsidRPr="00721CEE" w:rsidRDefault="00A127EA" w:rsidP="007276CC">
            <w:pPr>
              <w:pStyle w:val="Absender"/>
              <w:rPr>
                <w:lang w:val="en-US"/>
              </w:rPr>
            </w:pPr>
            <w:hyperlink r:id="rId8" w:history="1">
              <w:r w:rsidR="00A520A4" w:rsidRPr="00721CEE">
                <w:rPr>
                  <w:rStyle w:val="Hyperlink"/>
                  <w:lang w:val="en-US"/>
                </w:rPr>
                <w:t>www.schueco.de/presse</w:t>
              </w:r>
            </w:hyperlink>
          </w:p>
          <w:p w14:paraId="418EDFD1" w14:textId="77777777" w:rsidR="00A520A4" w:rsidRPr="0022499D" w:rsidRDefault="00A520A4" w:rsidP="001144C6">
            <w:pPr>
              <w:pStyle w:val="Absender"/>
            </w:pPr>
            <w:r w:rsidRPr="0022499D">
              <w:t>www.schueco.</w:t>
            </w:r>
            <w:r w:rsidR="001144C6" w:rsidRPr="0022499D">
              <w:t>com</w:t>
            </w:r>
            <w:r w:rsidRPr="0022499D">
              <w:t>/press</w:t>
            </w:r>
          </w:p>
        </w:tc>
      </w:tr>
    </w:tbl>
    <w:p w14:paraId="5A5CE9EC" w14:textId="77777777" w:rsidR="00CC48E9" w:rsidRPr="0022499D" w:rsidRDefault="00CC48E9" w:rsidP="005168F0">
      <w:pPr>
        <w:pStyle w:val="Titel"/>
        <w:spacing w:line="312" w:lineRule="auto"/>
        <w:rPr>
          <w:b/>
          <w:sz w:val="22"/>
          <w:szCs w:val="22"/>
        </w:rPr>
      </w:pPr>
    </w:p>
    <w:p w14:paraId="3986E065" w14:textId="0D753734" w:rsidR="0053344D" w:rsidRPr="0022499D" w:rsidRDefault="008152AB" w:rsidP="0053344D">
      <w:pPr>
        <w:spacing w:line="312" w:lineRule="auto"/>
        <w:rPr>
          <w:b/>
          <w:sz w:val="22"/>
          <w:szCs w:val="52"/>
        </w:rPr>
      </w:pPr>
      <w:proofErr w:type="spellStart"/>
      <w:r w:rsidRPr="0022499D">
        <w:rPr>
          <w:b/>
          <w:sz w:val="22"/>
        </w:rPr>
        <w:t>Schüco</w:t>
      </w:r>
      <w:proofErr w:type="spellEnd"/>
      <w:r w:rsidR="00C81551" w:rsidRPr="0022499D">
        <w:rPr>
          <w:b/>
          <w:sz w:val="22"/>
        </w:rPr>
        <w:t xml:space="preserve"> auf der Light + </w:t>
      </w:r>
      <w:proofErr w:type="spellStart"/>
      <w:r w:rsidR="00C81551" w:rsidRPr="0022499D">
        <w:rPr>
          <w:b/>
          <w:sz w:val="22"/>
        </w:rPr>
        <w:t>Building</w:t>
      </w:r>
      <w:proofErr w:type="spellEnd"/>
      <w:r w:rsidR="00C81551" w:rsidRPr="0022499D">
        <w:rPr>
          <w:b/>
          <w:sz w:val="22"/>
        </w:rPr>
        <w:t xml:space="preserve"> in Frankfurt a. M.</w:t>
      </w:r>
    </w:p>
    <w:p w14:paraId="065B5E7B" w14:textId="07E16B95" w:rsidR="0053344D" w:rsidRPr="0022499D" w:rsidRDefault="00B04FF8" w:rsidP="0053344D">
      <w:pPr>
        <w:spacing w:line="312" w:lineRule="auto"/>
        <w:rPr>
          <w:b/>
          <w:sz w:val="28"/>
          <w:szCs w:val="28"/>
        </w:rPr>
      </w:pPr>
      <w:r w:rsidRPr="0022499D">
        <w:rPr>
          <w:b/>
          <w:sz w:val="28"/>
          <w:szCs w:val="28"/>
        </w:rPr>
        <w:t>S</w:t>
      </w:r>
      <w:r w:rsidR="00C32B58" w:rsidRPr="0022499D">
        <w:rPr>
          <w:b/>
          <w:sz w:val="28"/>
          <w:szCs w:val="28"/>
        </w:rPr>
        <w:t>marte Gebäudehülle</w:t>
      </w:r>
      <w:r w:rsidRPr="0022499D">
        <w:rPr>
          <w:b/>
          <w:sz w:val="28"/>
          <w:szCs w:val="28"/>
        </w:rPr>
        <w:t>n</w:t>
      </w:r>
      <w:r w:rsidR="00C32B58" w:rsidRPr="0022499D">
        <w:rPr>
          <w:b/>
          <w:sz w:val="28"/>
          <w:szCs w:val="28"/>
        </w:rPr>
        <w:t xml:space="preserve"> </w:t>
      </w:r>
      <w:r w:rsidRPr="0022499D">
        <w:rPr>
          <w:b/>
          <w:sz w:val="28"/>
          <w:szCs w:val="28"/>
        </w:rPr>
        <w:t xml:space="preserve">für </w:t>
      </w:r>
      <w:r w:rsidR="00C32B58" w:rsidRPr="0022499D">
        <w:rPr>
          <w:b/>
          <w:sz w:val="28"/>
          <w:szCs w:val="28"/>
        </w:rPr>
        <w:t>smarte</w:t>
      </w:r>
      <w:r w:rsidRPr="0022499D">
        <w:rPr>
          <w:b/>
          <w:sz w:val="28"/>
          <w:szCs w:val="28"/>
        </w:rPr>
        <w:t xml:space="preserve"> </w:t>
      </w:r>
      <w:r w:rsidR="00C32B58" w:rsidRPr="0022499D">
        <w:rPr>
          <w:b/>
          <w:sz w:val="28"/>
          <w:szCs w:val="28"/>
        </w:rPr>
        <w:t>Gebäude</w:t>
      </w:r>
    </w:p>
    <w:p w14:paraId="7A445BB6" w14:textId="77777777" w:rsidR="008741DF" w:rsidRPr="0022499D" w:rsidRDefault="008741DF" w:rsidP="005168F0">
      <w:pPr>
        <w:spacing w:line="312" w:lineRule="auto"/>
        <w:rPr>
          <w:sz w:val="22"/>
        </w:rPr>
      </w:pPr>
    </w:p>
    <w:p w14:paraId="391AB4E4" w14:textId="422F65A3" w:rsidR="00A609E1" w:rsidRPr="0022499D" w:rsidRDefault="00C81551" w:rsidP="00A609E1">
      <w:pPr>
        <w:pStyle w:val="Intro"/>
        <w:spacing w:line="312" w:lineRule="auto"/>
        <w:rPr>
          <w:b/>
        </w:rPr>
      </w:pPr>
      <w:r w:rsidRPr="0022499D">
        <w:rPr>
          <w:b/>
        </w:rPr>
        <w:t xml:space="preserve">Bielefeld. </w:t>
      </w:r>
      <w:r w:rsidR="005962BE" w:rsidRPr="0022499D">
        <w:rPr>
          <w:b/>
        </w:rPr>
        <w:t xml:space="preserve">Die </w:t>
      </w:r>
      <w:proofErr w:type="spellStart"/>
      <w:r w:rsidR="005962BE" w:rsidRPr="0022499D">
        <w:rPr>
          <w:b/>
        </w:rPr>
        <w:t>Schüco</w:t>
      </w:r>
      <w:proofErr w:type="spellEnd"/>
      <w:r w:rsidR="005962BE" w:rsidRPr="0022499D">
        <w:rPr>
          <w:b/>
        </w:rPr>
        <w:t xml:space="preserve"> International KG präsentiert auf der diesjährigen Light + </w:t>
      </w:r>
      <w:proofErr w:type="spellStart"/>
      <w:r w:rsidR="005962BE" w:rsidRPr="0022499D">
        <w:rPr>
          <w:b/>
        </w:rPr>
        <w:t>Building</w:t>
      </w:r>
      <w:proofErr w:type="spellEnd"/>
      <w:r w:rsidR="00491063" w:rsidRPr="0022499D">
        <w:rPr>
          <w:b/>
        </w:rPr>
        <w:t xml:space="preserve"> vom 8. bis 13. März</w:t>
      </w:r>
      <w:r w:rsidR="005962BE" w:rsidRPr="0022499D">
        <w:rPr>
          <w:b/>
        </w:rPr>
        <w:t xml:space="preserve"> </w:t>
      </w:r>
      <w:r w:rsidR="00A027CD" w:rsidRPr="0022499D">
        <w:rPr>
          <w:b/>
        </w:rPr>
        <w:t xml:space="preserve">in </w:t>
      </w:r>
      <w:r w:rsidR="00AE75BC">
        <w:rPr>
          <w:b/>
        </w:rPr>
        <w:t xml:space="preserve">der </w:t>
      </w:r>
      <w:r w:rsidR="00A027CD" w:rsidRPr="0022499D">
        <w:rPr>
          <w:b/>
        </w:rPr>
        <w:t>Halle </w:t>
      </w:r>
      <w:r w:rsidR="0071172E" w:rsidRPr="0022499D">
        <w:rPr>
          <w:b/>
        </w:rPr>
        <w:t xml:space="preserve">11.1 am </w:t>
      </w:r>
      <w:r w:rsidR="005962BE" w:rsidRPr="0022499D">
        <w:rPr>
          <w:b/>
        </w:rPr>
        <w:t xml:space="preserve">Stand B51 </w:t>
      </w:r>
      <w:r w:rsidR="00587FD6" w:rsidRPr="0022499D">
        <w:rPr>
          <w:b/>
        </w:rPr>
        <w:t>intelligente Lösungen für</w:t>
      </w:r>
      <w:r w:rsidR="00C32B58" w:rsidRPr="0022499D">
        <w:rPr>
          <w:b/>
        </w:rPr>
        <w:t xml:space="preserve"> die</w:t>
      </w:r>
      <w:r w:rsidR="00587FD6" w:rsidRPr="0022499D">
        <w:rPr>
          <w:b/>
        </w:rPr>
        <w:t xml:space="preserve"> </w:t>
      </w:r>
      <w:r w:rsidR="00A4009A" w:rsidRPr="0022499D">
        <w:rPr>
          <w:b/>
        </w:rPr>
        <w:t xml:space="preserve">smarte </w:t>
      </w:r>
      <w:r w:rsidR="00C32B58" w:rsidRPr="0022499D">
        <w:rPr>
          <w:b/>
        </w:rPr>
        <w:t xml:space="preserve">Gebäudehülle von </w:t>
      </w:r>
      <w:r w:rsidR="00981206" w:rsidRPr="0022499D">
        <w:rPr>
          <w:b/>
        </w:rPr>
        <w:t>Wohn- und Objektbauten</w:t>
      </w:r>
      <w:r w:rsidR="0071172E" w:rsidRPr="0022499D">
        <w:rPr>
          <w:b/>
        </w:rPr>
        <w:t xml:space="preserve">. </w:t>
      </w:r>
      <w:r w:rsidR="00C32B58" w:rsidRPr="0022499D">
        <w:rPr>
          <w:b/>
        </w:rPr>
        <w:t>I</w:t>
      </w:r>
      <w:r w:rsidR="009747FA" w:rsidRPr="0022499D">
        <w:rPr>
          <w:b/>
        </w:rPr>
        <w:t>n enger Zusammenarbeit</w:t>
      </w:r>
      <w:r w:rsidR="000855A5" w:rsidRPr="0022499D">
        <w:rPr>
          <w:b/>
        </w:rPr>
        <w:t xml:space="preserve"> mit seinem Koo</w:t>
      </w:r>
      <w:r w:rsidR="009747FA" w:rsidRPr="0022499D">
        <w:rPr>
          <w:b/>
        </w:rPr>
        <w:t>perationspartner und Standnachbar</w:t>
      </w:r>
      <w:r w:rsidR="00A127EA">
        <w:rPr>
          <w:b/>
        </w:rPr>
        <w:t>n</w:t>
      </w:r>
      <w:bookmarkStart w:id="0" w:name="_GoBack"/>
      <w:bookmarkEnd w:id="0"/>
      <w:r w:rsidR="009747FA" w:rsidRPr="0022499D">
        <w:rPr>
          <w:b/>
        </w:rPr>
        <w:t xml:space="preserve"> </w:t>
      </w:r>
      <w:proofErr w:type="spellStart"/>
      <w:r w:rsidR="009747FA" w:rsidRPr="0022499D">
        <w:rPr>
          <w:b/>
        </w:rPr>
        <w:t>Gira</w:t>
      </w:r>
      <w:proofErr w:type="spellEnd"/>
      <w:r w:rsidR="00C32B58" w:rsidRPr="0022499D">
        <w:rPr>
          <w:b/>
        </w:rPr>
        <w:t xml:space="preserve"> zeigt das Unternehmen</w:t>
      </w:r>
      <w:r w:rsidR="009747FA" w:rsidRPr="0022499D">
        <w:rPr>
          <w:b/>
        </w:rPr>
        <w:t xml:space="preserve"> ganzheitliche Lösungen für eine optimale Ansteuerung und Automatisierung von </w:t>
      </w:r>
      <w:proofErr w:type="spellStart"/>
      <w:r w:rsidR="009747FA" w:rsidRPr="0022499D">
        <w:rPr>
          <w:b/>
        </w:rPr>
        <w:t>Schüco</w:t>
      </w:r>
      <w:proofErr w:type="spellEnd"/>
      <w:r w:rsidR="009747FA" w:rsidRPr="0022499D">
        <w:rPr>
          <w:b/>
        </w:rPr>
        <w:t xml:space="preserve"> Fenster-, Schiebe- und Sonnenschutzsystemen</w:t>
      </w:r>
      <w:r w:rsidR="00C32B58" w:rsidRPr="0022499D">
        <w:rPr>
          <w:b/>
        </w:rPr>
        <w:t>.</w:t>
      </w:r>
      <w:r w:rsidR="008B60D4" w:rsidRPr="0022499D">
        <w:rPr>
          <w:b/>
        </w:rPr>
        <w:t xml:space="preserve"> </w:t>
      </w:r>
      <w:r w:rsidR="00B04FF8" w:rsidRPr="0022499D">
        <w:rPr>
          <w:b/>
        </w:rPr>
        <w:t>Mit dem</w:t>
      </w:r>
      <w:r w:rsidR="002764EB" w:rsidRPr="0022499D">
        <w:rPr>
          <w:b/>
        </w:rPr>
        <w:t xml:space="preserve"> Fokus</w:t>
      </w:r>
      <w:r w:rsidR="00C32B58" w:rsidRPr="0022499D">
        <w:rPr>
          <w:b/>
        </w:rPr>
        <w:t xml:space="preserve"> </w:t>
      </w:r>
      <w:r w:rsidR="00B04FF8" w:rsidRPr="0022499D">
        <w:rPr>
          <w:b/>
        </w:rPr>
        <w:t>auf</w:t>
      </w:r>
      <w:r w:rsidR="002764EB" w:rsidRPr="0022499D">
        <w:rPr>
          <w:b/>
        </w:rPr>
        <w:t xml:space="preserve"> d</w:t>
      </w:r>
      <w:r w:rsidR="00B04FF8" w:rsidRPr="0022499D">
        <w:rPr>
          <w:b/>
        </w:rPr>
        <w:t>en</w:t>
      </w:r>
      <w:r w:rsidR="002764EB" w:rsidRPr="0022499D">
        <w:rPr>
          <w:b/>
        </w:rPr>
        <w:t xml:space="preserve"> Themen Sicherheit und </w:t>
      </w:r>
      <w:r w:rsidR="00C32B58" w:rsidRPr="0022499D">
        <w:rPr>
          <w:b/>
        </w:rPr>
        <w:t>gesunde Rauml</w:t>
      </w:r>
      <w:r w:rsidR="002764EB" w:rsidRPr="0022499D">
        <w:rPr>
          <w:b/>
        </w:rPr>
        <w:t>uft</w:t>
      </w:r>
      <w:r w:rsidR="00B04FF8" w:rsidRPr="0022499D">
        <w:rPr>
          <w:b/>
        </w:rPr>
        <w:t xml:space="preserve"> </w:t>
      </w:r>
      <w:r w:rsidR="00C32B58" w:rsidRPr="0022499D">
        <w:rPr>
          <w:b/>
        </w:rPr>
        <w:t xml:space="preserve">stellt </w:t>
      </w:r>
      <w:proofErr w:type="spellStart"/>
      <w:r w:rsidR="00B04FF8" w:rsidRPr="0022499D">
        <w:rPr>
          <w:b/>
        </w:rPr>
        <w:t>Schüco</w:t>
      </w:r>
      <w:proofErr w:type="spellEnd"/>
      <w:r w:rsidR="00B04FF8" w:rsidRPr="0022499D">
        <w:rPr>
          <w:b/>
        </w:rPr>
        <w:t xml:space="preserve"> seine</w:t>
      </w:r>
      <w:r w:rsidR="002764EB" w:rsidRPr="0022499D">
        <w:rPr>
          <w:b/>
        </w:rPr>
        <w:t xml:space="preserve"> </w:t>
      </w:r>
      <w:r w:rsidR="00253B27" w:rsidRPr="0022499D">
        <w:rPr>
          <w:b/>
        </w:rPr>
        <w:t>neu</w:t>
      </w:r>
      <w:r w:rsidR="002764EB" w:rsidRPr="0022499D">
        <w:rPr>
          <w:b/>
        </w:rPr>
        <w:t>e</w:t>
      </w:r>
      <w:r w:rsidR="00253B27" w:rsidRPr="0022499D">
        <w:rPr>
          <w:b/>
        </w:rPr>
        <w:t xml:space="preserve">sten Produkte für </w:t>
      </w:r>
      <w:r w:rsidR="0007616E" w:rsidRPr="0022499D">
        <w:rPr>
          <w:b/>
        </w:rPr>
        <w:t xml:space="preserve">intelligente Gebäude </w:t>
      </w:r>
      <w:r w:rsidR="008B60D4" w:rsidRPr="0022499D">
        <w:rPr>
          <w:b/>
        </w:rPr>
        <w:t xml:space="preserve">in drei </w:t>
      </w:r>
      <w:r w:rsidR="002764EB" w:rsidRPr="0022499D">
        <w:rPr>
          <w:b/>
        </w:rPr>
        <w:t xml:space="preserve">Kategorien </w:t>
      </w:r>
      <w:r w:rsidR="008B60D4" w:rsidRPr="0022499D">
        <w:rPr>
          <w:b/>
        </w:rPr>
        <w:t xml:space="preserve">vor: </w:t>
      </w:r>
      <w:r w:rsidR="002764EB" w:rsidRPr="0022499D">
        <w:rPr>
          <w:b/>
        </w:rPr>
        <w:t xml:space="preserve">Smart </w:t>
      </w:r>
      <w:proofErr w:type="spellStart"/>
      <w:r w:rsidR="002764EB" w:rsidRPr="0022499D">
        <w:rPr>
          <w:b/>
        </w:rPr>
        <w:t>Door</w:t>
      </w:r>
      <w:proofErr w:type="spellEnd"/>
      <w:r w:rsidR="002764EB" w:rsidRPr="0022499D">
        <w:rPr>
          <w:b/>
        </w:rPr>
        <w:t xml:space="preserve">, </w:t>
      </w:r>
      <w:r w:rsidR="00B0211F" w:rsidRPr="0022499D">
        <w:rPr>
          <w:b/>
        </w:rPr>
        <w:t xml:space="preserve">Smart </w:t>
      </w:r>
      <w:proofErr w:type="spellStart"/>
      <w:r w:rsidR="00B0211F" w:rsidRPr="0022499D">
        <w:rPr>
          <w:b/>
        </w:rPr>
        <w:t>Window</w:t>
      </w:r>
      <w:proofErr w:type="spellEnd"/>
      <w:r w:rsidR="00B0211F" w:rsidRPr="0022499D">
        <w:rPr>
          <w:b/>
        </w:rPr>
        <w:t xml:space="preserve"> und</w:t>
      </w:r>
      <w:r w:rsidR="002764EB" w:rsidRPr="0022499D">
        <w:rPr>
          <w:b/>
        </w:rPr>
        <w:t xml:space="preserve"> Smart </w:t>
      </w:r>
      <w:r w:rsidR="00B04FF8" w:rsidRPr="0022499D">
        <w:rPr>
          <w:b/>
        </w:rPr>
        <w:t>Air</w:t>
      </w:r>
      <w:r w:rsidR="00B0211F" w:rsidRPr="0022499D">
        <w:rPr>
          <w:b/>
        </w:rPr>
        <w:t>.</w:t>
      </w:r>
    </w:p>
    <w:p w14:paraId="65F6FE67" w14:textId="77777777" w:rsidR="00B04FF8" w:rsidRPr="0022499D" w:rsidRDefault="00B04FF8" w:rsidP="00A609E1">
      <w:pPr>
        <w:pStyle w:val="Intro"/>
        <w:spacing w:line="312" w:lineRule="auto"/>
      </w:pPr>
    </w:p>
    <w:p w14:paraId="7563EBFD" w14:textId="3B48EF82" w:rsidR="002764EB" w:rsidRPr="00A94908" w:rsidRDefault="00C32B58" w:rsidP="00A609E1">
      <w:pPr>
        <w:pStyle w:val="Intro"/>
        <w:spacing w:line="312" w:lineRule="auto"/>
        <w:rPr>
          <w:b/>
        </w:rPr>
      </w:pPr>
      <w:r w:rsidRPr="0022499D">
        <w:t xml:space="preserve">Während sich viele Anbieter für Smart </w:t>
      </w:r>
      <w:proofErr w:type="spellStart"/>
      <w:r w:rsidRPr="0022499D">
        <w:t>Building</w:t>
      </w:r>
      <w:proofErr w:type="spellEnd"/>
      <w:r w:rsidRPr="0022499D">
        <w:t xml:space="preserve"> maßgeblich mit dem Inneren des Gebäudes befassen, bietet </w:t>
      </w:r>
      <w:proofErr w:type="spellStart"/>
      <w:r w:rsidR="00B04FF8" w:rsidRPr="0022499D">
        <w:t>Schüco</w:t>
      </w:r>
      <w:proofErr w:type="spellEnd"/>
      <w:r w:rsidR="00B04FF8" w:rsidRPr="0022499D">
        <w:t xml:space="preserve"> </w:t>
      </w:r>
      <w:r w:rsidRPr="0022499D">
        <w:t>ganzheitlich vernetzbare Lösungen für die intelligente Gebäudehülle</w:t>
      </w:r>
      <w:r w:rsidR="0022499D">
        <w:t>, bestehend aus</w:t>
      </w:r>
      <w:r w:rsidR="0036265F" w:rsidRPr="0022499D">
        <w:t xml:space="preserve"> Fenster</w:t>
      </w:r>
      <w:r w:rsidR="0022499D">
        <w:t>n</w:t>
      </w:r>
      <w:r w:rsidR="0036265F" w:rsidRPr="0022499D">
        <w:t>, Türen und</w:t>
      </w:r>
      <w:r w:rsidR="009A73C7">
        <w:t xml:space="preserve"> die</w:t>
      </w:r>
      <w:r w:rsidR="00A420FD" w:rsidRPr="0022499D">
        <w:t xml:space="preserve"> Lüftung des Gebäudes</w:t>
      </w:r>
      <w:r w:rsidR="00B04FF8" w:rsidRPr="0022499D">
        <w:t xml:space="preserve">. Joachim Gau, Leiter der Business Unit Smart </w:t>
      </w:r>
      <w:proofErr w:type="spellStart"/>
      <w:r w:rsidR="00B04FF8" w:rsidRPr="0022499D">
        <w:t>Building</w:t>
      </w:r>
      <w:proofErr w:type="spellEnd"/>
      <w:r w:rsidR="00B04FF8" w:rsidRPr="0022499D">
        <w:t xml:space="preserve"> </w:t>
      </w:r>
      <w:r w:rsidRPr="0022499D">
        <w:t xml:space="preserve">bei </w:t>
      </w:r>
      <w:proofErr w:type="spellStart"/>
      <w:r w:rsidRPr="0022499D">
        <w:t>Schüco</w:t>
      </w:r>
      <w:proofErr w:type="spellEnd"/>
      <w:r w:rsidR="00B04FF8" w:rsidRPr="0022499D">
        <w:t>:</w:t>
      </w:r>
      <w:r w:rsidR="0022499D">
        <w:t> „</w:t>
      </w:r>
      <w:r w:rsidR="009C0E23" w:rsidRPr="0022499D">
        <w:t>Erst eine smarte Gebäudehülle macht auch</w:t>
      </w:r>
      <w:r w:rsidR="00563F58" w:rsidRPr="0022499D">
        <w:t xml:space="preserve"> ein smartes Gebäude. Wir bieten</w:t>
      </w:r>
      <w:r w:rsidR="009C0E23" w:rsidRPr="0022499D">
        <w:t xml:space="preserve"> dem Ele</w:t>
      </w:r>
      <w:r w:rsidR="00563F58" w:rsidRPr="0022499D">
        <w:t>ktro-Fachbetrieb Lösungen</w:t>
      </w:r>
      <w:r w:rsidR="009C0E23" w:rsidRPr="0022499D">
        <w:t>, die komfortabel zu installieren sind, ihm ein neues Marktsegment eröffnen und zudem helf</w:t>
      </w:r>
      <w:r w:rsidR="0022499D">
        <w:t xml:space="preserve">en, das Kompetenzfeld Smart </w:t>
      </w:r>
      <w:proofErr w:type="spellStart"/>
      <w:r w:rsidR="0022499D">
        <w:t>Bui</w:t>
      </w:r>
      <w:r w:rsidR="009C0E23" w:rsidRPr="0022499D">
        <w:t>l</w:t>
      </w:r>
      <w:r w:rsidR="0022499D">
        <w:t>d</w:t>
      </w:r>
      <w:r w:rsidR="009C0E23" w:rsidRPr="0022499D">
        <w:t>ing</w:t>
      </w:r>
      <w:proofErr w:type="spellEnd"/>
      <w:r w:rsidR="009C0E23" w:rsidRPr="0022499D">
        <w:t xml:space="preserve"> ganzheitlich abzubilden.</w:t>
      </w:r>
      <w:r w:rsidR="0022499D">
        <w:t>“</w:t>
      </w:r>
      <w:r w:rsidR="009C0E23" w:rsidRPr="0022499D">
        <w:t xml:space="preserve"> Um den Innen- und Außenbereich </w:t>
      </w:r>
      <w:r w:rsidR="0036265F" w:rsidRPr="0022499D">
        <w:t>intelligent zu vernetzen</w:t>
      </w:r>
      <w:r w:rsidR="00721CEE">
        <w:t>,</w:t>
      </w:r>
      <w:r w:rsidR="00B04FF8" w:rsidRPr="0022499D">
        <w:t xml:space="preserve"> kooperiert</w:t>
      </w:r>
      <w:r w:rsidR="0036265F" w:rsidRPr="0022499D">
        <w:t xml:space="preserve"> </w:t>
      </w:r>
      <w:proofErr w:type="spellStart"/>
      <w:r w:rsidR="0036265F" w:rsidRPr="0022499D">
        <w:t>Schüco</w:t>
      </w:r>
      <w:proofErr w:type="spellEnd"/>
      <w:r w:rsidR="0036265F" w:rsidRPr="0022499D">
        <w:t xml:space="preserve"> </w:t>
      </w:r>
      <w:r w:rsidR="0022499D">
        <w:t>mit einem</w:t>
      </w:r>
      <w:r w:rsidR="0036265F" w:rsidRPr="0022499D">
        <w:t xml:space="preserve"> der führenden Anbieter in der Gebäudesystem</w:t>
      </w:r>
      <w:r w:rsidR="009A73C7">
        <w:t xml:space="preserve">technik, </w:t>
      </w:r>
      <w:proofErr w:type="spellStart"/>
      <w:r w:rsidR="009A73C7">
        <w:t>Gira</w:t>
      </w:r>
      <w:proofErr w:type="spellEnd"/>
      <w:r w:rsidR="009A73C7">
        <w:t xml:space="preserve"> aus Radevormwald. </w:t>
      </w:r>
      <w:r w:rsidR="0022499D">
        <w:t>„</w:t>
      </w:r>
      <w:r w:rsidR="00E64561" w:rsidRPr="0022499D">
        <w:t>Durch die Einbind</w:t>
      </w:r>
      <w:r w:rsidR="0022499D">
        <w:t>ung unserer Lösungen in die Geb</w:t>
      </w:r>
      <w:r w:rsidR="00E64561" w:rsidRPr="0022499D">
        <w:t xml:space="preserve">äudesteuerung von </w:t>
      </w:r>
      <w:proofErr w:type="spellStart"/>
      <w:r w:rsidR="00E64561" w:rsidRPr="0022499D">
        <w:t>Gira</w:t>
      </w:r>
      <w:proofErr w:type="spellEnd"/>
      <w:r w:rsidR="00E64561" w:rsidRPr="0022499D">
        <w:t xml:space="preserve"> entstehen echte Mehrwerte für den Elektro-Profi im Handwerk, den Planer und den Architekten</w:t>
      </w:r>
      <w:r w:rsidR="0022499D">
        <w:t>“</w:t>
      </w:r>
      <w:r w:rsidR="00715E1B">
        <w:t>,</w:t>
      </w:r>
      <w:r w:rsidR="009A73C7">
        <w:t xml:space="preserve"> so Gau.</w:t>
      </w:r>
      <w:r w:rsidR="0022499D">
        <w:t xml:space="preserve"> </w:t>
      </w:r>
      <w:r w:rsidR="00721CEE" w:rsidRPr="00A94908">
        <w:t xml:space="preserve">Neben der </w:t>
      </w:r>
      <w:r w:rsidR="00650835" w:rsidRPr="00A94908">
        <w:t xml:space="preserve">ganzheitlichen </w:t>
      </w:r>
      <w:r w:rsidR="00721CEE" w:rsidRPr="00A94908">
        <w:t xml:space="preserve">Vernetzung </w:t>
      </w:r>
      <w:r w:rsidR="00650835" w:rsidRPr="00A94908">
        <w:t xml:space="preserve">seiner </w:t>
      </w:r>
      <w:r w:rsidR="00721CEE" w:rsidRPr="00A94908">
        <w:t xml:space="preserve">Produkte mit der </w:t>
      </w:r>
      <w:proofErr w:type="spellStart"/>
      <w:r w:rsidR="00721CEE" w:rsidRPr="00A94908">
        <w:t>Gira</w:t>
      </w:r>
      <w:proofErr w:type="spellEnd"/>
      <w:r w:rsidR="00650835" w:rsidRPr="00A94908">
        <w:t xml:space="preserve"> Gebäudesteuerung</w:t>
      </w:r>
      <w:r w:rsidR="00721CEE" w:rsidRPr="00A94908">
        <w:t xml:space="preserve"> </w:t>
      </w:r>
      <w:r w:rsidR="00AE4F40" w:rsidRPr="00A94908">
        <w:lastRenderedPageBreak/>
        <w:t xml:space="preserve">präsentiert </w:t>
      </w:r>
      <w:proofErr w:type="spellStart"/>
      <w:r w:rsidR="00AE4F40" w:rsidRPr="00A94908">
        <w:t>Schüco</w:t>
      </w:r>
      <w:proofErr w:type="spellEnd"/>
      <w:r w:rsidR="00AE4F40" w:rsidRPr="00A94908">
        <w:t xml:space="preserve"> </w:t>
      </w:r>
      <w:r w:rsidR="00721CEE" w:rsidRPr="00A94908">
        <w:t xml:space="preserve">auf </w:t>
      </w:r>
      <w:r w:rsidR="00650835" w:rsidRPr="00A94908">
        <w:t>dem</w:t>
      </w:r>
      <w:r w:rsidR="00721CEE" w:rsidRPr="00A94908">
        <w:t xml:space="preserve"> Messestand </w:t>
      </w:r>
      <w:r w:rsidR="00650835" w:rsidRPr="00A94908">
        <w:t xml:space="preserve">zudem seine </w:t>
      </w:r>
      <w:r w:rsidR="0096423B" w:rsidRPr="00A94908">
        <w:t>ganzheitliche</w:t>
      </w:r>
      <w:r w:rsidR="00650835" w:rsidRPr="00A94908">
        <w:t>n</w:t>
      </w:r>
      <w:r w:rsidR="0096423B" w:rsidRPr="00A94908">
        <w:t xml:space="preserve"> Lösungen, die individuell vom Elektriker vermarktet werden können. </w:t>
      </w:r>
      <w:r w:rsidR="009D436B" w:rsidRPr="00A94908">
        <w:t>Diese Produktneuheit</w:t>
      </w:r>
      <w:r w:rsidR="00177FF8">
        <w:t>en</w:t>
      </w:r>
      <w:r w:rsidR="009D436B" w:rsidRPr="00A94908">
        <w:t xml:space="preserve"> werden in </w:t>
      </w:r>
      <w:r w:rsidR="0096423B" w:rsidRPr="00A94908">
        <w:t xml:space="preserve">drei Kompetenzbereichen erlebbar: Smart </w:t>
      </w:r>
      <w:proofErr w:type="spellStart"/>
      <w:r w:rsidR="0096423B" w:rsidRPr="00A94908">
        <w:t>Door</w:t>
      </w:r>
      <w:proofErr w:type="spellEnd"/>
      <w:r w:rsidR="0096423B" w:rsidRPr="00A94908">
        <w:t xml:space="preserve">, Smart </w:t>
      </w:r>
      <w:proofErr w:type="spellStart"/>
      <w:r w:rsidR="0096423B" w:rsidRPr="00A94908">
        <w:t>Window</w:t>
      </w:r>
      <w:proofErr w:type="spellEnd"/>
      <w:r w:rsidR="0096423B" w:rsidRPr="00A94908">
        <w:t xml:space="preserve"> und Smart Air.</w:t>
      </w:r>
    </w:p>
    <w:p w14:paraId="59DF3130" w14:textId="77777777" w:rsidR="0022499D" w:rsidRDefault="0022499D" w:rsidP="002764EB">
      <w:pPr>
        <w:pStyle w:val="Intro"/>
        <w:spacing w:line="312" w:lineRule="auto"/>
      </w:pPr>
    </w:p>
    <w:p w14:paraId="626EF605" w14:textId="55E11A1F" w:rsidR="0022499D" w:rsidRPr="0022499D" w:rsidRDefault="0022499D" w:rsidP="002764EB">
      <w:pPr>
        <w:pStyle w:val="Intro"/>
        <w:spacing w:line="312" w:lineRule="auto"/>
        <w:rPr>
          <w:b/>
        </w:rPr>
      </w:pPr>
      <w:r w:rsidRPr="0022499D">
        <w:rPr>
          <w:b/>
        </w:rPr>
        <w:t xml:space="preserve">Smart </w:t>
      </w:r>
      <w:proofErr w:type="spellStart"/>
      <w:r w:rsidRPr="0022499D">
        <w:rPr>
          <w:b/>
        </w:rPr>
        <w:t>Door</w:t>
      </w:r>
      <w:proofErr w:type="spellEnd"/>
      <w:r w:rsidRPr="0022499D">
        <w:rPr>
          <w:b/>
        </w:rPr>
        <w:t>: Sicherheit und Kontrolle jederzeit</w:t>
      </w:r>
    </w:p>
    <w:p w14:paraId="28830571" w14:textId="79697A3D" w:rsidR="00A609E1" w:rsidRPr="00683977" w:rsidRDefault="007A61DC" w:rsidP="0053344D">
      <w:pPr>
        <w:pStyle w:val="Intro"/>
        <w:spacing w:line="312" w:lineRule="auto"/>
        <w:rPr>
          <w:sz w:val="16"/>
          <w:szCs w:val="16"/>
        </w:rPr>
      </w:pPr>
      <w:r w:rsidRPr="0022499D">
        <w:t>Umfassende Kontrolle</w:t>
      </w:r>
      <w:r w:rsidR="00177FF8">
        <w:t xml:space="preserve"> des Eingangsbereich</w:t>
      </w:r>
      <w:r w:rsidR="009C0C41" w:rsidRPr="0022499D">
        <w:t>s</w:t>
      </w:r>
      <w:r w:rsidRPr="0022499D">
        <w:t xml:space="preserve"> und e</w:t>
      </w:r>
      <w:r w:rsidR="002764EB" w:rsidRPr="0022499D">
        <w:t xml:space="preserve">inen komfortablen Zugang zum Gebäude </w:t>
      </w:r>
      <w:r w:rsidR="009C0C41" w:rsidRPr="0022499D">
        <w:t>bietet</w:t>
      </w:r>
      <w:r w:rsidR="002764EB" w:rsidRPr="0022499D">
        <w:t xml:space="preserve"> das Bielefelder Unternehmen mit </w:t>
      </w:r>
      <w:r w:rsidR="009C0C41" w:rsidRPr="0022499D">
        <w:t>d</w:t>
      </w:r>
      <w:r w:rsidR="002764EB" w:rsidRPr="0022499D">
        <w:t xml:space="preserve">em </w:t>
      </w:r>
      <w:proofErr w:type="spellStart"/>
      <w:r w:rsidR="002764EB" w:rsidRPr="0022499D">
        <w:t>Schüco</w:t>
      </w:r>
      <w:proofErr w:type="spellEnd"/>
      <w:r w:rsidR="002764EB" w:rsidRPr="0022499D">
        <w:t xml:space="preserve"> </w:t>
      </w:r>
      <w:proofErr w:type="spellStart"/>
      <w:r w:rsidR="002764EB" w:rsidRPr="0022499D">
        <w:t>Door</w:t>
      </w:r>
      <w:proofErr w:type="spellEnd"/>
      <w:r w:rsidR="002764EB" w:rsidRPr="0022499D">
        <w:t xml:space="preserve"> </w:t>
      </w:r>
      <w:proofErr w:type="spellStart"/>
      <w:r w:rsidR="002764EB" w:rsidRPr="0022499D">
        <w:t>Control</w:t>
      </w:r>
      <w:proofErr w:type="spellEnd"/>
      <w:r w:rsidR="002764EB" w:rsidRPr="0022499D">
        <w:t xml:space="preserve"> System</w:t>
      </w:r>
      <w:r w:rsidR="00C416CA" w:rsidRPr="0022499D">
        <w:t xml:space="preserve"> (DCS)</w:t>
      </w:r>
      <w:r w:rsidR="002764EB" w:rsidRPr="0022499D">
        <w:t xml:space="preserve"> </w:t>
      </w:r>
      <w:proofErr w:type="spellStart"/>
      <w:r w:rsidR="002764EB" w:rsidRPr="0022499D">
        <w:t>SmartTouch</w:t>
      </w:r>
      <w:proofErr w:type="spellEnd"/>
      <w:r w:rsidR="009C0C41" w:rsidRPr="0022499D">
        <w:t xml:space="preserve">. Das </w:t>
      </w:r>
      <w:r w:rsidR="002764EB" w:rsidRPr="0022499D">
        <w:t>intelligente Türmanagementsystem</w:t>
      </w:r>
      <w:r w:rsidR="009C0C41" w:rsidRPr="0022499D">
        <w:t xml:space="preserve"> kombiniert </w:t>
      </w:r>
      <w:r w:rsidR="0022499D">
        <w:t xml:space="preserve">qualitative </w:t>
      </w:r>
      <w:r w:rsidR="009C0C41" w:rsidRPr="0022499D">
        <w:t>Audio- und Video-Türkommun</w:t>
      </w:r>
      <w:r w:rsidR="0022499D">
        <w:t>ikation</w:t>
      </w:r>
      <w:r w:rsidR="009C0C41" w:rsidRPr="0022499D">
        <w:t xml:space="preserve"> mit</w:t>
      </w:r>
      <w:r w:rsidR="00347EF7">
        <w:t xml:space="preserve"> </w:t>
      </w:r>
      <w:r w:rsidR="00AE4F40">
        <w:t>einer integrierten</w:t>
      </w:r>
      <w:r w:rsidR="00347EF7">
        <w:t xml:space="preserve"> Zutrittskontrolle. Über</w:t>
      </w:r>
      <w:r w:rsidR="009C0C41" w:rsidRPr="0022499D">
        <w:t xml:space="preserve"> eine App (</w:t>
      </w:r>
      <w:r w:rsidR="00177FF8">
        <w:t xml:space="preserve">kostenlos </w:t>
      </w:r>
      <w:r w:rsidR="0022499D">
        <w:t xml:space="preserve">für </w:t>
      </w:r>
      <w:proofErr w:type="spellStart"/>
      <w:r w:rsidR="00177FF8">
        <w:t>iOS</w:t>
      </w:r>
      <w:proofErr w:type="spellEnd"/>
      <w:r w:rsidR="00177FF8">
        <w:t xml:space="preserve"> und Android)</w:t>
      </w:r>
      <w:r w:rsidR="009C0C41" w:rsidRPr="0022499D">
        <w:t xml:space="preserve"> </w:t>
      </w:r>
      <w:r w:rsidR="00347EF7">
        <w:t xml:space="preserve">kann </w:t>
      </w:r>
      <w:r w:rsidR="009C0C41" w:rsidRPr="0022499D">
        <w:t xml:space="preserve">unabhängig vom Klingelsignal </w:t>
      </w:r>
      <w:r w:rsidR="00347EF7">
        <w:t xml:space="preserve">auf die Kamera zugegriffen </w:t>
      </w:r>
      <w:r w:rsidR="009C0C41" w:rsidRPr="0022499D">
        <w:t xml:space="preserve">und die </w:t>
      </w:r>
      <w:r w:rsidR="00347EF7">
        <w:t xml:space="preserve">Tür </w:t>
      </w:r>
      <w:r w:rsidR="006D3DD2">
        <w:t>automatisch</w:t>
      </w:r>
      <w:r w:rsidR="009C0C41" w:rsidRPr="0022499D">
        <w:t xml:space="preserve"> von überall </w:t>
      </w:r>
      <w:r w:rsidR="00347EF7">
        <w:t>geöffnet werden</w:t>
      </w:r>
      <w:r w:rsidR="009C0C41" w:rsidRPr="0022499D">
        <w:t xml:space="preserve">. Eine eigene </w:t>
      </w:r>
      <w:proofErr w:type="spellStart"/>
      <w:r w:rsidR="009C0C41" w:rsidRPr="0022499D">
        <w:t>Schüco</w:t>
      </w:r>
      <w:proofErr w:type="spellEnd"/>
      <w:r w:rsidR="009C0C41" w:rsidRPr="0022499D">
        <w:t xml:space="preserve"> </w:t>
      </w:r>
      <w:proofErr w:type="spellStart"/>
      <w:r w:rsidR="009C0C41" w:rsidRPr="0022499D">
        <w:t>Cloud</w:t>
      </w:r>
      <w:proofErr w:type="spellEnd"/>
      <w:r w:rsidR="009C0C41" w:rsidRPr="0022499D">
        <w:t xml:space="preserve"> gewährleistet dafür höchste Stabilität.</w:t>
      </w:r>
      <w:r w:rsidR="00A60C4F" w:rsidRPr="0022499D">
        <w:t xml:space="preserve"> Der Nutzer kann </w:t>
      </w:r>
      <w:r w:rsidR="009C0C41" w:rsidRPr="0022499D">
        <w:t xml:space="preserve">jederzeit auf die </w:t>
      </w:r>
      <w:proofErr w:type="spellStart"/>
      <w:r w:rsidR="009C0C41" w:rsidRPr="0022499D">
        <w:t>Full</w:t>
      </w:r>
      <w:proofErr w:type="spellEnd"/>
      <w:r w:rsidR="009C0C41" w:rsidRPr="0022499D">
        <w:t xml:space="preserve"> HD Kamera mit integrierten Infrarot-LEDs</w:t>
      </w:r>
      <w:r w:rsidR="0022499D">
        <w:t xml:space="preserve"> und das Mikrofon zug</w:t>
      </w:r>
      <w:r w:rsidR="009A73C7">
        <w:t>reifen. So lässt sich</w:t>
      </w:r>
      <w:r w:rsidR="00A60C4F" w:rsidRPr="0022499D">
        <w:t xml:space="preserve"> </w:t>
      </w:r>
      <w:r w:rsidR="009C0C41" w:rsidRPr="0022499D">
        <w:t xml:space="preserve">mit Personen vor der Tür kommunizieren, die Tür öffnen oder </w:t>
      </w:r>
      <w:r w:rsidR="006B4BA3">
        <w:t>einfach nur überwach</w:t>
      </w:r>
      <w:r w:rsidR="00A60C4F" w:rsidRPr="0022499D">
        <w:t>en</w:t>
      </w:r>
      <w:r w:rsidR="009C0C41" w:rsidRPr="0022499D">
        <w:t>, wer sich vor der Tür befindet</w:t>
      </w:r>
      <w:r w:rsidR="00A60C4F" w:rsidRPr="0022499D">
        <w:t xml:space="preserve">. Auch </w:t>
      </w:r>
      <w:r w:rsidR="00563F58" w:rsidRPr="0022499D">
        <w:t>nachts</w:t>
      </w:r>
      <w:r w:rsidR="00A60C4F" w:rsidRPr="0022499D">
        <w:t xml:space="preserve"> und bei schlechter Witterung </w:t>
      </w:r>
      <w:r w:rsidR="00177FF8">
        <w:t>wird so</w:t>
      </w:r>
      <w:r w:rsidR="00A60C4F" w:rsidRPr="0022499D">
        <w:t xml:space="preserve"> </w:t>
      </w:r>
      <w:r w:rsidR="009C0C41" w:rsidRPr="0022499D">
        <w:t>eine umfassende Kontrolle über den Gebäudeeingang</w:t>
      </w:r>
      <w:r w:rsidR="00177FF8">
        <w:t xml:space="preserve"> ermöglicht</w:t>
      </w:r>
      <w:r w:rsidR="009C0C41" w:rsidRPr="0022499D">
        <w:t>.</w:t>
      </w:r>
      <w:r w:rsidR="00683977">
        <w:rPr>
          <w:sz w:val="16"/>
          <w:szCs w:val="16"/>
        </w:rPr>
        <w:t xml:space="preserve"> </w:t>
      </w:r>
      <w:r w:rsidR="002764EB" w:rsidRPr="0022499D">
        <w:t xml:space="preserve">Das DCS </w:t>
      </w:r>
      <w:proofErr w:type="spellStart"/>
      <w:r w:rsidR="002764EB" w:rsidRPr="0022499D">
        <w:t>SmartTouch</w:t>
      </w:r>
      <w:proofErr w:type="spellEnd"/>
      <w:r w:rsidR="002764EB" w:rsidRPr="0022499D">
        <w:t xml:space="preserve"> kann als </w:t>
      </w:r>
      <w:r w:rsidR="00A60C4F" w:rsidRPr="0022499D">
        <w:t>integrierte</w:t>
      </w:r>
      <w:r w:rsidR="002764EB" w:rsidRPr="0022499D">
        <w:t xml:space="preserve"> Unterputzvariante bei Neu</w:t>
      </w:r>
      <w:r w:rsidR="00C416CA" w:rsidRPr="0022499D">
        <w:t xml:space="preserve">- und </w:t>
      </w:r>
      <w:r w:rsidR="00683977">
        <w:t xml:space="preserve">als </w:t>
      </w:r>
      <w:r w:rsidR="00C416CA" w:rsidRPr="0022499D">
        <w:t>edles Aufputz-Modul bei Bestands</w:t>
      </w:r>
      <w:r w:rsidR="002764EB" w:rsidRPr="0022499D">
        <w:t>bauten</w:t>
      </w:r>
      <w:r w:rsidR="00C416CA" w:rsidRPr="0022499D">
        <w:t xml:space="preserve"> komfortabel installiert </w:t>
      </w:r>
      <w:r w:rsidR="0096423B">
        <w:t xml:space="preserve">werden. Dadurch lassen sich mit dem DCS </w:t>
      </w:r>
      <w:proofErr w:type="spellStart"/>
      <w:r w:rsidR="0096423B">
        <w:t>SmartTouch</w:t>
      </w:r>
      <w:proofErr w:type="spellEnd"/>
      <w:r w:rsidR="0096423B">
        <w:t xml:space="preserve"> auch nachträglich bestehende Klingel- und Türkommunikations</w:t>
      </w:r>
      <w:r w:rsidR="009D436B">
        <w:t>systeme</w:t>
      </w:r>
      <w:r w:rsidR="0096423B">
        <w:t xml:space="preserve"> ersetzen. </w:t>
      </w:r>
      <w:r w:rsidR="002764EB" w:rsidRPr="0022499D">
        <w:t xml:space="preserve">Dafür wird die existierende Zwei-Draht-Technologie für die Spannungsversorgung genutzt und über das WLAN die Kommunikation ermöglicht. </w:t>
      </w:r>
    </w:p>
    <w:p w14:paraId="41AD362C" w14:textId="77777777" w:rsidR="00B04FF8" w:rsidRPr="0022499D" w:rsidRDefault="00B04FF8" w:rsidP="0053344D">
      <w:pPr>
        <w:pStyle w:val="Intro"/>
        <w:spacing w:line="312" w:lineRule="auto"/>
        <w:rPr>
          <w:b/>
        </w:rPr>
      </w:pPr>
    </w:p>
    <w:p w14:paraId="2347CCDD" w14:textId="0B8A6869" w:rsidR="0074654A" w:rsidRPr="0022499D" w:rsidRDefault="0074654A" w:rsidP="0053344D">
      <w:pPr>
        <w:pStyle w:val="Intro"/>
        <w:spacing w:line="312" w:lineRule="auto"/>
        <w:rPr>
          <w:b/>
        </w:rPr>
      </w:pPr>
      <w:r w:rsidRPr="0022499D">
        <w:rPr>
          <w:b/>
        </w:rPr>
        <w:t xml:space="preserve">Smart </w:t>
      </w:r>
      <w:proofErr w:type="spellStart"/>
      <w:r w:rsidRPr="0022499D">
        <w:rPr>
          <w:b/>
        </w:rPr>
        <w:t>Window</w:t>
      </w:r>
      <w:proofErr w:type="spellEnd"/>
      <w:r w:rsidRPr="0022499D">
        <w:rPr>
          <w:b/>
        </w:rPr>
        <w:t xml:space="preserve"> : </w:t>
      </w:r>
      <w:r w:rsidR="00D21ECB" w:rsidRPr="0022499D">
        <w:rPr>
          <w:b/>
        </w:rPr>
        <w:t>Mehr Sicherheit und Komfort</w:t>
      </w:r>
    </w:p>
    <w:p w14:paraId="374A382F" w14:textId="797BA8C3" w:rsidR="00E50CE8" w:rsidRPr="0022499D" w:rsidRDefault="00177FF8" w:rsidP="0053344D">
      <w:pPr>
        <w:pStyle w:val="Intro"/>
        <w:spacing w:line="312" w:lineRule="auto"/>
      </w:pPr>
      <w:r>
        <w:t>In dem</w:t>
      </w:r>
      <w:r w:rsidR="005561AC" w:rsidRPr="0022499D">
        <w:t xml:space="preserve"> Bereich Smart </w:t>
      </w:r>
      <w:proofErr w:type="spellStart"/>
      <w:r w:rsidR="005561AC" w:rsidRPr="0022499D">
        <w:t>Window</w:t>
      </w:r>
      <w:proofErr w:type="spellEnd"/>
      <w:r w:rsidR="005561AC" w:rsidRPr="0022499D">
        <w:t xml:space="preserve"> </w:t>
      </w:r>
      <w:r w:rsidR="00B212B7" w:rsidRPr="0022499D">
        <w:t>erwartet die Besucher</w:t>
      </w:r>
      <w:r w:rsidR="005561AC" w:rsidRPr="0022499D">
        <w:t xml:space="preserve"> eine Produktneuheit</w:t>
      </w:r>
      <w:r w:rsidR="00C416CA" w:rsidRPr="0022499D">
        <w:t xml:space="preserve">, die das Leben </w:t>
      </w:r>
      <w:r w:rsidR="00C747D6" w:rsidRPr="0022499D">
        <w:t>im Gebäude</w:t>
      </w:r>
      <w:r w:rsidR="00C416CA" w:rsidRPr="0022499D">
        <w:t xml:space="preserve"> sicherer und komfortabler macht</w:t>
      </w:r>
      <w:r w:rsidR="005561AC" w:rsidRPr="0022499D">
        <w:t xml:space="preserve">. </w:t>
      </w:r>
      <w:r w:rsidR="00C747D6" w:rsidRPr="0022499D">
        <w:t>Ein Funk-Riegelschaltkontakt</w:t>
      </w:r>
      <w:r w:rsidR="000031E2" w:rsidRPr="0022499D">
        <w:t xml:space="preserve"> informiert</w:t>
      </w:r>
      <w:r w:rsidR="00C747D6" w:rsidRPr="0022499D">
        <w:t xml:space="preserve"> über den Öffnungs</w:t>
      </w:r>
      <w:r w:rsidR="00C416CA" w:rsidRPr="0022499D">
        <w:t>- und Verriegelungs</w:t>
      </w:r>
      <w:r w:rsidR="00C747D6" w:rsidRPr="0022499D">
        <w:t>zustand eines Fenster</w:t>
      </w:r>
      <w:r w:rsidR="00B0211F" w:rsidRPr="0022499D">
        <w:t>s</w:t>
      </w:r>
      <w:r w:rsidR="001C42BB" w:rsidRPr="0022499D">
        <w:t xml:space="preserve"> </w:t>
      </w:r>
      <w:r w:rsidR="00C747D6" w:rsidRPr="0022499D">
        <w:t>und</w:t>
      </w:r>
      <w:r w:rsidR="005561AC" w:rsidRPr="0022499D">
        <w:t xml:space="preserve"> </w:t>
      </w:r>
      <w:r w:rsidR="001C42BB" w:rsidRPr="0022499D">
        <w:t xml:space="preserve">ob </w:t>
      </w:r>
      <w:r w:rsidR="0007616E" w:rsidRPr="0022499D">
        <w:t>sich</w:t>
      </w:r>
      <w:r w:rsidR="005561AC" w:rsidRPr="0022499D">
        <w:t xml:space="preserve"> unberechtigte Person</w:t>
      </w:r>
      <w:r w:rsidR="0007616E" w:rsidRPr="0022499D">
        <w:t>en</w:t>
      </w:r>
      <w:r w:rsidR="00C416CA" w:rsidRPr="0022499D">
        <w:t xml:space="preserve"> </w:t>
      </w:r>
      <w:r w:rsidR="0007616E" w:rsidRPr="0022499D">
        <w:t>Zugang verschaffen</w:t>
      </w:r>
      <w:r w:rsidR="00C416CA" w:rsidRPr="0022499D">
        <w:t xml:space="preserve"> können</w:t>
      </w:r>
      <w:r w:rsidR="00545A4C" w:rsidRPr="0022499D">
        <w:t>.</w:t>
      </w:r>
      <w:r w:rsidR="00C91BC4" w:rsidRPr="0022499D">
        <w:t xml:space="preserve"> </w:t>
      </w:r>
      <w:r w:rsidR="00C747D6" w:rsidRPr="0022499D">
        <w:t xml:space="preserve">Dafür lässt sich die </w:t>
      </w:r>
      <w:r w:rsidR="00683977">
        <w:t>e</w:t>
      </w:r>
      <w:r w:rsidR="00C91BC4" w:rsidRPr="0022499D">
        <w:t>ne</w:t>
      </w:r>
      <w:r w:rsidR="00683977">
        <w:t>r</w:t>
      </w:r>
      <w:r w:rsidR="00C91BC4" w:rsidRPr="0022499D">
        <w:t>gie</w:t>
      </w:r>
      <w:r w:rsidR="00C416CA" w:rsidRPr="0022499D">
        <w:t>autarke</w:t>
      </w:r>
      <w:r w:rsidR="00C91BC4" w:rsidRPr="0022499D">
        <w:t xml:space="preserve"> und wartungsfreie </w:t>
      </w:r>
      <w:r w:rsidR="00C91BC4" w:rsidRPr="0022499D">
        <w:lastRenderedPageBreak/>
        <w:t xml:space="preserve">Verschlussüberwachung </w:t>
      </w:r>
      <w:r w:rsidR="00C747D6" w:rsidRPr="0022499D">
        <w:t xml:space="preserve">einfach </w:t>
      </w:r>
      <w:r w:rsidR="0096423B">
        <w:t xml:space="preserve">und unsichtbar </w:t>
      </w:r>
      <w:r w:rsidR="00C416CA" w:rsidRPr="0022499D">
        <w:t xml:space="preserve">in </w:t>
      </w:r>
      <w:proofErr w:type="spellStart"/>
      <w:r w:rsidR="00C416CA" w:rsidRPr="0022499D">
        <w:t>Schüco</w:t>
      </w:r>
      <w:proofErr w:type="spellEnd"/>
      <w:r w:rsidR="00C416CA" w:rsidRPr="0022499D">
        <w:t xml:space="preserve"> Bestandsfenster </w:t>
      </w:r>
      <w:r w:rsidR="00C747D6" w:rsidRPr="0022499D">
        <w:t>nachrüsten</w:t>
      </w:r>
      <w:r w:rsidR="00AE4F40">
        <w:t>.</w:t>
      </w:r>
      <w:r w:rsidR="00C91BC4" w:rsidRPr="0022499D">
        <w:t xml:space="preserve"> </w:t>
      </w:r>
      <w:r w:rsidR="00AE4F40">
        <w:t xml:space="preserve">Und auch die Einbindung in </w:t>
      </w:r>
      <w:r w:rsidR="00C91BC4" w:rsidRPr="0022499D">
        <w:t>bestehende Smart-Home-S</w:t>
      </w:r>
      <w:r w:rsidR="00C747D6" w:rsidRPr="0022499D">
        <w:t>yste</w:t>
      </w:r>
      <w:r w:rsidR="00C91BC4" w:rsidRPr="0022499D">
        <w:t xml:space="preserve">me </w:t>
      </w:r>
      <w:r w:rsidR="00D21ECB" w:rsidRPr="0022499D">
        <w:t>und</w:t>
      </w:r>
      <w:r w:rsidR="00650835">
        <w:t xml:space="preserve"> </w:t>
      </w:r>
      <w:r w:rsidR="00C91BC4" w:rsidRPr="0022499D">
        <w:t>Einbruchme</w:t>
      </w:r>
      <w:r w:rsidR="00C747D6" w:rsidRPr="0022499D">
        <w:t xml:space="preserve">ldeanalagen </w:t>
      </w:r>
      <w:r w:rsidR="00AE4F40">
        <w:t>ist möglich</w:t>
      </w:r>
      <w:r w:rsidR="00C91BC4" w:rsidRPr="0022499D">
        <w:t>.</w:t>
      </w:r>
      <w:r w:rsidR="00582618" w:rsidRPr="0022499D">
        <w:t xml:space="preserve"> </w:t>
      </w:r>
      <w:r w:rsidR="009A73C7">
        <w:t xml:space="preserve">Für mehr Sicherheit informiert </w:t>
      </w:r>
      <w:r w:rsidR="00C416CA" w:rsidRPr="0022499D">
        <w:t>das</w:t>
      </w:r>
      <w:r w:rsidR="00D21ECB" w:rsidRPr="0022499D">
        <w:t xml:space="preserve"> System</w:t>
      </w:r>
      <w:r w:rsidR="00AE4F40">
        <w:t xml:space="preserve"> zudem</w:t>
      </w:r>
      <w:r w:rsidR="009A73C7" w:rsidRPr="009A73C7">
        <w:rPr>
          <w:sz w:val="18"/>
          <w:szCs w:val="22"/>
        </w:rPr>
        <w:t xml:space="preserve"> </w:t>
      </w:r>
      <w:r w:rsidR="00650835">
        <w:rPr>
          <w:szCs w:val="22"/>
        </w:rPr>
        <w:t>b</w:t>
      </w:r>
      <w:r w:rsidR="009A73C7" w:rsidRPr="00AE4F40">
        <w:rPr>
          <w:szCs w:val="22"/>
        </w:rPr>
        <w:t>eim</w:t>
      </w:r>
      <w:r w:rsidR="009A73C7" w:rsidRPr="009A73C7">
        <w:t xml:space="preserve"> Verlassen des Gebäudes</w:t>
      </w:r>
      <w:r w:rsidR="00C416CA" w:rsidRPr="0022499D">
        <w:t>, ob</w:t>
      </w:r>
      <w:r w:rsidR="00D21ECB" w:rsidRPr="0022499D">
        <w:t xml:space="preserve"> noch Fenster </w:t>
      </w:r>
      <w:r w:rsidR="009A73C7">
        <w:t xml:space="preserve">offen stehen. </w:t>
      </w:r>
    </w:p>
    <w:p w14:paraId="0CF982AE" w14:textId="77777777" w:rsidR="002764EB" w:rsidRPr="0022499D" w:rsidRDefault="002764EB" w:rsidP="0053344D">
      <w:pPr>
        <w:pStyle w:val="Intro"/>
        <w:spacing w:line="312" w:lineRule="auto"/>
      </w:pPr>
    </w:p>
    <w:p w14:paraId="3DB11D25" w14:textId="471EFB6F" w:rsidR="002764EB" w:rsidRPr="0022499D" w:rsidRDefault="002764EB" w:rsidP="002764EB">
      <w:pPr>
        <w:pStyle w:val="Intro"/>
        <w:spacing w:line="312" w:lineRule="auto"/>
        <w:rPr>
          <w:b/>
        </w:rPr>
      </w:pPr>
      <w:r w:rsidRPr="0022499D">
        <w:rPr>
          <w:b/>
        </w:rPr>
        <w:t xml:space="preserve">Smart </w:t>
      </w:r>
      <w:r w:rsidR="00683977">
        <w:rPr>
          <w:b/>
        </w:rPr>
        <w:t>Air</w:t>
      </w:r>
      <w:r w:rsidRPr="0022499D">
        <w:rPr>
          <w:b/>
        </w:rPr>
        <w:t>: Hohe Luftqualität in jedem Raum</w:t>
      </w:r>
    </w:p>
    <w:p w14:paraId="4EB7E523" w14:textId="2089EC21" w:rsidR="002764EB" w:rsidRPr="0022499D" w:rsidRDefault="002764EB" w:rsidP="009C18F8">
      <w:pPr>
        <w:pStyle w:val="Intro"/>
        <w:spacing w:line="312" w:lineRule="auto"/>
      </w:pPr>
      <w:r w:rsidRPr="0022499D">
        <w:t xml:space="preserve">In dem Bereich Smart </w:t>
      </w:r>
      <w:r w:rsidR="00683977">
        <w:t>Air</w:t>
      </w:r>
      <w:r w:rsidRPr="0022499D">
        <w:t xml:space="preserve"> </w:t>
      </w:r>
      <w:r w:rsidR="0028742F" w:rsidRPr="0022499D">
        <w:t xml:space="preserve">bringt </w:t>
      </w:r>
      <w:r w:rsidR="009D436B">
        <w:t>der Gebäudehüllenspezialist</w:t>
      </w:r>
      <w:r w:rsidR="0096423B">
        <w:t xml:space="preserve"> </w:t>
      </w:r>
      <w:r w:rsidR="009C18F8" w:rsidRPr="0022499D">
        <w:t xml:space="preserve">mit dem </w:t>
      </w:r>
      <w:proofErr w:type="spellStart"/>
      <w:r w:rsidR="0028742F" w:rsidRPr="0022499D">
        <w:t>Schüco</w:t>
      </w:r>
      <w:proofErr w:type="spellEnd"/>
      <w:r w:rsidR="0028742F" w:rsidRPr="0022499D">
        <w:t xml:space="preserve"> </w:t>
      </w:r>
      <w:proofErr w:type="spellStart"/>
      <w:r w:rsidR="009C18F8" w:rsidRPr="0022499D">
        <w:t>VentoFlow</w:t>
      </w:r>
      <w:proofErr w:type="spellEnd"/>
      <w:r w:rsidR="009C18F8" w:rsidRPr="0022499D">
        <w:t xml:space="preserve"> exklusiv einen intelligenten </w:t>
      </w:r>
      <w:proofErr w:type="spellStart"/>
      <w:r w:rsidR="009C18F8" w:rsidRPr="0022499D">
        <w:t>Ablüfter</w:t>
      </w:r>
      <w:proofErr w:type="spellEnd"/>
      <w:r w:rsidR="009C18F8" w:rsidRPr="0022499D">
        <w:t xml:space="preserve"> </w:t>
      </w:r>
      <w:r w:rsidR="00AE4F40">
        <w:t>zur Verbesserung der</w:t>
      </w:r>
      <w:r w:rsidR="009D436B">
        <w:t xml:space="preserve"> </w:t>
      </w:r>
      <w:r w:rsidR="0096423B">
        <w:t xml:space="preserve">Raumluftqualität </w:t>
      </w:r>
      <w:r w:rsidR="009C18F8" w:rsidRPr="0022499D">
        <w:t>auf den deutschen Markt</w:t>
      </w:r>
      <w:r w:rsidRPr="0022499D">
        <w:t xml:space="preserve">. </w:t>
      </w:r>
      <w:r w:rsidR="0096423B">
        <w:t xml:space="preserve">Mithilfe von </w:t>
      </w:r>
      <w:r w:rsidR="009C18F8" w:rsidRPr="0022499D">
        <w:t>Sensoren</w:t>
      </w:r>
      <w:r w:rsidR="0096423B">
        <w:t xml:space="preserve"> misst der </w:t>
      </w:r>
      <w:r w:rsidR="009D436B">
        <w:t xml:space="preserve">in Kooperation mit </w:t>
      </w:r>
      <w:proofErr w:type="spellStart"/>
      <w:r w:rsidR="009D436B">
        <w:t>Renson</w:t>
      </w:r>
      <w:proofErr w:type="spellEnd"/>
      <w:r w:rsidR="009D436B">
        <w:t xml:space="preserve"> entwickelte </w:t>
      </w:r>
      <w:proofErr w:type="spellStart"/>
      <w:r w:rsidR="00177FF8">
        <w:t>Vento</w:t>
      </w:r>
      <w:r w:rsidR="0096423B">
        <w:t>Flow</w:t>
      </w:r>
      <w:proofErr w:type="spellEnd"/>
      <w:r w:rsidR="009C18F8" w:rsidRPr="0022499D">
        <w:t xml:space="preserve"> Feuchtigkeit, Übelgerüche </w:t>
      </w:r>
      <w:r w:rsidR="00D21ECB" w:rsidRPr="0022499D">
        <w:t xml:space="preserve">sowie den </w:t>
      </w:r>
      <w:r w:rsidR="009C18F8" w:rsidRPr="0022499D">
        <w:t>CO</w:t>
      </w:r>
      <w:r w:rsidR="009C18F8" w:rsidRPr="00177FF8">
        <w:rPr>
          <w:vertAlign w:val="subscript"/>
        </w:rPr>
        <w:t>2</w:t>
      </w:r>
      <w:r w:rsidR="009C18F8" w:rsidRPr="0022499D">
        <w:t xml:space="preserve">-Gehalt und verbessert die Raumluftqualität durch eine selbststeuernde Ventilation. </w:t>
      </w:r>
      <w:r w:rsidRPr="0022499D">
        <w:t xml:space="preserve">Der </w:t>
      </w:r>
      <w:proofErr w:type="spellStart"/>
      <w:r w:rsidRPr="0022499D">
        <w:t>Ablüfte</w:t>
      </w:r>
      <w:r w:rsidR="00FC0E70">
        <w:t>r</w:t>
      </w:r>
      <w:proofErr w:type="spellEnd"/>
      <w:r w:rsidR="00FC0E70">
        <w:t xml:space="preserve"> ist flexibel einse</w:t>
      </w:r>
      <w:r w:rsidRPr="0022499D">
        <w:t xml:space="preserve">tzbar und kann </w:t>
      </w:r>
      <w:r w:rsidR="009C18F8" w:rsidRPr="0022499D">
        <w:t>problemlos</w:t>
      </w:r>
      <w:r w:rsidRPr="0022499D">
        <w:t xml:space="preserve"> nachgerüstet werden. In Verbindung mit einem fensterintegrierten dezentralen Lüftungssystem lässt sich ein ganzheitliches Lüftungskonzept realisieren. So wird im Zusammenspiel aus Ab- und Zuluft eine konstant hohe Luftqualität auch bei geschlossenem Fenster erreicht – für Gesundheit, Wohlbefinden und den Schutz der Bausubstanz</w:t>
      </w:r>
      <w:r w:rsidR="0096423B">
        <w:t xml:space="preserve"> bei höchster Energieeffizienz</w:t>
      </w:r>
      <w:r w:rsidRPr="0022499D">
        <w:t>.</w:t>
      </w:r>
    </w:p>
    <w:p w14:paraId="3643F0B4" w14:textId="77777777" w:rsidR="0028742F" w:rsidRPr="0022499D" w:rsidRDefault="0028742F" w:rsidP="00014ACF">
      <w:pPr>
        <w:pStyle w:val="Intro"/>
        <w:spacing w:line="312" w:lineRule="auto"/>
        <w:rPr>
          <w:rStyle w:val="Hyperlink"/>
        </w:rPr>
      </w:pPr>
    </w:p>
    <w:p w14:paraId="373FA4BA" w14:textId="77777777" w:rsidR="00C45708" w:rsidRPr="0022499D" w:rsidRDefault="00C45708" w:rsidP="00014ACF">
      <w:pPr>
        <w:pStyle w:val="Intro"/>
        <w:spacing w:line="312" w:lineRule="auto"/>
        <w:rPr>
          <w:rStyle w:val="Hyperlink"/>
        </w:rPr>
      </w:pPr>
    </w:p>
    <w:p w14:paraId="7F1288C6" w14:textId="77777777" w:rsidR="00563F58" w:rsidRDefault="00563F58" w:rsidP="00014ACF">
      <w:pPr>
        <w:pStyle w:val="Intro"/>
        <w:spacing w:line="312" w:lineRule="auto"/>
      </w:pPr>
    </w:p>
    <w:p w14:paraId="611E871B" w14:textId="77777777" w:rsidR="00683977" w:rsidRDefault="00683977" w:rsidP="00014ACF">
      <w:pPr>
        <w:pStyle w:val="Intro"/>
        <w:spacing w:line="312" w:lineRule="auto"/>
      </w:pPr>
    </w:p>
    <w:p w14:paraId="43ABFAAE" w14:textId="77777777" w:rsidR="00683977" w:rsidRPr="0022499D" w:rsidRDefault="00683977" w:rsidP="00014ACF">
      <w:pPr>
        <w:pStyle w:val="Intro"/>
        <w:spacing w:line="312" w:lineRule="auto"/>
      </w:pPr>
    </w:p>
    <w:p w14:paraId="05162345" w14:textId="77777777" w:rsidR="00563F58" w:rsidRPr="0022499D" w:rsidRDefault="00563F58" w:rsidP="00014ACF">
      <w:pPr>
        <w:pStyle w:val="Intro"/>
        <w:spacing w:line="312" w:lineRule="auto"/>
      </w:pPr>
    </w:p>
    <w:p w14:paraId="0959B146" w14:textId="3D60006E" w:rsidR="00327EA2" w:rsidRPr="0022499D" w:rsidRDefault="00A127EA" w:rsidP="00014ACF">
      <w:pPr>
        <w:pStyle w:val="Intro"/>
        <w:spacing w:line="312" w:lineRule="auto"/>
      </w:pPr>
      <w:hyperlink r:id="rId9" w:history="1"/>
    </w:p>
    <w:p w14:paraId="50F28DA4" w14:textId="77777777" w:rsidR="00CF00B5" w:rsidRPr="0022499D" w:rsidRDefault="00CF00B5" w:rsidP="00CF00B5">
      <w:pPr>
        <w:spacing w:line="312" w:lineRule="auto"/>
        <w:jc w:val="both"/>
        <w:rPr>
          <w:rFonts w:cs="Arial"/>
          <w:b/>
          <w:szCs w:val="18"/>
        </w:rPr>
      </w:pPr>
      <w:proofErr w:type="spellStart"/>
      <w:r w:rsidRPr="0022499D">
        <w:rPr>
          <w:rStyle w:val="Fett"/>
          <w:rFonts w:cs="Arial"/>
          <w:szCs w:val="18"/>
        </w:rPr>
        <w:t>Schüco</w:t>
      </w:r>
      <w:proofErr w:type="spellEnd"/>
      <w:r w:rsidRPr="0022499D">
        <w:rPr>
          <w:rStyle w:val="Fett"/>
          <w:rFonts w:cs="Arial"/>
          <w:szCs w:val="18"/>
        </w:rPr>
        <w:t xml:space="preserve"> </w:t>
      </w:r>
      <w:r w:rsidRPr="0022499D">
        <w:rPr>
          <w:rFonts w:cs="Arial"/>
          <w:b/>
          <w:szCs w:val="18"/>
        </w:rPr>
        <w:t>–</w:t>
      </w:r>
      <w:r w:rsidRPr="0022499D">
        <w:rPr>
          <w:rStyle w:val="Fett"/>
          <w:rFonts w:cs="Arial"/>
          <w:b w:val="0"/>
          <w:szCs w:val="18"/>
        </w:rPr>
        <w:t xml:space="preserve"> </w:t>
      </w:r>
      <w:r w:rsidRPr="0022499D">
        <w:rPr>
          <w:rFonts w:cs="Arial"/>
          <w:b/>
          <w:szCs w:val="18"/>
        </w:rPr>
        <w:t>Systemlösungen für Fenster, Türen und Fassaden</w:t>
      </w:r>
    </w:p>
    <w:p w14:paraId="0430A3CC" w14:textId="77777777" w:rsidR="008E0441" w:rsidRPr="0022499D" w:rsidRDefault="008E0441" w:rsidP="008E0441">
      <w:pPr>
        <w:spacing w:line="312" w:lineRule="auto"/>
        <w:jc w:val="both"/>
        <w:rPr>
          <w:rFonts w:cs="Arial"/>
          <w:szCs w:val="18"/>
        </w:rPr>
      </w:pPr>
      <w:r w:rsidRPr="0022499D">
        <w:rPr>
          <w:rFonts w:cs="Arial"/>
          <w:szCs w:val="18"/>
        </w:rPr>
        <w:t xml:space="preserve">Die </w:t>
      </w:r>
      <w:proofErr w:type="spellStart"/>
      <w:r w:rsidRPr="0022499D">
        <w:rPr>
          <w:rFonts w:cs="Arial"/>
          <w:szCs w:val="18"/>
        </w:rPr>
        <w:t>Schüco</w:t>
      </w:r>
      <w:proofErr w:type="spellEnd"/>
      <w:r w:rsidRPr="0022499D">
        <w:rPr>
          <w:rFonts w:cs="Arial"/>
          <w:szCs w:val="18"/>
        </w:rPr>
        <w:t xml:space="preserve"> Gruppe mit Hauptsitz in Bielefeld entwickelt und vertreibt Systemlösungen für Fenster, Türen und Fassaden. Mit weltweit 5.400 Mitarbeitern arbeitet das Unternehmen daran, heute und in Zukunft Technologie- und Serviceführer der Branche zu sein. Neben innovativen Produkten für Wohn- und Arbeitsgebäude bietet der Gebäudehüllenspezialist Beratung und digitale Lösungen für alle Phasen eines Bauprojektes – von der </w:t>
      </w:r>
      <w:proofErr w:type="spellStart"/>
      <w:r w:rsidRPr="0022499D">
        <w:rPr>
          <w:rFonts w:cs="Arial"/>
          <w:szCs w:val="18"/>
        </w:rPr>
        <w:t>initialen</w:t>
      </w:r>
      <w:proofErr w:type="spellEnd"/>
      <w:r w:rsidRPr="0022499D">
        <w:rPr>
          <w:rFonts w:cs="Arial"/>
          <w:szCs w:val="18"/>
        </w:rPr>
        <w:t xml:space="preserve"> Idee über die Planung und Fertigung bis hin zur Montage. 12.000 </w:t>
      </w:r>
      <w:proofErr w:type="spellStart"/>
      <w:r w:rsidRPr="0022499D">
        <w:rPr>
          <w:rFonts w:cs="Arial"/>
          <w:szCs w:val="18"/>
        </w:rPr>
        <w:t>Verarbeiter</w:t>
      </w:r>
      <w:proofErr w:type="spellEnd"/>
      <w:r w:rsidRPr="0022499D">
        <w:rPr>
          <w:rFonts w:cs="Arial"/>
          <w:szCs w:val="18"/>
        </w:rPr>
        <w:t xml:space="preserve">, Planer, Architekten und Investoren arbeiten weltweit mit </w:t>
      </w:r>
      <w:proofErr w:type="spellStart"/>
      <w:r w:rsidRPr="0022499D">
        <w:rPr>
          <w:rFonts w:cs="Arial"/>
          <w:szCs w:val="18"/>
        </w:rPr>
        <w:t>Schüco</w:t>
      </w:r>
      <w:proofErr w:type="spellEnd"/>
      <w:r w:rsidRPr="0022499D">
        <w:rPr>
          <w:rFonts w:cs="Arial"/>
          <w:szCs w:val="18"/>
        </w:rPr>
        <w:t xml:space="preserve"> zusammen. Das Unternehmen ist in mehr als 80 Ländern aktiv und hat in 2018 einen Jahresumsatz von 1,670 Milliarden Euro erwirtschaftet. Weitere Informationen unter </w:t>
      </w:r>
      <w:hyperlink r:id="rId10" w:history="1">
        <w:r w:rsidRPr="0022499D">
          <w:rPr>
            <w:rStyle w:val="Hyperlink"/>
            <w:rFonts w:cs="Arial"/>
            <w:szCs w:val="18"/>
          </w:rPr>
          <w:t>www.schueco.de</w:t>
        </w:r>
      </w:hyperlink>
    </w:p>
    <w:p w14:paraId="63E2C9A6" w14:textId="77777777" w:rsidR="00A027CD" w:rsidRPr="0022499D" w:rsidRDefault="00A027CD" w:rsidP="00CF00B5">
      <w:pPr>
        <w:spacing w:line="312" w:lineRule="auto"/>
        <w:jc w:val="both"/>
        <w:rPr>
          <w:rFonts w:cs="Arial"/>
          <w:szCs w:val="18"/>
        </w:rPr>
      </w:pPr>
    </w:p>
    <w:p w14:paraId="227E47BA" w14:textId="77777777" w:rsidR="00610835" w:rsidRPr="0022499D" w:rsidRDefault="00610835" w:rsidP="0053344D">
      <w:pPr>
        <w:spacing w:line="240" w:lineRule="auto"/>
        <w:rPr>
          <w:b/>
          <w:sz w:val="22"/>
        </w:rPr>
      </w:pPr>
      <w:r w:rsidRPr="0022499D">
        <w:rPr>
          <w:sz w:val="22"/>
        </w:rPr>
        <w:lastRenderedPageBreak/>
        <w:t xml:space="preserve">Die Bildfeindaten stehen im </w:t>
      </w:r>
      <w:proofErr w:type="spellStart"/>
      <w:r w:rsidRPr="0022499D">
        <w:rPr>
          <w:sz w:val="22"/>
        </w:rPr>
        <w:t>Schüco</w:t>
      </w:r>
      <w:proofErr w:type="spellEnd"/>
      <w:r w:rsidRPr="0022499D">
        <w:rPr>
          <w:sz w:val="22"/>
        </w:rPr>
        <w:t xml:space="preserve"> </w:t>
      </w:r>
      <w:proofErr w:type="spellStart"/>
      <w:r w:rsidRPr="0022499D">
        <w:rPr>
          <w:sz w:val="22"/>
        </w:rPr>
        <w:t>Newsroom</w:t>
      </w:r>
      <w:proofErr w:type="spellEnd"/>
      <w:r w:rsidRPr="0022499D">
        <w:rPr>
          <w:sz w:val="22"/>
        </w:rPr>
        <w:t xml:space="preserve"> unter </w:t>
      </w:r>
    </w:p>
    <w:p w14:paraId="619264CA" w14:textId="77777777" w:rsidR="00610835" w:rsidRPr="0022499D" w:rsidRDefault="00A127EA" w:rsidP="00610835">
      <w:pPr>
        <w:spacing w:line="312" w:lineRule="auto"/>
        <w:rPr>
          <w:sz w:val="22"/>
        </w:rPr>
      </w:pPr>
      <w:hyperlink r:id="rId11" w:history="1">
        <w:r w:rsidR="00610835" w:rsidRPr="0022499D">
          <w:rPr>
            <w:rStyle w:val="Hyperlink"/>
            <w:sz w:val="22"/>
          </w:rPr>
          <w:t>www.schueco.de/presse</w:t>
        </w:r>
      </w:hyperlink>
      <w:r w:rsidR="00610835" w:rsidRPr="0022499D">
        <w:rPr>
          <w:sz w:val="22"/>
        </w:rPr>
        <w:t xml:space="preserve"> zum Download bereit.</w:t>
      </w:r>
    </w:p>
    <w:p w14:paraId="0E5EC13F" w14:textId="77777777" w:rsidR="00A027CD" w:rsidRDefault="00A027CD" w:rsidP="005168F0">
      <w:pPr>
        <w:spacing w:line="312" w:lineRule="auto"/>
        <w:rPr>
          <w:sz w:val="22"/>
        </w:rPr>
      </w:pPr>
    </w:p>
    <w:p w14:paraId="7C840D9A" w14:textId="77777777" w:rsidR="00737F00" w:rsidRPr="0022499D" w:rsidRDefault="00737F00" w:rsidP="005168F0">
      <w:pPr>
        <w:spacing w:line="312" w:lineRule="auto"/>
        <w:rPr>
          <w:sz w:val="22"/>
        </w:rPr>
      </w:pPr>
    </w:p>
    <w:p w14:paraId="2CE47A75" w14:textId="77777777" w:rsidR="001803C8" w:rsidRPr="0022499D" w:rsidRDefault="001803C8" w:rsidP="001803C8">
      <w:pPr>
        <w:spacing w:line="312" w:lineRule="auto"/>
        <w:rPr>
          <w:b/>
          <w:sz w:val="22"/>
        </w:rPr>
      </w:pPr>
      <w:r w:rsidRPr="0022499D">
        <w:rPr>
          <w:b/>
          <w:sz w:val="22"/>
        </w:rPr>
        <w:t xml:space="preserve">Bildnachweis: </w:t>
      </w:r>
      <w:proofErr w:type="spellStart"/>
      <w:r w:rsidRPr="0022499D">
        <w:rPr>
          <w:b/>
          <w:sz w:val="22"/>
        </w:rPr>
        <w:t>Schüco</w:t>
      </w:r>
      <w:proofErr w:type="spellEnd"/>
      <w:r w:rsidRPr="0022499D">
        <w:rPr>
          <w:b/>
          <w:sz w:val="22"/>
        </w:rPr>
        <w:t xml:space="preserve"> International KG</w:t>
      </w:r>
    </w:p>
    <w:p w14:paraId="543AA415" w14:textId="77777777" w:rsidR="001C4819" w:rsidRPr="0022499D" w:rsidRDefault="001C4819" w:rsidP="005168F0">
      <w:pPr>
        <w:spacing w:line="312" w:lineRule="auto"/>
        <w:rPr>
          <w:sz w:val="22"/>
        </w:rPr>
      </w:pPr>
      <w:r w:rsidRPr="0022499D">
        <w:rPr>
          <w:rFonts w:cs="Arial"/>
          <w:noProof/>
          <w:szCs w:val="18"/>
          <w:lang w:eastAsia="de-DE"/>
        </w:rPr>
        <w:drawing>
          <wp:inline distT="0" distB="0" distL="0" distR="0" wp14:anchorId="5E926326" wp14:editId="30F29800">
            <wp:extent cx="1440180" cy="1440180"/>
            <wp:effectExtent l="0" t="0" r="7620" b="7620"/>
            <wp:docPr id="3" name="Grafik 3" descr="I:\Department\Marketing\PR\00_06_Pressetexte_2019_2018_inArbeit\PI_DCS_SmartTouch\03_Bilder\DCS_Smart_Touch_Funktion_Wo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:\Department\Marketing\PR\00_06_Pressetexte_2019_2018_inArbeit\PI_DCS_SmartTouch\03_Bilder\DCS_Smart_Touch_Funktion_Word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B5A1B4" w14:textId="77777777" w:rsidR="00DE5F19" w:rsidRPr="0022499D" w:rsidRDefault="00DE5F19" w:rsidP="00DE5F19">
      <w:pPr>
        <w:spacing w:line="312" w:lineRule="auto"/>
        <w:rPr>
          <w:sz w:val="22"/>
        </w:rPr>
      </w:pPr>
      <w:r w:rsidRPr="0022499D">
        <w:rPr>
          <w:sz w:val="22"/>
        </w:rPr>
        <w:t xml:space="preserve">Das DCS </w:t>
      </w:r>
      <w:proofErr w:type="spellStart"/>
      <w:r w:rsidRPr="0022499D">
        <w:rPr>
          <w:sz w:val="22"/>
        </w:rPr>
        <w:t>SmartTouch</w:t>
      </w:r>
      <w:proofErr w:type="spellEnd"/>
      <w:r w:rsidRPr="0022499D">
        <w:rPr>
          <w:sz w:val="22"/>
        </w:rPr>
        <w:t xml:space="preserve"> System </w:t>
      </w:r>
      <w:r w:rsidR="00F23E6E" w:rsidRPr="0022499D">
        <w:rPr>
          <w:sz w:val="22"/>
        </w:rPr>
        <w:t>besteht aus</w:t>
      </w:r>
      <w:r w:rsidRPr="0022499D">
        <w:rPr>
          <w:sz w:val="22"/>
        </w:rPr>
        <w:t xml:space="preserve"> dem </w:t>
      </w:r>
      <w:proofErr w:type="spellStart"/>
      <w:r w:rsidRPr="0022499D">
        <w:rPr>
          <w:sz w:val="22"/>
        </w:rPr>
        <w:t>SmartTouch</w:t>
      </w:r>
      <w:proofErr w:type="spellEnd"/>
      <w:r w:rsidRPr="0022499D">
        <w:rPr>
          <w:sz w:val="22"/>
        </w:rPr>
        <w:t xml:space="preserve"> Modul, der eigenen </w:t>
      </w:r>
      <w:proofErr w:type="spellStart"/>
      <w:r w:rsidRPr="0022499D">
        <w:rPr>
          <w:sz w:val="22"/>
        </w:rPr>
        <w:t>Schüco</w:t>
      </w:r>
      <w:proofErr w:type="spellEnd"/>
      <w:r w:rsidRPr="0022499D">
        <w:rPr>
          <w:sz w:val="22"/>
        </w:rPr>
        <w:t xml:space="preserve"> App und der </w:t>
      </w:r>
      <w:proofErr w:type="spellStart"/>
      <w:r w:rsidRPr="0022499D">
        <w:rPr>
          <w:sz w:val="22"/>
        </w:rPr>
        <w:t>Schü</w:t>
      </w:r>
      <w:r w:rsidR="00F23E6E" w:rsidRPr="0022499D">
        <w:rPr>
          <w:sz w:val="22"/>
        </w:rPr>
        <w:t>co</w:t>
      </w:r>
      <w:proofErr w:type="spellEnd"/>
      <w:r w:rsidR="00F23E6E" w:rsidRPr="0022499D">
        <w:rPr>
          <w:sz w:val="22"/>
        </w:rPr>
        <w:t xml:space="preserve"> </w:t>
      </w:r>
      <w:proofErr w:type="spellStart"/>
      <w:r w:rsidR="00F23E6E" w:rsidRPr="0022499D">
        <w:rPr>
          <w:sz w:val="22"/>
        </w:rPr>
        <w:t>Cloud</w:t>
      </w:r>
      <w:proofErr w:type="spellEnd"/>
      <w:r w:rsidR="00F23E6E" w:rsidRPr="0022499D">
        <w:rPr>
          <w:sz w:val="22"/>
        </w:rPr>
        <w:t>.</w:t>
      </w:r>
    </w:p>
    <w:p w14:paraId="1B095BB2" w14:textId="77777777" w:rsidR="001C4819" w:rsidRDefault="001C4819" w:rsidP="005168F0">
      <w:pPr>
        <w:spacing w:line="312" w:lineRule="auto"/>
        <w:rPr>
          <w:sz w:val="22"/>
        </w:rPr>
      </w:pPr>
    </w:p>
    <w:p w14:paraId="38DD246F" w14:textId="77777777" w:rsidR="00177FF8" w:rsidRPr="0022499D" w:rsidRDefault="00177FF8" w:rsidP="005168F0">
      <w:pPr>
        <w:spacing w:line="312" w:lineRule="auto"/>
        <w:rPr>
          <w:sz w:val="22"/>
        </w:rPr>
      </w:pPr>
    </w:p>
    <w:p w14:paraId="510F8551" w14:textId="77777777" w:rsidR="001C4819" w:rsidRPr="0022499D" w:rsidRDefault="00DE5F19" w:rsidP="005168F0">
      <w:pPr>
        <w:spacing w:line="312" w:lineRule="auto"/>
        <w:rPr>
          <w:b/>
          <w:sz w:val="22"/>
        </w:rPr>
      </w:pPr>
      <w:r w:rsidRPr="0022499D">
        <w:rPr>
          <w:b/>
          <w:sz w:val="22"/>
        </w:rPr>
        <w:t xml:space="preserve">Bildnachweis: </w:t>
      </w:r>
      <w:proofErr w:type="spellStart"/>
      <w:r w:rsidRPr="0022499D">
        <w:rPr>
          <w:b/>
          <w:sz w:val="22"/>
        </w:rPr>
        <w:t>Schüco</w:t>
      </w:r>
      <w:proofErr w:type="spellEnd"/>
      <w:r w:rsidRPr="0022499D">
        <w:rPr>
          <w:b/>
          <w:sz w:val="22"/>
        </w:rPr>
        <w:t xml:space="preserve"> International KG</w:t>
      </w:r>
    </w:p>
    <w:p w14:paraId="5B7A6378" w14:textId="77777777" w:rsidR="001C4819" w:rsidRPr="0022499D" w:rsidRDefault="001C4819" w:rsidP="005168F0">
      <w:pPr>
        <w:spacing w:line="312" w:lineRule="auto"/>
        <w:rPr>
          <w:sz w:val="22"/>
        </w:rPr>
      </w:pPr>
      <w:r w:rsidRPr="0022499D">
        <w:rPr>
          <w:noProof/>
          <w:sz w:val="22"/>
          <w:lang w:eastAsia="de-DE"/>
        </w:rPr>
        <w:drawing>
          <wp:inline distT="0" distB="0" distL="0" distR="0" wp14:anchorId="65BE00C1" wp14:editId="452FD443">
            <wp:extent cx="952500" cy="1440180"/>
            <wp:effectExtent l="0" t="0" r="0" b="7620"/>
            <wp:docPr id="4" name="Grafik 4" descr="I:\Department\Marketing\PR\00_06_Pressetexte_2019_2018_inArbeit\PI_DCS_SmartTouch\03_Bilder\DCS_Touch_Display_Home_Smartphone_Wo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:\Department\Marketing\PR\00_06_Pressetexte_2019_2018_inArbeit\PI_DCS_SmartTouch\03_Bilder\DCS_Touch_Display_Home_Smartphone_Word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3C17FA" w14:textId="77777777" w:rsidR="00A027CD" w:rsidRPr="0022499D" w:rsidRDefault="00DE5F19" w:rsidP="005168F0">
      <w:pPr>
        <w:spacing w:line="312" w:lineRule="auto"/>
        <w:rPr>
          <w:sz w:val="22"/>
        </w:rPr>
      </w:pPr>
      <w:r w:rsidRPr="0022499D">
        <w:rPr>
          <w:sz w:val="22"/>
        </w:rPr>
        <w:t>Via</w:t>
      </w:r>
      <w:r w:rsidR="001C4819" w:rsidRPr="0022499D">
        <w:rPr>
          <w:sz w:val="22"/>
        </w:rPr>
        <w:t xml:space="preserve"> </w:t>
      </w:r>
      <w:proofErr w:type="spellStart"/>
      <w:r w:rsidR="001C4819" w:rsidRPr="0022499D">
        <w:rPr>
          <w:sz w:val="22"/>
        </w:rPr>
        <w:t>Schüco</w:t>
      </w:r>
      <w:proofErr w:type="spellEnd"/>
      <w:r w:rsidR="001C4819" w:rsidRPr="0022499D">
        <w:rPr>
          <w:sz w:val="22"/>
        </w:rPr>
        <w:t xml:space="preserve"> App</w:t>
      </w:r>
      <w:r w:rsidRPr="0022499D">
        <w:rPr>
          <w:sz w:val="22"/>
        </w:rPr>
        <w:t xml:space="preserve"> lässt sich auch unterwegs die Tür öffnen und mit einer Person vor der Tür kommunizieren.</w:t>
      </w:r>
    </w:p>
    <w:p w14:paraId="31A3D3A5" w14:textId="77777777" w:rsidR="00A027CD" w:rsidRDefault="00A027CD" w:rsidP="005168F0">
      <w:pPr>
        <w:spacing w:line="312" w:lineRule="auto"/>
        <w:rPr>
          <w:sz w:val="22"/>
        </w:rPr>
      </w:pPr>
    </w:p>
    <w:p w14:paraId="16CB891F" w14:textId="77777777" w:rsidR="00177FF8" w:rsidRPr="0022499D" w:rsidRDefault="00177FF8" w:rsidP="005168F0">
      <w:pPr>
        <w:spacing w:line="312" w:lineRule="auto"/>
        <w:rPr>
          <w:sz w:val="22"/>
        </w:rPr>
      </w:pPr>
    </w:p>
    <w:p w14:paraId="0163F69F" w14:textId="4733A500" w:rsidR="00DE5F19" w:rsidRPr="0022499D" w:rsidRDefault="00DE5F19" w:rsidP="005168F0">
      <w:pPr>
        <w:spacing w:line="312" w:lineRule="auto"/>
        <w:rPr>
          <w:sz w:val="22"/>
        </w:rPr>
      </w:pPr>
      <w:r w:rsidRPr="0022499D">
        <w:rPr>
          <w:b/>
          <w:sz w:val="22"/>
        </w:rPr>
        <w:t xml:space="preserve">Bildnachweis: </w:t>
      </w:r>
      <w:proofErr w:type="spellStart"/>
      <w:r w:rsidRPr="0022499D">
        <w:rPr>
          <w:b/>
          <w:sz w:val="22"/>
        </w:rPr>
        <w:t>Schüco</w:t>
      </w:r>
      <w:proofErr w:type="spellEnd"/>
      <w:r w:rsidRPr="0022499D">
        <w:rPr>
          <w:b/>
          <w:sz w:val="22"/>
        </w:rPr>
        <w:t xml:space="preserve"> International KG</w:t>
      </w:r>
    </w:p>
    <w:p w14:paraId="72F8DD5F" w14:textId="77777777" w:rsidR="004F0D1D" w:rsidRPr="0022499D" w:rsidRDefault="001C4819" w:rsidP="005168F0">
      <w:pPr>
        <w:spacing w:line="312" w:lineRule="auto"/>
        <w:rPr>
          <w:sz w:val="22"/>
        </w:rPr>
      </w:pPr>
      <w:r w:rsidRPr="0022499D">
        <w:rPr>
          <w:noProof/>
          <w:sz w:val="22"/>
          <w:lang w:eastAsia="de-DE"/>
        </w:rPr>
        <w:drawing>
          <wp:inline distT="0" distB="0" distL="0" distR="0" wp14:anchorId="10CE9019" wp14:editId="5F7AC661">
            <wp:extent cx="2057400" cy="1440180"/>
            <wp:effectExtent l="0" t="0" r="0" b="7620"/>
            <wp:docPr id="6" name="Grafik 6" descr="I:\Department\Marketing\PR\00_06_Pressetexte_2019_2018_inArbeit\PI_DCS_SmartTouch\03_Bilder\DCS_Touch_Display_Home_m_Wohnhaus_Wo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:\Department\Marketing\PR\00_06_Pressetexte_2019_2018_inArbeit\PI_DCS_SmartTouch\03_Bilder\DCS_Touch_Display_Home_m_Wohnhaus_Word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516B68" w14:textId="1E4E9304" w:rsidR="001C4819" w:rsidRPr="0022499D" w:rsidRDefault="00DE5F19" w:rsidP="005168F0">
      <w:pPr>
        <w:spacing w:line="312" w:lineRule="auto"/>
        <w:rPr>
          <w:sz w:val="22"/>
        </w:rPr>
      </w:pPr>
      <w:r w:rsidRPr="0022499D">
        <w:rPr>
          <w:sz w:val="22"/>
        </w:rPr>
        <w:t xml:space="preserve">Das DCS </w:t>
      </w:r>
      <w:proofErr w:type="spellStart"/>
      <w:r w:rsidRPr="0022499D">
        <w:rPr>
          <w:sz w:val="22"/>
        </w:rPr>
        <w:t>SmartTouch</w:t>
      </w:r>
      <w:proofErr w:type="spellEnd"/>
      <w:r w:rsidRPr="0022499D">
        <w:rPr>
          <w:sz w:val="22"/>
        </w:rPr>
        <w:t xml:space="preserve"> </w:t>
      </w:r>
      <w:r w:rsidR="00FB6E23" w:rsidRPr="0022499D">
        <w:rPr>
          <w:sz w:val="22"/>
        </w:rPr>
        <w:t>vereint Kam</w:t>
      </w:r>
      <w:r w:rsidR="003E45D3" w:rsidRPr="0022499D">
        <w:rPr>
          <w:sz w:val="22"/>
        </w:rPr>
        <w:t>era, Türklingel</w:t>
      </w:r>
      <w:r w:rsidR="00FB6E23" w:rsidRPr="0022499D">
        <w:rPr>
          <w:sz w:val="22"/>
        </w:rPr>
        <w:t xml:space="preserve"> und Helligkeitssensor in einem eleganten Design.</w:t>
      </w:r>
    </w:p>
    <w:sectPr w:rsidR="001C4819" w:rsidRPr="0022499D" w:rsidSect="00CC48E9">
      <w:headerReference w:type="default" r:id="rId15"/>
      <w:footerReference w:type="default" r:id="rId16"/>
      <w:headerReference w:type="first" r:id="rId17"/>
      <w:pgSz w:w="11906" w:h="16838" w:code="9"/>
      <w:pgMar w:top="2404" w:right="4253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8450A6" w14:textId="77777777" w:rsidR="004D0464" w:rsidRDefault="004D0464" w:rsidP="00F958EA">
      <w:pPr>
        <w:spacing w:line="240" w:lineRule="auto"/>
      </w:pPr>
      <w:r>
        <w:separator/>
      </w:r>
    </w:p>
  </w:endnote>
  <w:endnote w:type="continuationSeparator" w:id="0">
    <w:p w14:paraId="621EF60F" w14:textId="77777777" w:rsidR="004D0464" w:rsidRDefault="004D0464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Univers for Schueco 330 Light"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8DA85A" w14:textId="72FEB150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A127EA">
      <w:rPr>
        <w:noProof/>
      </w:rPr>
      <w:t>2</w:t>
    </w:r>
    <w:r>
      <w:fldChar w:fldCharType="end"/>
    </w:r>
    <w:r>
      <w:t>/</w:t>
    </w:r>
    <w:fldSimple w:instr=" NUMPAGES  \* Arabic  \* MERGEFORMAT ">
      <w:r w:rsidR="00A127EA">
        <w:rPr>
          <w:noProof/>
        </w:rPr>
        <w:t>4</w:t>
      </w:r>
    </w:fldSimple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B27E7CB" w14:textId="77777777" w:rsidR="004D0464" w:rsidRDefault="004D0464" w:rsidP="00F958EA">
      <w:pPr>
        <w:spacing w:line="240" w:lineRule="auto"/>
      </w:pPr>
      <w:r>
        <w:separator/>
      </w:r>
    </w:p>
  </w:footnote>
  <w:footnote w:type="continuationSeparator" w:id="0">
    <w:p w14:paraId="11C5D80C" w14:textId="77777777" w:rsidR="004D0464" w:rsidRDefault="004D0464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ED818E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389D46F7" wp14:editId="04B848E0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DED4383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2CD0765E" wp14:editId="5459C87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2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18433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5176"/>
    <w:rsid w:val="00001A1A"/>
    <w:rsid w:val="000031E2"/>
    <w:rsid w:val="00012135"/>
    <w:rsid w:val="00014ACF"/>
    <w:rsid w:val="000243D1"/>
    <w:rsid w:val="00024ACE"/>
    <w:rsid w:val="00031305"/>
    <w:rsid w:val="00040810"/>
    <w:rsid w:val="00042BCE"/>
    <w:rsid w:val="00044F32"/>
    <w:rsid w:val="0004688C"/>
    <w:rsid w:val="0004795D"/>
    <w:rsid w:val="00050C21"/>
    <w:rsid w:val="00051401"/>
    <w:rsid w:val="000553BD"/>
    <w:rsid w:val="00055CD5"/>
    <w:rsid w:val="00060A3F"/>
    <w:rsid w:val="000624E1"/>
    <w:rsid w:val="00071E49"/>
    <w:rsid w:val="00073518"/>
    <w:rsid w:val="00075D0E"/>
    <w:rsid w:val="0007616E"/>
    <w:rsid w:val="00080C58"/>
    <w:rsid w:val="00081445"/>
    <w:rsid w:val="00083752"/>
    <w:rsid w:val="000843C5"/>
    <w:rsid w:val="000845ED"/>
    <w:rsid w:val="000855A5"/>
    <w:rsid w:val="000900F2"/>
    <w:rsid w:val="00092F2F"/>
    <w:rsid w:val="0009522C"/>
    <w:rsid w:val="000A0E42"/>
    <w:rsid w:val="000A4425"/>
    <w:rsid w:val="000A5E24"/>
    <w:rsid w:val="000A6E01"/>
    <w:rsid w:val="000B123E"/>
    <w:rsid w:val="000C299E"/>
    <w:rsid w:val="000C7E5C"/>
    <w:rsid w:val="00100FFC"/>
    <w:rsid w:val="001015F2"/>
    <w:rsid w:val="00113D9B"/>
    <w:rsid w:val="001144C6"/>
    <w:rsid w:val="0011455F"/>
    <w:rsid w:val="00131804"/>
    <w:rsid w:val="001321C2"/>
    <w:rsid w:val="00152776"/>
    <w:rsid w:val="00152E5C"/>
    <w:rsid w:val="00175C50"/>
    <w:rsid w:val="00177FF8"/>
    <w:rsid w:val="001803C8"/>
    <w:rsid w:val="0018293F"/>
    <w:rsid w:val="00185786"/>
    <w:rsid w:val="00185EB7"/>
    <w:rsid w:val="00186FA4"/>
    <w:rsid w:val="00191315"/>
    <w:rsid w:val="0019327B"/>
    <w:rsid w:val="001A28F4"/>
    <w:rsid w:val="001A3597"/>
    <w:rsid w:val="001A42C3"/>
    <w:rsid w:val="001A59C9"/>
    <w:rsid w:val="001A6CC0"/>
    <w:rsid w:val="001B3B6E"/>
    <w:rsid w:val="001B3BBF"/>
    <w:rsid w:val="001C42BB"/>
    <w:rsid w:val="001C4819"/>
    <w:rsid w:val="001C4E5A"/>
    <w:rsid w:val="001C5624"/>
    <w:rsid w:val="001C6FAC"/>
    <w:rsid w:val="001C71CC"/>
    <w:rsid w:val="001D1AA3"/>
    <w:rsid w:val="001D2062"/>
    <w:rsid w:val="001E2F45"/>
    <w:rsid w:val="001F11C3"/>
    <w:rsid w:val="001F1716"/>
    <w:rsid w:val="001F7A93"/>
    <w:rsid w:val="002018DC"/>
    <w:rsid w:val="0021268C"/>
    <w:rsid w:val="00212988"/>
    <w:rsid w:val="00216D52"/>
    <w:rsid w:val="002176B8"/>
    <w:rsid w:val="00221120"/>
    <w:rsid w:val="0022499D"/>
    <w:rsid w:val="00227CCC"/>
    <w:rsid w:val="00227E10"/>
    <w:rsid w:val="00236391"/>
    <w:rsid w:val="0024327E"/>
    <w:rsid w:val="002518EC"/>
    <w:rsid w:val="00252D6E"/>
    <w:rsid w:val="00253B27"/>
    <w:rsid w:val="00254BAE"/>
    <w:rsid w:val="002623CA"/>
    <w:rsid w:val="002649CC"/>
    <w:rsid w:val="002667C0"/>
    <w:rsid w:val="002764EB"/>
    <w:rsid w:val="002841C7"/>
    <w:rsid w:val="00284CF1"/>
    <w:rsid w:val="0028742F"/>
    <w:rsid w:val="00291087"/>
    <w:rsid w:val="002911E7"/>
    <w:rsid w:val="0029636C"/>
    <w:rsid w:val="00297D88"/>
    <w:rsid w:val="002B211F"/>
    <w:rsid w:val="002B68ED"/>
    <w:rsid w:val="002B7D28"/>
    <w:rsid w:val="002D718A"/>
    <w:rsid w:val="002E2701"/>
    <w:rsid w:val="002E3613"/>
    <w:rsid w:val="002E65C2"/>
    <w:rsid w:val="002F3983"/>
    <w:rsid w:val="0030568E"/>
    <w:rsid w:val="0031174C"/>
    <w:rsid w:val="00315447"/>
    <w:rsid w:val="003179B7"/>
    <w:rsid w:val="00323CDC"/>
    <w:rsid w:val="00326B7E"/>
    <w:rsid w:val="00327EA2"/>
    <w:rsid w:val="00330906"/>
    <w:rsid w:val="003312EB"/>
    <w:rsid w:val="00332231"/>
    <w:rsid w:val="00333A32"/>
    <w:rsid w:val="00336A2E"/>
    <w:rsid w:val="00337E7E"/>
    <w:rsid w:val="003442BA"/>
    <w:rsid w:val="003471F7"/>
    <w:rsid w:val="00347EF7"/>
    <w:rsid w:val="00350548"/>
    <w:rsid w:val="0035437D"/>
    <w:rsid w:val="00355D60"/>
    <w:rsid w:val="00357141"/>
    <w:rsid w:val="0036265F"/>
    <w:rsid w:val="00366A18"/>
    <w:rsid w:val="00367473"/>
    <w:rsid w:val="0037157E"/>
    <w:rsid w:val="00375445"/>
    <w:rsid w:val="0038250B"/>
    <w:rsid w:val="00382A7F"/>
    <w:rsid w:val="003855FF"/>
    <w:rsid w:val="003906D6"/>
    <w:rsid w:val="003936F3"/>
    <w:rsid w:val="00393E38"/>
    <w:rsid w:val="003A37FA"/>
    <w:rsid w:val="003A46F2"/>
    <w:rsid w:val="003A543B"/>
    <w:rsid w:val="003B1397"/>
    <w:rsid w:val="003B56C8"/>
    <w:rsid w:val="003B7963"/>
    <w:rsid w:val="003C0B27"/>
    <w:rsid w:val="003C1C27"/>
    <w:rsid w:val="003C3118"/>
    <w:rsid w:val="003E1619"/>
    <w:rsid w:val="003E45D3"/>
    <w:rsid w:val="003E5FC2"/>
    <w:rsid w:val="003F280C"/>
    <w:rsid w:val="003F56F4"/>
    <w:rsid w:val="00400E95"/>
    <w:rsid w:val="00402293"/>
    <w:rsid w:val="0040727A"/>
    <w:rsid w:val="00413635"/>
    <w:rsid w:val="00417BFB"/>
    <w:rsid w:val="00421006"/>
    <w:rsid w:val="00431009"/>
    <w:rsid w:val="00433486"/>
    <w:rsid w:val="00444D4D"/>
    <w:rsid w:val="00445B24"/>
    <w:rsid w:val="00461334"/>
    <w:rsid w:val="00491063"/>
    <w:rsid w:val="004975ED"/>
    <w:rsid w:val="004A4939"/>
    <w:rsid w:val="004A7B24"/>
    <w:rsid w:val="004B106E"/>
    <w:rsid w:val="004B215A"/>
    <w:rsid w:val="004B3B23"/>
    <w:rsid w:val="004C0725"/>
    <w:rsid w:val="004D0464"/>
    <w:rsid w:val="004D5FF8"/>
    <w:rsid w:val="004D6953"/>
    <w:rsid w:val="004D7A4A"/>
    <w:rsid w:val="004E33D8"/>
    <w:rsid w:val="004F0D1D"/>
    <w:rsid w:val="004F1C77"/>
    <w:rsid w:val="004F2161"/>
    <w:rsid w:val="004F241B"/>
    <w:rsid w:val="004F35BF"/>
    <w:rsid w:val="004F540D"/>
    <w:rsid w:val="00500613"/>
    <w:rsid w:val="0050413E"/>
    <w:rsid w:val="00506CAB"/>
    <w:rsid w:val="00514E18"/>
    <w:rsid w:val="005168F0"/>
    <w:rsid w:val="00523CC5"/>
    <w:rsid w:val="005303A4"/>
    <w:rsid w:val="0053344D"/>
    <w:rsid w:val="00540C95"/>
    <w:rsid w:val="0054107C"/>
    <w:rsid w:val="00545A4C"/>
    <w:rsid w:val="00550865"/>
    <w:rsid w:val="005561AC"/>
    <w:rsid w:val="00556C6E"/>
    <w:rsid w:val="00563F58"/>
    <w:rsid w:val="0056461B"/>
    <w:rsid w:val="0056480C"/>
    <w:rsid w:val="00576AE8"/>
    <w:rsid w:val="00582618"/>
    <w:rsid w:val="0058361A"/>
    <w:rsid w:val="00587FD6"/>
    <w:rsid w:val="00593611"/>
    <w:rsid w:val="005962BE"/>
    <w:rsid w:val="005A0735"/>
    <w:rsid w:val="005A37EF"/>
    <w:rsid w:val="005A4DF2"/>
    <w:rsid w:val="005A5865"/>
    <w:rsid w:val="005B3834"/>
    <w:rsid w:val="005B5747"/>
    <w:rsid w:val="005C181A"/>
    <w:rsid w:val="005C6DE1"/>
    <w:rsid w:val="005D3F43"/>
    <w:rsid w:val="005E5091"/>
    <w:rsid w:val="005F0DEC"/>
    <w:rsid w:val="0060677C"/>
    <w:rsid w:val="00606851"/>
    <w:rsid w:val="00606B96"/>
    <w:rsid w:val="00610835"/>
    <w:rsid w:val="00615CFD"/>
    <w:rsid w:val="0062186B"/>
    <w:rsid w:val="00637086"/>
    <w:rsid w:val="0063779F"/>
    <w:rsid w:val="00640188"/>
    <w:rsid w:val="006457DB"/>
    <w:rsid w:val="00650835"/>
    <w:rsid w:val="0065091F"/>
    <w:rsid w:val="006514E8"/>
    <w:rsid w:val="006578B1"/>
    <w:rsid w:val="006631CC"/>
    <w:rsid w:val="00666033"/>
    <w:rsid w:val="00674031"/>
    <w:rsid w:val="00683977"/>
    <w:rsid w:val="00687074"/>
    <w:rsid w:val="00694400"/>
    <w:rsid w:val="006B1F00"/>
    <w:rsid w:val="006B380A"/>
    <w:rsid w:val="006B4BA3"/>
    <w:rsid w:val="006D3DD2"/>
    <w:rsid w:val="006D5606"/>
    <w:rsid w:val="006E2C8B"/>
    <w:rsid w:val="006E42B7"/>
    <w:rsid w:val="006F087B"/>
    <w:rsid w:val="006F50AD"/>
    <w:rsid w:val="00706A56"/>
    <w:rsid w:val="0071172E"/>
    <w:rsid w:val="00715E1B"/>
    <w:rsid w:val="00716034"/>
    <w:rsid w:val="00721CEE"/>
    <w:rsid w:val="00723D0C"/>
    <w:rsid w:val="007276CC"/>
    <w:rsid w:val="00737F00"/>
    <w:rsid w:val="0074654A"/>
    <w:rsid w:val="00766D56"/>
    <w:rsid w:val="00785145"/>
    <w:rsid w:val="007970D4"/>
    <w:rsid w:val="007A1939"/>
    <w:rsid w:val="007A5FD5"/>
    <w:rsid w:val="007A61DC"/>
    <w:rsid w:val="007B0C61"/>
    <w:rsid w:val="007C1031"/>
    <w:rsid w:val="007C7229"/>
    <w:rsid w:val="007D266D"/>
    <w:rsid w:val="007D4E55"/>
    <w:rsid w:val="007E3C35"/>
    <w:rsid w:val="007E50FB"/>
    <w:rsid w:val="007E7B73"/>
    <w:rsid w:val="007F0D21"/>
    <w:rsid w:val="00806404"/>
    <w:rsid w:val="008067CE"/>
    <w:rsid w:val="00807F48"/>
    <w:rsid w:val="008152AB"/>
    <w:rsid w:val="00816A4D"/>
    <w:rsid w:val="00821783"/>
    <w:rsid w:val="00843985"/>
    <w:rsid w:val="00850E55"/>
    <w:rsid w:val="008615B3"/>
    <w:rsid w:val="0086634E"/>
    <w:rsid w:val="00871C59"/>
    <w:rsid w:val="00871F6F"/>
    <w:rsid w:val="008741DF"/>
    <w:rsid w:val="00876282"/>
    <w:rsid w:val="008776F6"/>
    <w:rsid w:val="00882012"/>
    <w:rsid w:val="00884FFA"/>
    <w:rsid w:val="008902EE"/>
    <w:rsid w:val="008955A8"/>
    <w:rsid w:val="00896563"/>
    <w:rsid w:val="008A47AF"/>
    <w:rsid w:val="008B400E"/>
    <w:rsid w:val="008B60D4"/>
    <w:rsid w:val="008C0033"/>
    <w:rsid w:val="008D27C1"/>
    <w:rsid w:val="008D6CD6"/>
    <w:rsid w:val="008E0441"/>
    <w:rsid w:val="008E5362"/>
    <w:rsid w:val="008F14C2"/>
    <w:rsid w:val="008F1550"/>
    <w:rsid w:val="008F1BE4"/>
    <w:rsid w:val="008F302C"/>
    <w:rsid w:val="008F36DD"/>
    <w:rsid w:val="008F39D8"/>
    <w:rsid w:val="008F47CF"/>
    <w:rsid w:val="008F6230"/>
    <w:rsid w:val="00900A75"/>
    <w:rsid w:val="00903553"/>
    <w:rsid w:val="00907920"/>
    <w:rsid w:val="00910D50"/>
    <w:rsid w:val="009120EE"/>
    <w:rsid w:val="009134D9"/>
    <w:rsid w:val="009216C4"/>
    <w:rsid w:val="00923774"/>
    <w:rsid w:val="0092442F"/>
    <w:rsid w:val="009250DC"/>
    <w:rsid w:val="00926846"/>
    <w:rsid w:val="00927495"/>
    <w:rsid w:val="00950F6B"/>
    <w:rsid w:val="00960466"/>
    <w:rsid w:val="009624D2"/>
    <w:rsid w:val="0096423B"/>
    <w:rsid w:val="00964D0E"/>
    <w:rsid w:val="009747FA"/>
    <w:rsid w:val="009757CA"/>
    <w:rsid w:val="00981206"/>
    <w:rsid w:val="0098220D"/>
    <w:rsid w:val="009856FE"/>
    <w:rsid w:val="00993209"/>
    <w:rsid w:val="00993FAE"/>
    <w:rsid w:val="009957D5"/>
    <w:rsid w:val="009A1A33"/>
    <w:rsid w:val="009A42DE"/>
    <w:rsid w:val="009A5558"/>
    <w:rsid w:val="009A73C7"/>
    <w:rsid w:val="009B20B6"/>
    <w:rsid w:val="009B2BB7"/>
    <w:rsid w:val="009B39E3"/>
    <w:rsid w:val="009C0C41"/>
    <w:rsid w:val="009C0E23"/>
    <w:rsid w:val="009C18F8"/>
    <w:rsid w:val="009D436B"/>
    <w:rsid w:val="009D60F9"/>
    <w:rsid w:val="009E59BA"/>
    <w:rsid w:val="009E61AC"/>
    <w:rsid w:val="009F61FB"/>
    <w:rsid w:val="00A027CD"/>
    <w:rsid w:val="00A05176"/>
    <w:rsid w:val="00A1070C"/>
    <w:rsid w:val="00A127EA"/>
    <w:rsid w:val="00A20B6F"/>
    <w:rsid w:val="00A2629B"/>
    <w:rsid w:val="00A34AC2"/>
    <w:rsid w:val="00A4009A"/>
    <w:rsid w:val="00A40B3D"/>
    <w:rsid w:val="00A4192A"/>
    <w:rsid w:val="00A420FD"/>
    <w:rsid w:val="00A4223F"/>
    <w:rsid w:val="00A51720"/>
    <w:rsid w:val="00A520A4"/>
    <w:rsid w:val="00A609E1"/>
    <w:rsid w:val="00A60C4F"/>
    <w:rsid w:val="00A61210"/>
    <w:rsid w:val="00A70010"/>
    <w:rsid w:val="00A82950"/>
    <w:rsid w:val="00A858AC"/>
    <w:rsid w:val="00A86C6D"/>
    <w:rsid w:val="00A934AB"/>
    <w:rsid w:val="00A948F4"/>
    <w:rsid w:val="00A94908"/>
    <w:rsid w:val="00AA7002"/>
    <w:rsid w:val="00AC380C"/>
    <w:rsid w:val="00AC663D"/>
    <w:rsid w:val="00AD2AE0"/>
    <w:rsid w:val="00AD7D94"/>
    <w:rsid w:val="00AE03EC"/>
    <w:rsid w:val="00AE0AF1"/>
    <w:rsid w:val="00AE4BD3"/>
    <w:rsid w:val="00AE4D8C"/>
    <w:rsid w:val="00AE4F40"/>
    <w:rsid w:val="00AE75BC"/>
    <w:rsid w:val="00AE78A6"/>
    <w:rsid w:val="00AF3CB8"/>
    <w:rsid w:val="00AF4FDC"/>
    <w:rsid w:val="00AF622B"/>
    <w:rsid w:val="00AF731E"/>
    <w:rsid w:val="00B00D3C"/>
    <w:rsid w:val="00B0211F"/>
    <w:rsid w:val="00B02208"/>
    <w:rsid w:val="00B04FF8"/>
    <w:rsid w:val="00B15398"/>
    <w:rsid w:val="00B212B7"/>
    <w:rsid w:val="00B31C74"/>
    <w:rsid w:val="00B32F49"/>
    <w:rsid w:val="00B33415"/>
    <w:rsid w:val="00B34EB8"/>
    <w:rsid w:val="00B370AA"/>
    <w:rsid w:val="00B376BE"/>
    <w:rsid w:val="00B377FB"/>
    <w:rsid w:val="00B50B7A"/>
    <w:rsid w:val="00B55ADA"/>
    <w:rsid w:val="00B67E83"/>
    <w:rsid w:val="00B7139D"/>
    <w:rsid w:val="00B72AA4"/>
    <w:rsid w:val="00B754E6"/>
    <w:rsid w:val="00B924F0"/>
    <w:rsid w:val="00B93244"/>
    <w:rsid w:val="00B97611"/>
    <w:rsid w:val="00BA12B8"/>
    <w:rsid w:val="00BB157D"/>
    <w:rsid w:val="00BB7146"/>
    <w:rsid w:val="00BC7D24"/>
    <w:rsid w:val="00BD68E7"/>
    <w:rsid w:val="00BD6BE1"/>
    <w:rsid w:val="00BE3851"/>
    <w:rsid w:val="00BE5731"/>
    <w:rsid w:val="00BE642E"/>
    <w:rsid w:val="00BF07F1"/>
    <w:rsid w:val="00BF2E0F"/>
    <w:rsid w:val="00BF6026"/>
    <w:rsid w:val="00C0715C"/>
    <w:rsid w:val="00C11A76"/>
    <w:rsid w:val="00C1264D"/>
    <w:rsid w:val="00C14938"/>
    <w:rsid w:val="00C32B58"/>
    <w:rsid w:val="00C3591B"/>
    <w:rsid w:val="00C416CA"/>
    <w:rsid w:val="00C41746"/>
    <w:rsid w:val="00C45708"/>
    <w:rsid w:val="00C57139"/>
    <w:rsid w:val="00C57546"/>
    <w:rsid w:val="00C62430"/>
    <w:rsid w:val="00C703CB"/>
    <w:rsid w:val="00C747D6"/>
    <w:rsid w:val="00C81551"/>
    <w:rsid w:val="00C84C83"/>
    <w:rsid w:val="00C91BC4"/>
    <w:rsid w:val="00C94D55"/>
    <w:rsid w:val="00CA0033"/>
    <w:rsid w:val="00CA1631"/>
    <w:rsid w:val="00CB073D"/>
    <w:rsid w:val="00CB2C92"/>
    <w:rsid w:val="00CB3238"/>
    <w:rsid w:val="00CC1CD2"/>
    <w:rsid w:val="00CC3F9A"/>
    <w:rsid w:val="00CC40DC"/>
    <w:rsid w:val="00CC480F"/>
    <w:rsid w:val="00CC48E9"/>
    <w:rsid w:val="00CD4404"/>
    <w:rsid w:val="00CE1B94"/>
    <w:rsid w:val="00CE6AE3"/>
    <w:rsid w:val="00CF00B5"/>
    <w:rsid w:val="00CF1140"/>
    <w:rsid w:val="00D01695"/>
    <w:rsid w:val="00D01FB0"/>
    <w:rsid w:val="00D02557"/>
    <w:rsid w:val="00D05009"/>
    <w:rsid w:val="00D065C6"/>
    <w:rsid w:val="00D14D3A"/>
    <w:rsid w:val="00D16D92"/>
    <w:rsid w:val="00D17BA9"/>
    <w:rsid w:val="00D21ECB"/>
    <w:rsid w:val="00D23BE8"/>
    <w:rsid w:val="00D3104E"/>
    <w:rsid w:val="00D33618"/>
    <w:rsid w:val="00D656C5"/>
    <w:rsid w:val="00D66AF7"/>
    <w:rsid w:val="00D75F9A"/>
    <w:rsid w:val="00D92017"/>
    <w:rsid w:val="00D923AB"/>
    <w:rsid w:val="00DA004E"/>
    <w:rsid w:val="00DA2F3D"/>
    <w:rsid w:val="00DB3BA0"/>
    <w:rsid w:val="00DB728F"/>
    <w:rsid w:val="00DD31B0"/>
    <w:rsid w:val="00DD59CD"/>
    <w:rsid w:val="00DE1C65"/>
    <w:rsid w:val="00DE201B"/>
    <w:rsid w:val="00DE5F19"/>
    <w:rsid w:val="00DE7CEF"/>
    <w:rsid w:val="00DF757E"/>
    <w:rsid w:val="00E0091E"/>
    <w:rsid w:val="00E026D1"/>
    <w:rsid w:val="00E07BA6"/>
    <w:rsid w:val="00E2500A"/>
    <w:rsid w:val="00E3095D"/>
    <w:rsid w:val="00E379C6"/>
    <w:rsid w:val="00E37A94"/>
    <w:rsid w:val="00E40DE6"/>
    <w:rsid w:val="00E42967"/>
    <w:rsid w:val="00E50CE8"/>
    <w:rsid w:val="00E543D7"/>
    <w:rsid w:val="00E64561"/>
    <w:rsid w:val="00E72483"/>
    <w:rsid w:val="00E818AD"/>
    <w:rsid w:val="00E8298F"/>
    <w:rsid w:val="00E83185"/>
    <w:rsid w:val="00E83315"/>
    <w:rsid w:val="00E90F00"/>
    <w:rsid w:val="00E91D68"/>
    <w:rsid w:val="00E94F80"/>
    <w:rsid w:val="00EA2B8C"/>
    <w:rsid w:val="00EA393E"/>
    <w:rsid w:val="00EA4346"/>
    <w:rsid w:val="00EA5849"/>
    <w:rsid w:val="00EB1649"/>
    <w:rsid w:val="00EB32BD"/>
    <w:rsid w:val="00EB6614"/>
    <w:rsid w:val="00EC4408"/>
    <w:rsid w:val="00EC6120"/>
    <w:rsid w:val="00EF4035"/>
    <w:rsid w:val="00F234C8"/>
    <w:rsid w:val="00F23E6E"/>
    <w:rsid w:val="00F334DE"/>
    <w:rsid w:val="00F3463D"/>
    <w:rsid w:val="00F4045D"/>
    <w:rsid w:val="00F410F7"/>
    <w:rsid w:val="00F454AC"/>
    <w:rsid w:val="00F46E2C"/>
    <w:rsid w:val="00F62406"/>
    <w:rsid w:val="00F66177"/>
    <w:rsid w:val="00F734DF"/>
    <w:rsid w:val="00F75AB6"/>
    <w:rsid w:val="00F7613D"/>
    <w:rsid w:val="00F80E9A"/>
    <w:rsid w:val="00F92DBC"/>
    <w:rsid w:val="00F933AE"/>
    <w:rsid w:val="00F958EA"/>
    <w:rsid w:val="00FA7A99"/>
    <w:rsid w:val="00FB5F4A"/>
    <w:rsid w:val="00FB6E23"/>
    <w:rsid w:val="00FB6F95"/>
    <w:rsid w:val="00FC0E70"/>
    <w:rsid w:val="00FC1A3B"/>
    <w:rsid w:val="00FC4A97"/>
    <w:rsid w:val="00FD41E1"/>
    <w:rsid w:val="00FD6160"/>
    <w:rsid w:val="00FE3E3D"/>
    <w:rsid w:val="00FE420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>
      <o:colormru v:ext="edit" colors="#78b928"/>
    </o:shapedefaults>
    <o:shapelayout v:ext="edit">
      <o:idmap v:ext="edit" data="1"/>
    </o:shapelayout>
  </w:shapeDefaults>
  <w:decimalSymbol w:val=","/>
  <w:listSeparator w:val=";"/>
  <w14:docId w14:val="108DB590"/>
  <w15:chartTrackingRefBased/>
  <w15:docId w15:val="{5CB815CF-EB25-42CC-87D3-75137C75B1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DE5F19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1B3BBF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B3BBF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1B3BBF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B3BB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B3BBF"/>
    <w:rPr>
      <w:rFonts w:ascii="Arial" w:hAnsi="Arial"/>
      <w:b/>
      <w:bCs/>
      <w:lang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B3BBF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B3BBF"/>
    <w:rPr>
      <w:rFonts w:ascii="Segoe UI" w:hAnsi="Segoe UI" w:cs="Segoe UI"/>
      <w:sz w:val="18"/>
      <w:szCs w:val="18"/>
      <w:lang w:eastAsia="en-US"/>
    </w:rPr>
  </w:style>
  <w:style w:type="paragraph" w:styleId="berarbeitung">
    <w:name w:val="Revision"/>
    <w:hidden/>
    <w:uiPriority w:val="99"/>
    <w:semiHidden/>
    <w:rsid w:val="003B1397"/>
    <w:rPr>
      <w:rFonts w:ascii="Arial" w:hAnsi="Arial"/>
      <w:sz w:val="18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/presse" TargetMode="External"/><Relationship Id="rId13" Type="http://schemas.openxmlformats.org/officeDocument/2006/relationships/image" Target="media/image2.jpe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1.jpeg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schueco.de/press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://www.schueco.de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schueco.de/ads-simplysmart" TargetMode="External"/><Relationship Id="rId14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Benutzerdefinierte%20Office-Vorlagen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90B637-75C3-4F6F-8849-A530FE17D2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4</Pages>
  <Words>898</Words>
  <Characters>5660</Characters>
  <Application>Microsoft Office Word</Application>
  <DocSecurity>0</DocSecurity>
  <Lines>47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6545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Kottmann, Lisa</cp:lastModifiedBy>
  <cp:revision>12</cp:revision>
  <cp:lastPrinted>2020-01-29T10:37:00Z</cp:lastPrinted>
  <dcterms:created xsi:type="dcterms:W3CDTF">2020-01-30T10:53:00Z</dcterms:created>
  <dcterms:modified xsi:type="dcterms:W3CDTF">2020-02-03T10:24:00Z</dcterms:modified>
</cp:coreProperties>
</file>