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0622F471" w:rsidR="00227E10" w:rsidRDefault="009D60F9" w:rsidP="00227E10">
            <w:pPr>
              <w:pStyle w:val="Titel"/>
            </w:pPr>
            <w:bookmarkStart w:id="0" w:name="_Hlk88034709"/>
            <w:bookmarkEnd w:id="0"/>
            <w:r>
              <w:t>Presseinformation</w:t>
            </w:r>
          </w:p>
          <w:p w14:paraId="393547DA" w14:textId="54A8FE88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6E7806">
              <w:rPr>
                <w:noProof/>
              </w:rPr>
              <w:t>Dezem</w:t>
            </w:r>
            <w:r w:rsidR="00B13E90">
              <w:rPr>
                <w:noProof/>
              </w:rPr>
              <w:t xml:space="preserve">ber </w:t>
            </w:r>
            <w:r w:rsidR="00265ACE">
              <w:rPr>
                <w:noProof/>
              </w:rPr>
              <w:t>2021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AF3EB4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5B89568D" w14:textId="11C99D9C" w:rsidR="005168F0" w:rsidRPr="003F280C" w:rsidRDefault="00082DD2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Eine Plattform für alle Anwendungen</w:t>
      </w:r>
    </w:p>
    <w:p w14:paraId="3ECA3803" w14:textId="7A2C1C58" w:rsidR="004A4939" w:rsidRPr="003F280C" w:rsidRDefault="00B13E90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Schüco </w:t>
      </w:r>
      <w:proofErr w:type="spellStart"/>
      <w:r>
        <w:rPr>
          <w:b/>
          <w:sz w:val="28"/>
          <w:szCs w:val="28"/>
        </w:rPr>
        <w:t>FireStop</w:t>
      </w:r>
      <w:proofErr w:type="spellEnd"/>
      <w:r>
        <w:rPr>
          <w:b/>
          <w:sz w:val="28"/>
          <w:szCs w:val="28"/>
        </w:rPr>
        <w:t xml:space="preserve"> Brand- und Rauchschutzsysteme 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49D25FF7" w14:textId="42E89B99" w:rsidR="004A4939" w:rsidRPr="007A31A8" w:rsidRDefault="00816A4D" w:rsidP="005857A5">
      <w:pPr>
        <w:pStyle w:val="Intro"/>
        <w:spacing w:line="312" w:lineRule="auto"/>
        <w:rPr>
          <w:b/>
        </w:rPr>
      </w:pPr>
      <w:r w:rsidRPr="008A7602">
        <w:rPr>
          <w:b/>
        </w:rPr>
        <w:t xml:space="preserve">Bielefeld. </w:t>
      </w:r>
      <w:r w:rsidR="00B13E90">
        <w:rPr>
          <w:b/>
        </w:rPr>
        <w:t xml:space="preserve">Schüco </w:t>
      </w:r>
      <w:proofErr w:type="spellStart"/>
      <w:r w:rsidR="00B13E90">
        <w:rPr>
          <w:b/>
        </w:rPr>
        <w:t>FireStop</w:t>
      </w:r>
      <w:proofErr w:type="spellEnd"/>
      <w:r w:rsidR="00B13E90">
        <w:rPr>
          <w:b/>
        </w:rPr>
        <w:t xml:space="preserve"> </w:t>
      </w:r>
      <w:r w:rsidR="009D0009">
        <w:rPr>
          <w:b/>
        </w:rPr>
        <w:t xml:space="preserve">ist eine </w:t>
      </w:r>
      <w:r w:rsidR="00B13E90">
        <w:rPr>
          <w:b/>
        </w:rPr>
        <w:t>Brand- und Rauchschutz</w:t>
      </w:r>
      <w:r w:rsidR="00732E3C">
        <w:rPr>
          <w:b/>
        </w:rPr>
        <w:t>plattform</w:t>
      </w:r>
      <w:r w:rsidR="00BD0073">
        <w:rPr>
          <w:b/>
        </w:rPr>
        <w:t xml:space="preserve"> aus Aluminium</w:t>
      </w:r>
      <w:r w:rsidR="00B13E90">
        <w:rPr>
          <w:b/>
        </w:rPr>
        <w:t xml:space="preserve"> </w:t>
      </w:r>
      <w:r w:rsidR="005857A5">
        <w:rPr>
          <w:b/>
        </w:rPr>
        <w:t>mit einem</w:t>
      </w:r>
      <w:r w:rsidR="00B13E90">
        <w:rPr>
          <w:b/>
        </w:rPr>
        <w:t xml:space="preserve"> 30</w:t>
      </w:r>
      <w:r w:rsidR="00B56B14">
        <w:rPr>
          <w:b/>
        </w:rPr>
        <w:t>-</w:t>
      </w:r>
      <w:r w:rsidR="00B13E90">
        <w:rPr>
          <w:b/>
        </w:rPr>
        <w:t xml:space="preserve"> bis 90</w:t>
      </w:r>
      <w:r w:rsidR="00B56B14">
        <w:rPr>
          <w:b/>
        </w:rPr>
        <w:t>-</w:t>
      </w:r>
      <w:r w:rsidR="00B13E90">
        <w:rPr>
          <w:b/>
        </w:rPr>
        <w:t>minütige</w:t>
      </w:r>
      <w:r w:rsidR="00B56B14">
        <w:rPr>
          <w:b/>
        </w:rPr>
        <w:t>n</w:t>
      </w:r>
      <w:r w:rsidR="00B13E90">
        <w:rPr>
          <w:b/>
        </w:rPr>
        <w:t xml:space="preserve"> Feuerwiederstand</w:t>
      </w:r>
      <w:r w:rsidR="004A4939" w:rsidRPr="007A31A8">
        <w:rPr>
          <w:b/>
        </w:rPr>
        <w:t xml:space="preserve">. </w:t>
      </w:r>
      <w:r w:rsidR="005857A5">
        <w:rPr>
          <w:b/>
        </w:rPr>
        <w:t xml:space="preserve">Die Plattform vereint Design und Effizienz und </w:t>
      </w:r>
      <w:r w:rsidR="00BD0073">
        <w:rPr>
          <w:b/>
        </w:rPr>
        <w:t>die Profile setzen</w:t>
      </w:r>
      <w:r w:rsidR="005857A5">
        <w:rPr>
          <w:b/>
        </w:rPr>
        <w:t xml:space="preserve"> durch </w:t>
      </w:r>
      <w:r w:rsidR="00362FA9">
        <w:rPr>
          <w:b/>
        </w:rPr>
        <w:t>ihre</w:t>
      </w:r>
      <w:r w:rsidR="00696DBA" w:rsidRPr="00696DBA">
        <w:rPr>
          <w:b/>
        </w:rPr>
        <w:t xml:space="preserve"> falzoffene Profilgeometrie Maßstäbe in puncto Montage und Flexibilität. </w:t>
      </w:r>
      <w:r w:rsidR="005857A5" w:rsidRPr="005857A5">
        <w:rPr>
          <w:b/>
        </w:rPr>
        <w:t xml:space="preserve">Denn Nutzungsänderungen oder zusätzliche Anpassungen sind ohne großen Aufwand umsetzbar. </w:t>
      </w:r>
      <w:r w:rsidR="005857A5">
        <w:rPr>
          <w:b/>
        </w:rPr>
        <w:t xml:space="preserve">Und auch die Fertigung der </w:t>
      </w:r>
      <w:r w:rsidR="00BD0073">
        <w:rPr>
          <w:b/>
        </w:rPr>
        <w:t xml:space="preserve">Brandschutzelemente </w:t>
      </w:r>
      <w:r w:rsidR="005857A5">
        <w:rPr>
          <w:b/>
        </w:rPr>
        <w:t>erfolgt schnell und effizient durch einen</w:t>
      </w:r>
      <w:r w:rsidR="00696DBA" w:rsidRPr="00696DBA">
        <w:rPr>
          <w:b/>
        </w:rPr>
        <w:t xml:space="preserve"> vereinfachte</w:t>
      </w:r>
      <w:r w:rsidR="005857A5">
        <w:rPr>
          <w:b/>
        </w:rPr>
        <w:t>n</w:t>
      </w:r>
      <w:r w:rsidR="00696DBA" w:rsidRPr="00696DBA">
        <w:rPr>
          <w:b/>
        </w:rPr>
        <w:t xml:space="preserve"> Systemaufbau.</w:t>
      </w:r>
      <w:r w:rsidR="00696DBA">
        <w:rPr>
          <w:b/>
        </w:rPr>
        <w:t xml:space="preserve"> </w:t>
      </w:r>
      <w:r w:rsidR="00BD0073">
        <w:rPr>
          <w:b/>
        </w:rPr>
        <w:t>Die</w:t>
      </w:r>
      <w:r w:rsidR="00696DBA">
        <w:rPr>
          <w:b/>
        </w:rPr>
        <w:t xml:space="preserve"> Plattform </w:t>
      </w:r>
      <w:r w:rsidR="00BD0073">
        <w:rPr>
          <w:b/>
        </w:rPr>
        <w:t xml:space="preserve">wird </w:t>
      </w:r>
      <w:r w:rsidR="00696DBA">
        <w:rPr>
          <w:b/>
        </w:rPr>
        <w:t>kontinuierlich weiterentwickelt und überzeugt mit</w:t>
      </w:r>
      <w:r w:rsidR="002058E6">
        <w:rPr>
          <w:b/>
        </w:rPr>
        <w:t xml:space="preserve"> vielen neuen Eigenschaften</w:t>
      </w:r>
      <w:r w:rsidR="00CD4AA8">
        <w:rPr>
          <w:b/>
        </w:rPr>
        <w:t xml:space="preserve">, wie </w:t>
      </w:r>
      <w:r w:rsidR="00C5673C">
        <w:rPr>
          <w:b/>
        </w:rPr>
        <w:t>de</w:t>
      </w:r>
      <w:r w:rsidR="00CD4AA8">
        <w:rPr>
          <w:b/>
        </w:rPr>
        <w:t xml:space="preserve">r Einbruchhemmung bis RC2, </w:t>
      </w:r>
      <w:r w:rsidR="002058E6">
        <w:rPr>
          <w:b/>
        </w:rPr>
        <w:t>bei der 30-minütigen Ausführung</w:t>
      </w:r>
      <w:r w:rsidR="00CD4AA8">
        <w:rPr>
          <w:b/>
        </w:rPr>
        <w:t>.</w:t>
      </w:r>
    </w:p>
    <w:p w14:paraId="26B87627" w14:textId="77777777" w:rsidR="004B3B23" w:rsidRPr="007A31A8" w:rsidRDefault="004B3B23" w:rsidP="005168F0">
      <w:pPr>
        <w:spacing w:line="312" w:lineRule="auto"/>
        <w:rPr>
          <w:sz w:val="22"/>
        </w:rPr>
      </w:pPr>
    </w:p>
    <w:p w14:paraId="0769809F" w14:textId="25B8DE31" w:rsidR="002058E6" w:rsidRDefault="002058E6" w:rsidP="00732E3C">
      <w:pPr>
        <w:spacing w:line="312" w:lineRule="auto"/>
        <w:rPr>
          <w:sz w:val="22"/>
        </w:rPr>
      </w:pPr>
      <w:r>
        <w:rPr>
          <w:sz w:val="22"/>
        </w:rPr>
        <w:t>Die</w:t>
      </w:r>
      <w:r w:rsidR="00C9686C">
        <w:rPr>
          <w:sz w:val="22"/>
        </w:rPr>
        <w:t xml:space="preserve"> Schüco </w:t>
      </w:r>
      <w:proofErr w:type="spellStart"/>
      <w:r w:rsidR="00C9686C">
        <w:rPr>
          <w:sz w:val="22"/>
        </w:rPr>
        <w:t>FireStop</w:t>
      </w:r>
      <w:proofErr w:type="spellEnd"/>
      <w:r w:rsidR="00C9686C">
        <w:rPr>
          <w:sz w:val="22"/>
        </w:rPr>
        <w:t xml:space="preserve"> Plattform </w:t>
      </w:r>
      <w:r w:rsidR="00E725F9">
        <w:rPr>
          <w:sz w:val="22"/>
        </w:rPr>
        <w:t>besteht</w:t>
      </w:r>
      <w:r w:rsidR="00C9686C">
        <w:rPr>
          <w:sz w:val="22"/>
        </w:rPr>
        <w:t xml:space="preserve"> aus d</w:t>
      </w:r>
      <w:r w:rsidR="00070FA0">
        <w:rPr>
          <w:sz w:val="22"/>
        </w:rPr>
        <w:t>en</w:t>
      </w:r>
      <w:r>
        <w:rPr>
          <w:sz w:val="22"/>
        </w:rPr>
        <w:t xml:space="preserve"> Brandschutzsysteme</w:t>
      </w:r>
      <w:r w:rsidR="00C9686C">
        <w:rPr>
          <w:sz w:val="22"/>
        </w:rPr>
        <w:t>n</w:t>
      </w:r>
      <w:r>
        <w:rPr>
          <w:sz w:val="22"/>
        </w:rPr>
        <w:t xml:space="preserve"> Schüco </w:t>
      </w:r>
      <w:proofErr w:type="spellStart"/>
      <w:r>
        <w:rPr>
          <w:sz w:val="22"/>
        </w:rPr>
        <w:t>FireStop</w:t>
      </w:r>
      <w:proofErr w:type="spellEnd"/>
      <w:r>
        <w:rPr>
          <w:sz w:val="22"/>
        </w:rPr>
        <w:t xml:space="preserve"> ADS 90 FR 30 </w:t>
      </w:r>
      <w:r w:rsidR="00732E3C" w:rsidRPr="00732E3C">
        <w:rPr>
          <w:sz w:val="22"/>
        </w:rPr>
        <w:t>(</w:t>
      </w:r>
      <w:proofErr w:type="spellStart"/>
      <w:r w:rsidR="00732E3C" w:rsidRPr="00732E3C">
        <w:rPr>
          <w:sz w:val="22"/>
        </w:rPr>
        <w:t>Fire</w:t>
      </w:r>
      <w:proofErr w:type="spellEnd"/>
      <w:r w:rsidR="00732E3C" w:rsidRPr="00732E3C">
        <w:rPr>
          <w:sz w:val="22"/>
        </w:rPr>
        <w:t xml:space="preserve"> Resistance 30 Minuten) </w:t>
      </w:r>
      <w:r w:rsidR="00C9686C">
        <w:rPr>
          <w:sz w:val="22"/>
        </w:rPr>
        <w:t xml:space="preserve">und </w:t>
      </w:r>
      <w:r>
        <w:rPr>
          <w:sz w:val="22"/>
        </w:rPr>
        <w:t xml:space="preserve">Schüco </w:t>
      </w:r>
      <w:proofErr w:type="spellStart"/>
      <w:r>
        <w:rPr>
          <w:sz w:val="22"/>
        </w:rPr>
        <w:t>FireStop</w:t>
      </w:r>
      <w:proofErr w:type="spellEnd"/>
      <w:r>
        <w:rPr>
          <w:sz w:val="22"/>
        </w:rPr>
        <w:t xml:space="preserve"> ADS 90 FR 90 </w:t>
      </w:r>
      <w:r w:rsidR="00732E3C" w:rsidRPr="00732E3C">
        <w:rPr>
          <w:sz w:val="22"/>
        </w:rPr>
        <w:t>(</w:t>
      </w:r>
      <w:proofErr w:type="spellStart"/>
      <w:r w:rsidR="00732E3C" w:rsidRPr="00732E3C">
        <w:rPr>
          <w:sz w:val="22"/>
        </w:rPr>
        <w:t>Fire</w:t>
      </w:r>
      <w:proofErr w:type="spellEnd"/>
      <w:r w:rsidR="00732E3C" w:rsidRPr="00732E3C">
        <w:rPr>
          <w:sz w:val="22"/>
        </w:rPr>
        <w:t xml:space="preserve"> Resistance 90 Minuten) </w:t>
      </w:r>
      <w:r>
        <w:rPr>
          <w:sz w:val="22"/>
        </w:rPr>
        <w:t>mit einer Bautiefe von 90 mm und 30- bzw. 90-minütigem Brandschutz</w:t>
      </w:r>
      <w:r w:rsidR="00E725F9">
        <w:rPr>
          <w:sz w:val="22"/>
        </w:rPr>
        <w:t>. Ergänzt werden die beiden wärmegedämmten</w:t>
      </w:r>
      <w:r w:rsidR="000C44E2">
        <w:rPr>
          <w:sz w:val="22"/>
        </w:rPr>
        <w:t xml:space="preserve"> </w:t>
      </w:r>
      <w:r w:rsidR="00E725F9">
        <w:rPr>
          <w:sz w:val="22"/>
        </w:rPr>
        <w:t>Aluminiumkonstruktionen durch das</w:t>
      </w:r>
      <w:r>
        <w:rPr>
          <w:sz w:val="22"/>
        </w:rPr>
        <w:t xml:space="preserve"> ungedämmte</w:t>
      </w:r>
      <w:r w:rsidR="00821D72">
        <w:rPr>
          <w:sz w:val="22"/>
        </w:rPr>
        <w:t xml:space="preserve"> </w:t>
      </w:r>
      <w:r>
        <w:rPr>
          <w:sz w:val="22"/>
        </w:rPr>
        <w:t xml:space="preserve">Rauchschutzsystem Schüco </w:t>
      </w:r>
      <w:proofErr w:type="spellStart"/>
      <w:r>
        <w:rPr>
          <w:sz w:val="22"/>
        </w:rPr>
        <w:t>FireStop</w:t>
      </w:r>
      <w:proofErr w:type="spellEnd"/>
      <w:r>
        <w:rPr>
          <w:sz w:val="22"/>
        </w:rPr>
        <w:t xml:space="preserve"> </w:t>
      </w:r>
      <w:r w:rsidRPr="002058E6">
        <w:rPr>
          <w:sz w:val="22"/>
        </w:rPr>
        <w:t>ADS 76.NI SP</w:t>
      </w:r>
      <w:r>
        <w:rPr>
          <w:sz w:val="22"/>
        </w:rPr>
        <w:t xml:space="preserve"> (</w:t>
      </w:r>
      <w:r w:rsidRPr="002058E6">
        <w:rPr>
          <w:sz w:val="22"/>
        </w:rPr>
        <w:t xml:space="preserve">Non </w:t>
      </w:r>
      <w:proofErr w:type="spellStart"/>
      <w:r w:rsidRPr="002058E6">
        <w:rPr>
          <w:sz w:val="22"/>
        </w:rPr>
        <w:t>Insulation</w:t>
      </w:r>
      <w:proofErr w:type="spellEnd"/>
      <w:r w:rsidRPr="002058E6">
        <w:rPr>
          <w:sz w:val="22"/>
        </w:rPr>
        <w:t xml:space="preserve">, Smoke </w:t>
      </w:r>
      <w:proofErr w:type="spellStart"/>
      <w:r w:rsidRPr="002058E6">
        <w:rPr>
          <w:sz w:val="22"/>
        </w:rPr>
        <w:t>Protection</w:t>
      </w:r>
      <w:proofErr w:type="spellEnd"/>
      <w:r>
        <w:rPr>
          <w:sz w:val="22"/>
        </w:rPr>
        <w:t>)</w:t>
      </w:r>
      <w:r w:rsidR="00C9686C">
        <w:rPr>
          <w:sz w:val="22"/>
        </w:rPr>
        <w:t xml:space="preserve"> </w:t>
      </w:r>
      <w:r w:rsidR="00CD4AA8">
        <w:rPr>
          <w:sz w:val="22"/>
        </w:rPr>
        <w:t>mit einer Bautiefe von 76 mm</w:t>
      </w:r>
      <w:r w:rsidR="00C9686C">
        <w:rPr>
          <w:sz w:val="22"/>
        </w:rPr>
        <w:t xml:space="preserve">. </w:t>
      </w:r>
      <w:r w:rsidR="00C9686C" w:rsidRPr="00C9686C">
        <w:rPr>
          <w:sz w:val="22"/>
        </w:rPr>
        <w:t xml:space="preserve">Das Kernstück der Schüco </w:t>
      </w:r>
      <w:proofErr w:type="spellStart"/>
      <w:r w:rsidR="00C9686C" w:rsidRPr="00C9686C">
        <w:rPr>
          <w:sz w:val="22"/>
        </w:rPr>
        <w:t>FireStop</w:t>
      </w:r>
      <w:proofErr w:type="spellEnd"/>
      <w:r w:rsidR="00C9686C" w:rsidRPr="00C9686C">
        <w:rPr>
          <w:sz w:val="22"/>
        </w:rPr>
        <w:t xml:space="preserve"> Plattform ist die falzoffene Profilgeometrie</w:t>
      </w:r>
      <w:r w:rsidR="00362FA9">
        <w:rPr>
          <w:sz w:val="22"/>
        </w:rPr>
        <w:t xml:space="preserve">. </w:t>
      </w:r>
      <w:r w:rsidR="00AD4EA1" w:rsidRPr="00AD4EA1">
        <w:rPr>
          <w:sz w:val="22"/>
        </w:rPr>
        <w:t xml:space="preserve">Dadurch können im laufenden Betrieb schnell und flexibel </w:t>
      </w:r>
      <w:r w:rsidR="001F7068" w:rsidRPr="00AD4EA1">
        <w:rPr>
          <w:sz w:val="22"/>
        </w:rPr>
        <w:t xml:space="preserve">je nach Anforderungsänderungen </w:t>
      </w:r>
      <w:r w:rsidR="00AD4EA1" w:rsidRPr="00AD4EA1">
        <w:rPr>
          <w:sz w:val="22"/>
        </w:rPr>
        <w:t>Anpassungen wie die Elektrifizierung der Tür oder der Wechsel von Einfach- zu Mehrfachverriegelung umgesetzt werden</w:t>
      </w:r>
      <w:r w:rsidR="00CF4C49">
        <w:rPr>
          <w:sz w:val="22"/>
        </w:rPr>
        <w:t xml:space="preserve"> – ohne Zulassungsverlust</w:t>
      </w:r>
      <w:r w:rsidR="00AD4EA1" w:rsidRPr="00AD4EA1">
        <w:rPr>
          <w:sz w:val="22"/>
        </w:rPr>
        <w:t>.</w:t>
      </w:r>
      <w:r w:rsidR="00AD4EA1">
        <w:rPr>
          <w:sz w:val="22"/>
        </w:rPr>
        <w:t xml:space="preserve"> Zudem ermöglicht die falzoffene Profilgeometrie eine </w:t>
      </w:r>
      <w:r w:rsidR="00AD4EA1" w:rsidRPr="00AD4EA1">
        <w:rPr>
          <w:sz w:val="22"/>
        </w:rPr>
        <w:t>effiziente Fertigung und Montage von verdeckt liegenden Beschläge</w:t>
      </w:r>
      <w:r w:rsidR="001F7068">
        <w:rPr>
          <w:sz w:val="22"/>
        </w:rPr>
        <w:t xml:space="preserve">n, die </w:t>
      </w:r>
      <w:r w:rsidR="001F7068" w:rsidRPr="001F7068">
        <w:rPr>
          <w:sz w:val="22"/>
        </w:rPr>
        <w:t>eine einheitliche Optik im gesamten Gebäude</w:t>
      </w:r>
      <w:r w:rsidR="001F7068">
        <w:rPr>
          <w:sz w:val="22"/>
        </w:rPr>
        <w:t xml:space="preserve"> ermöglichen</w:t>
      </w:r>
      <w:r w:rsidR="00AD4EA1" w:rsidRPr="00AD4EA1">
        <w:rPr>
          <w:sz w:val="22"/>
        </w:rPr>
        <w:t xml:space="preserve">. Die Beschläge können ohne zusätzliche Fräsarbeiten nahezu werkzeuglos montiert </w:t>
      </w:r>
      <w:r w:rsidR="00AD4EA1" w:rsidRPr="00AD4EA1">
        <w:rPr>
          <w:sz w:val="22"/>
        </w:rPr>
        <w:lastRenderedPageBreak/>
        <w:t>werden.</w:t>
      </w:r>
      <w:r w:rsidR="00AD4EA1">
        <w:rPr>
          <w:sz w:val="22"/>
        </w:rPr>
        <w:t xml:space="preserve"> </w:t>
      </w:r>
      <w:r w:rsidR="00AD4EA1" w:rsidRPr="00AD4EA1">
        <w:rPr>
          <w:sz w:val="22"/>
        </w:rPr>
        <w:t>D</w:t>
      </w:r>
      <w:r w:rsidR="008E71CD">
        <w:rPr>
          <w:sz w:val="22"/>
        </w:rPr>
        <w:t>abei sind d</w:t>
      </w:r>
      <w:r w:rsidR="00AD4EA1" w:rsidRPr="00AD4EA1">
        <w:rPr>
          <w:sz w:val="22"/>
        </w:rPr>
        <w:t xml:space="preserve">ie Profile, das Zubehör und die Beschläge des </w:t>
      </w:r>
      <w:r w:rsidR="008E71CD">
        <w:rPr>
          <w:sz w:val="22"/>
        </w:rPr>
        <w:t xml:space="preserve">30- und </w:t>
      </w:r>
      <w:r w:rsidR="00AD4EA1" w:rsidRPr="00AD4EA1">
        <w:rPr>
          <w:sz w:val="22"/>
        </w:rPr>
        <w:t>90-minütigen Brandschutzsystems überwiegend identisch. Durch den Einsatz von Zubehörteilen wie Brandschutzisolatoren und Glashaltern wird die höchste Feuerwiderstandsklasse von 90 Minuten erreicht.</w:t>
      </w:r>
      <w:r w:rsidR="008E71CD">
        <w:rPr>
          <w:sz w:val="22"/>
        </w:rPr>
        <w:t xml:space="preserve"> </w:t>
      </w:r>
      <w:r w:rsidR="007A2D51">
        <w:rPr>
          <w:sz w:val="22"/>
        </w:rPr>
        <w:t>D</w:t>
      </w:r>
      <w:r w:rsidR="008E71CD">
        <w:rPr>
          <w:sz w:val="22"/>
        </w:rPr>
        <w:t>ie</w:t>
      </w:r>
      <w:r w:rsidR="007A2D51">
        <w:rPr>
          <w:sz w:val="22"/>
        </w:rPr>
        <w:t xml:space="preserve"> </w:t>
      </w:r>
      <w:r w:rsidR="008E71CD">
        <w:rPr>
          <w:sz w:val="22"/>
        </w:rPr>
        <w:t>identischen</w:t>
      </w:r>
      <w:r w:rsidR="007A2D51">
        <w:rPr>
          <w:sz w:val="22"/>
        </w:rPr>
        <w:t xml:space="preserve"> Arbeits- und Fertigungsschritte innerhalb der Plattform und </w:t>
      </w:r>
      <w:r w:rsidR="008E71CD">
        <w:rPr>
          <w:sz w:val="22"/>
        </w:rPr>
        <w:t>die</w:t>
      </w:r>
      <w:r w:rsidR="007A2D51">
        <w:rPr>
          <w:sz w:val="22"/>
        </w:rPr>
        <w:t xml:space="preserve"> hohe Gleichteileverwendung ermöglich</w:t>
      </w:r>
      <w:r w:rsidR="006E7806">
        <w:rPr>
          <w:sz w:val="22"/>
        </w:rPr>
        <w:t>en</w:t>
      </w:r>
      <w:r w:rsidR="007A2D51">
        <w:rPr>
          <w:sz w:val="22"/>
        </w:rPr>
        <w:t xml:space="preserve"> unterschiedliche Bauweisen für maximale Flexibilität.</w:t>
      </w:r>
      <w:r w:rsidR="00362FA9">
        <w:rPr>
          <w:sz w:val="22"/>
        </w:rPr>
        <w:t xml:space="preserve"> </w:t>
      </w:r>
      <w:r w:rsidR="00AD4EA1">
        <w:rPr>
          <w:sz w:val="22"/>
        </w:rPr>
        <w:t>Ein</w:t>
      </w:r>
      <w:r w:rsidR="000C44E2">
        <w:rPr>
          <w:sz w:val="22"/>
        </w:rPr>
        <w:t xml:space="preserve"> Verzicht auf Anschlagprofile und Glashalter </w:t>
      </w:r>
      <w:r w:rsidR="006E7806">
        <w:rPr>
          <w:sz w:val="22"/>
        </w:rPr>
        <w:t xml:space="preserve">bei der Brandschutztür mit 30-minütigem Feuerwiederstand </w:t>
      </w:r>
      <w:r w:rsidR="00AD4EA1">
        <w:rPr>
          <w:sz w:val="22"/>
        </w:rPr>
        <w:t xml:space="preserve">reduziert zudem </w:t>
      </w:r>
      <w:r w:rsidR="000C44E2">
        <w:rPr>
          <w:sz w:val="22"/>
        </w:rPr>
        <w:t xml:space="preserve">die Fertigungszeit und die Komplexität in der Planung. </w:t>
      </w:r>
    </w:p>
    <w:p w14:paraId="1A4DF39E" w14:textId="77777777" w:rsidR="00E725F9" w:rsidRDefault="00E725F9" w:rsidP="00362FA9">
      <w:pPr>
        <w:spacing w:line="312" w:lineRule="auto"/>
        <w:rPr>
          <w:sz w:val="22"/>
        </w:rPr>
      </w:pPr>
    </w:p>
    <w:p w14:paraId="0D996D78" w14:textId="3078F6DB" w:rsidR="004A4939" w:rsidRPr="00DA7E71" w:rsidRDefault="00696DBA" w:rsidP="005168F0">
      <w:pPr>
        <w:spacing w:line="312" w:lineRule="auto"/>
        <w:rPr>
          <w:b/>
          <w:bCs/>
          <w:sz w:val="22"/>
        </w:rPr>
      </w:pPr>
      <w:r w:rsidRPr="00DA7E71">
        <w:rPr>
          <w:b/>
          <w:bCs/>
          <w:sz w:val="22"/>
        </w:rPr>
        <w:t>Stetige Weiterentwicklung</w:t>
      </w:r>
    </w:p>
    <w:p w14:paraId="351385B0" w14:textId="77777777" w:rsidR="00732E3C" w:rsidRPr="00732E3C" w:rsidRDefault="00732E3C" w:rsidP="00732E3C">
      <w:pPr>
        <w:spacing w:line="312" w:lineRule="auto"/>
        <w:rPr>
          <w:sz w:val="22"/>
        </w:rPr>
      </w:pPr>
      <w:r w:rsidRPr="00732E3C">
        <w:rPr>
          <w:sz w:val="22"/>
        </w:rPr>
        <w:t xml:space="preserve">Die bewährte Plattform Schüco </w:t>
      </w:r>
      <w:proofErr w:type="spellStart"/>
      <w:r w:rsidRPr="00732E3C">
        <w:rPr>
          <w:sz w:val="22"/>
        </w:rPr>
        <w:t>FireStop</w:t>
      </w:r>
      <w:proofErr w:type="spellEnd"/>
      <w:r w:rsidRPr="00732E3C">
        <w:rPr>
          <w:sz w:val="22"/>
        </w:rPr>
        <w:t xml:space="preserve"> wird kontinuierlich weiterentwickelt. Deshalb ermöglicht Schüco </w:t>
      </w:r>
      <w:proofErr w:type="spellStart"/>
      <w:r w:rsidRPr="00732E3C">
        <w:rPr>
          <w:sz w:val="22"/>
        </w:rPr>
        <w:t>FireStop</w:t>
      </w:r>
      <w:proofErr w:type="spellEnd"/>
      <w:r w:rsidRPr="00732E3C">
        <w:rPr>
          <w:sz w:val="22"/>
        </w:rPr>
        <w:t xml:space="preserve"> ADS 90 FR 30 jetzt auch eine Einbruchhemmung bis RC2. Diese Einbruchhemmung kann für Brandschutztüren mit und ohne Antipanikfunktion sowie für nach außen öffnende ein- und zweiflügelige Türen inklusive Seitenteil und Oberlicht realisiert werden. Gleichzeitig verfügt die weiterentwickelte Plattform über die Brandschutz-Festverglasung F30 und bietet zudem Absturzsicherheit in der Innenanwendung. Die neuen Brandschutzgläser aus zweifachem Brandschutz-Isolierglas ermöglichen zusätzlichen Schallschutz und verbesserte Wärmedämmeigenschaften. Eine automatische Bodendichtung mit Zeitverzögerung ergänzt die Weiterentwicklung der Brandschutztür Schüco </w:t>
      </w:r>
      <w:proofErr w:type="spellStart"/>
      <w:r w:rsidRPr="00732E3C">
        <w:rPr>
          <w:sz w:val="22"/>
        </w:rPr>
        <w:t>FireStop</w:t>
      </w:r>
      <w:proofErr w:type="spellEnd"/>
      <w:r w:rsidRPr="00732E3C">
        <w:rPr>
          <w:sz w:val="22"/>
        </w:rPr>
        <w:t xml:space="preserve"> ADS 90 FR 30.</w:t>
      </w:r>
    </w:p>
    <w:p w14:paraId="6BE82E29" w14:textId="2D01E0FA" w:rsidR="004A4939" w:rsidRDefault="004A4939" w:rsidP="005168F0">
      <w:pPr>
        <w:spacing w:line="312" w:lineRule="auto"/>
        <w:rPr>
          <w:sz w:val="22"/>
        </w:rPr>
      </w:pPr>
    </w:p>
    <w:p w14:paraId="3C20A532" w14:textId="77777777" w:rsidR="00B900D2" w:rsidRDefault="00B900D2" w:rsidP="005168F0">
      <w:pPr>
        <w:spacing w:line="312" w:lineRule="auto"/>
        <w:rPr>
          <w:sz w:val="22"/>
        </w:rPr>
      </w:pPr>
    </w:p>
    <w:p w14:paraId="453FD939" w14:textId="28177386" w:rsidR="008A7602" w:rsidRPr="001020EB" w:rsidRDefault="001020EB" w:rsidP="005168F0">
      <w:pPr>
        <w:spacing w:line="312" w:lineRule="auto"/>
        <w:rPr>
          <w:b/>
          <w:bCs/>
          <w:sz w:val="22"/>
        </w:rPr>
      </w:pPr>
      <w:r w:rsidRPr="001020EB">
        <w:rPr>
          <w:b/>
          <w:bCs/>
          <w:sz w:val="22"/>
        </w:rPr>
        <w:t>www.schueco.de/inow</w:t>
      </w:r>
    </w:p>
    <w:p w14:paraId="60EDBD4B" w14:textId="77777777" w:rsidR="00B900D2" w:rsidRPr="005168F0" w:rsidRDefault="00B900D2" w:rsidP="005168F0">
      <w:pPr>
        <w:spacing w:line="312" w:lineRule="auto"/>
        <w:rPr>
          <w:sz w:val="22"/>
        </w:rPr>
      </w:pPr>
    </w:p>
    <w:p w14:paraId="21B239FE" w14:textId="77777777" w:rsidR="00F9528B" w:rsidRPr="00806322" w:rsidRDefault="00F9528B" w:rsidP="00F9528B">
      <w:pPr>
        <w:spacing w:line="312" w:lineRule="auto"/>
        <w:jc w:val="both"/>
        <w:rPr>
          <w:rFonts w:cs="Arial"/>
          <w:b/>
          <w:szCs w:val="18"/>
        </w:rPr>
      </w:pPr>
      <w:bookmarkStart w:id="1" w:name="_Hlk77926191"/>
      <w:r>
        <w:rPr>
          <w:rStyle w:val="Fett"/>
          <w:rFonts w:cs="Arial"/>
          <w:szCs w:val="18"/>
        </w:rPr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4D67857D" w14:textId="0DF6BB2D" w:rsidR="00F9528B" w:rsidRPr="00DA7E71" w:rsidRDefault="00F9528B" w:rsidP="00F9528B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2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proofErr w:type="spellStart"/>
      <w:r w:rsidRPr="00806322">
        <w:rPr>
          <w:rFonts w:cs="Arial"/>
          <w:szCs w:val="18"/>
        </w:rPr>
        <w:t>sammen</w:t>
      </w:r>
      <w:proofErr w:type="spellEnd"/>
      <w:r w:rsidRPr="00806322">
        <w:rPr>
          <w:rFonts w:cs="Arial"/>
          <w:szCs w:val="18"/>
        </w:rPr>
        <w:t>.</w:t>
      </w:r>
      <w:bookmarkEnd w:id="2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20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DA7E71">
        <w:rPr>
          <w:rFonts w:cs="Arial"/>
          <w:szCs w:val="18"/>
        </w:rPr>
        <w:t xml:space="preserve">Weitere Informationen unter </w:t>
      </w:r>
      <w:hyperlink r:id="rId8" w:history="1">
        <w:r w:rsidRPr="00DA7E71">
          <w:rPr>
            <w:rStyle w:val="Hyperlink"/>
            <w:rFonts w:cs="Arial"/>
            <w:szCs w:val="18"/>
          </w:rPr>
          <w:t>www.schueco.de</w:t>
        </w:r>
      </w:hyperlink>
    </w:p>
    <w:p w14:paraId="1778D970" w14:textId="77777777" w:rsidR="00F9528B" w:rsidRPr="00DA7E71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1"/>
    <w:p w14:paraId="19C3ACB1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lastRenderedPageBreak/>
        <w:t xml:space="preserve">Die Bildfeindaten stehen im Schüco Newsroom unter </w:t>
      </w:r>
    </w:p>
    <w:p w14:paraId="02C4C9C9" w14:textId="77777777" w:rsidR="00610835" w:rsidRPr="00610835" w:rsidRDefault="00AF3EB4" w:rsidP="00610835">
      <w:pPr>
        <w:spacing w:line="312" w:lineRule="auto"/>
        <w:rPr>
          <w:sz w:val="22"/>
        </w:rPr>
      </w:pPr>
      <w:hyperlink r:id="rId9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225A0FFB" w14:textId="7423C2C2" w:rsidR="008E4B7D" w:rsidRPr="00DA7E71" w:rsidRDefault="008E4B7D" w:rsidP="005168F0">
      <w:pPr>
        <w:spacing w:line="312" w:lineRule="auto"/>
        <w:rPr>
          <w:sz w:val="22"/>
        </w:rPr>
      </w:pPr>
    </w:p>
    <w:p w14:paraId="39A2DEFB" w14:textId="1A2CF9F2" w:rsidR="008A7602" w:rsidRPr="00265ACE" w:rsidRDefault="004021E4" w:rsidP="008A7602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="008A7602" w:rsidRPr="00265ACE">
        <w:rPr>
          <w:b/>
          <w:sz w:val="22"/>
        </w:rPr>
        <w:t>: Schüco International KG</w:t>
      </w:r>
    </w:p>
    <w:p w14:paraId="385126B0" w14:textId="0F48D26D" w:rsidR="008A7602" w:rsidRDefault="00732E3C" w:rsidP="005168F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35EB5D8A" wp14:editId="21703EC4">
            <wp:extent cx="2058557" cy="1440000"/>
            <wp:effectExtent l="0" t="0" r="0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8557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</w:p>
    <w:p w14:paraId="69500C41" w14:textId="77BD6581" w:rsidR="00657DA6" w:rsidRDefault="00395EC3" w:rsidP="005168F0">
      <w:pPr>
        <w:spacing w:line="312" w:lineRule="auto"/>
        <w:rPr>
          <w:sz w:val="22"/>
        </w:rPr>
      </w:pPr>
      <w:r>
        <w:rPr>
          <w:sz w:val="22"/>
        </w:rPr>
        <w:t>Brandschutztür</w:t>
      </w:r>
      <w:r w:rsidR="00657DA6">
        <w:rPr>
          <w:sz w:val="22"/>
        </w:rPr>
        <w:t xml:space="preserve"> Schüco </w:t>
      </w:r>
      <w:proofErr w:type="spellStart"/>
      <w:r w:rsidR="00657DA6">
        <w:rPr>
          <w:sz w:val="22"/>
        </w:rPr>
        <w:t>FireStop</w:t>
      </w:r>
      <w:proofErr w:type="spellEnd"/>
      <w:r>
        <w:rPr>
          <w:sz w:val="22"/>
        </w:rPr>
        <w:t xml:space="preserve"> ADS 90 FR 30</w:t>
      </w:r>
      <w:r w:rsidR="00657DA6">
        <w:rPr>
          <w:sz w:val="22"/>
        </w:rPr>
        <w:t xml:space="preserve"> </w:t>
      </w:r>
      <w:r>
        <w:rPr>
          <w:sz w:val="22"/>
        </w:rPr>
        <w:t xml:space="preserve">mit 30-minütigem Feuerwiderstand und </w:t>
      </w:r>
      <w:r w:rsidR="00657DA6">
        <w:rPr>
          <w:sz w:val="22"/>
        </w:rPr>
        <w:t xml:space="preserve">Einbruchhemmung bis RC2. </w:t>
      </w:r>
    </w:p>
    <w:p w14:paraId="37EBF1C3" w14:textId="71A68EE4" w:rsidR="00456AFB" w:rsidRDefault="00456AFB" w:rsidP="005168F0">
      <w:pPr>
        <w:spacing w:line="312" w:lineRule="auto"/>
        <w:rPr>
          <w:sz w:val="22"/>
        </w:rPr>
      </w:pPr>
    </w:p>
    <w:p w14:paraId="20C0BB22" w14:textId="77777777" w:rsidR="00456AFB" w:rsidRPr="00456AFB" w:rsidRDefault="00456AFB" w:rsidP="00456AFB">
      <w:pPr>
        <w:spacing w:line="312" w:lineRule="auto"/>
        <w:rPr>
          <w:b/>
          <w:bCs/>
          <w:sz w:val="22"/>
        </w:rPr>
      </w:pPr>
      <w:r w:rsidRPr="00456AFB">
        <w:rPr>
          <w:b/>
          <w:bCs/>
          <w:sz w:val="22"/>
        </w:rPr>
        <w:t xml:space="preserve">Fotograf: </w:t>
      </w:r>
      <w:proofErr w:type="spellStart"/>
      <w:r w:rsidRPr="00456AFB">
        <w:rPr>
          <w:b/>
          <w:bCs/>
          <w:sz w:val="22"/>
        </w:rPr>
        <w:t>Gataric</w:t>
      </w:r>
      <w:proofErr w:type="spellEnd"/>
      <w:r w:rsidRPr="00456AFB">
        <w:rPr>
          <w:b/>
          <w:bCs/>
          <w:sz w:val="22"/>
        </w:rPr>
        <w:t xml:space="preserve"> Fotografie</w:t>
      </w:r>
    </w:p>
    <w:p w14:paraId="1CD7DC53" w14:textId="77777777" w:rsidR="00456AFB" w:rsidRPr="00456AFB" w:rsidRDefault="00456AFB" w:rsidP="00456AFB">
      <w:pPr>
        <w:spacing w:line="312" w:lineRule="auto"/>
        <w:rPr>
          <w:b/>
          <w:bCs/>
          <w:sz w:val="22"/>
        </w:rPr>
      </w:pPr>
      <w:r w:rsidRPr="00456AFB">
        <w:rPr>
          <w:b/>
          <w:bCs/>
          <w:sz w:val="22"/>
        </w:rPr>
        <w:t>Nutzungsrechte: Schüco International KG</w:t>
      </w:r>
    </w:p>
    <w:p w14:paraId="202C0EE2" w14:textId="77777777" w:rsidR="00456AFB" w:rsidRPr="00456AFB" w:rsidRDefault="00456AFB" w:rsidP="00456AFB">
      <w:pPr>
        <w:spacing w:line="312" w:lineRule="auto"/>
        <w:rPr>
          <w:sz w:val="22"/>
        </w:rPr>
      </w:pPr>
      <w:r w:rsidRPr="00456AFB">
        <w:rPr>
          <w:b/>
          <w:bCs/>
          <w:noProof/>
          <w:sz w:val="22"/>
        </w:rPr>
        <w:drawing>
          <wp:inline distT="0" distB="0" distL="0" distR="0" wp14:anchorId="1F558C61" wp14:editId="2FF72FB8">
            <wp:extent cx="2161555" cy="1440000"/>
            <wp:effectExtent l="0" t="0" r="0" b="825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1555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6AFB">
        <w:rPr>
          <w:sz w:val="22"/>
        </w:rPr>
        <w:t xml:space="preserve"> </w:t>
      </w:r>
      <w:r w:rsidRPr="00456AFB">
        <w:rPr>
          <w:noProof/>
          <w:sz w:val="22"/>
        </w:rPr>
        <w:drawing>
          <wp:inline distT="0" distB="0" distL="0" distR="0" wp14:anchorId="38EE6E73" wp14:editId="2E100BFE">
            <wp:extent cx="2161555" cy="1440000"/>
            <wp:effectExtent l="0" t="0" r="0" b="825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1555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C4C4DB" w14:textId="0F6B55D7" w:rsidR="00456AFB" w:rsidRPr="00265ACE" w:rsidRDefault="00456AFB" w:rsidP="00456AFB">
      <w:pPr>
        <w:spacing w:line="312" w:lineRule="auto"/>
        <w:rPr>
          <w:sz w:val="22"/>
        </w:rPr>
      </w:pPr>
      <w:r w:rsidRPr="00456AFB">
        <w:rPr>
          <w:sz w:val="22"/>
        </w:rPr>
        <w:t xml:space="preserve">Schüco </w:t>
      </w:r>
      <w:proofErr w:type="spellStart"/>
      <w:r w:rsidRPr="00456AFB">
        <w:rPr>
          <w:sz w:val="22"/>
        </w:rPr>
        <w:t>FireStop</w:t>
      </w:r>
      <w:proofErr w:type="spellEnd"/>
      <w:r w:rsidRPr="00456AFB">
        <w:rPr>
          <w:sz w:val="22"/>
        </w:rPr>
        <w:t xml:space="preserve"> ermöglicht einen nahezu unsichtbaren Brand- und Rauschschutz durch verdeckt liegende Beschläge, schmale Profilansichten und einem hohen Glasanteil.</w:t>
      </w:r>
    </w:p>
    <w:p w14:paraId="46E7207B" w14:textId="77777777" w:rsidR="00610835" w:rsidRPr="00265ACE" w:rsidRDefault="00610835" w:rsidP="005168F0">
      <w:pPr>
        <w:spacing w:line="312" w:lineRule="auto"/>
        <w:rPr>
          <w:sz w:val="22"/>
        </w:rPr>
      </w:pPr>
    </w:p>
    <w:p w14:paraId="102CDD3B" w14:textId="77777777" w:rsidR="004021E4" w:rsidRPr="00265ACE" w:rsidRDefault="004021E4" w:rsidP="004021E4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427BF9CE" w14:textId="0061091C" w:rsidR="005168F0" w:rsidRDefault="004021E4" w:rsidP="005168F0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0AE6A7F7" wp14:editId="6B58744B">
            <wp:extent cx="1440000" cy="1440000"/>
            <wp:effectExtent l="0" t="0" r="8255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A721A8" w14:textId="3C4031C0" w:rsidR="004021E4" w:rsidRDefault="004021E4" w:rsidP="005168F0">
      <w:pPr>
        <w:spacing w:line="312" w:lineRule="auto"/>
        <w:rPr>
          <w:sz w:val="22"/>
        </w:rPr>
      </w:pPr>
      <w:r>
        <w:rPr>
          <w:sz w:val="22"/>
        </w:rPr>
        <w:t>Maximaler Schutz unsichtbar integriert: Durch den Einsatz von Zusatzkomponenten wird der Feuerwiderstand von 30 auf 90 Minuten erhöht bei gleichbleibenden Profilen, Beschlägen und Eckverbindungen.</w:t>
      </w:r>
    </w:p>
    <w:p w14:paraId="6E2E7E99" w14:textId="6EAB9F7F" w:rsidR="00245335" w:rsidRPr="00B900D2" w:rsidRDefault="00B900D2" w:rsidP="00B900D2">
      <w:pPr>
        <w:spacing w:line="312" w:lineRule="auto"/>
        <w:rPr>
          <w:b/>
          <w:sz w:val="22"/>
        </w:rPr>
      </w:pPr>
      <w:r>
        <w:rPr>
          <w:b/>
          <w:sz w:val="22"/>
        </w:rPr>
        <w:lastRenderedPageBreak/>
        <w:t>Bildnachweis</w:t>
      </w:r>
      <w:r w:rsidRPr="00265ACE">
        <w:rPr>
          <w:b/>
          <w:sz w:val="22"/>
        </w:rPr>
        <w:t>: Schüco International KG</w:t>
      </w:r>
    </w:p>
    <w:p w14:paraId="7A954CB5" w14:textId="77777777" w:rsidR="00B900D2" w:rsidRDefault="00B900D2" w:rsidP="00B900D2">
      <w:pPr>
        <w:spacing w:line="312" w:lineRule="auto"/>
        <w:rPr>
          <w:b/>
          <w:sz w:val="22"/>
        </w:rPr>
      </w:pPr>
      <w:r>
        <w:rPr>
          <w:noProof/>
          <w:sz w:val="22"/>
        </w:rPr>
        <w:drawing>
          <wp:inline distT="0" distB="0" distL="0" distR="0" wp14:anchorId="476B6766" wp14:editId="5CA96745">
            <wp:extent cx="1440000" cy="1440000"/>
            <wp:effectExtent l="0" t="0" r="8255" b="825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996D68" w14:textId="600BF95A" w:rsidR="00B900D2" w:rsidRDefault="00B900D2" w:rsidP="00B900D2">
      <w:pPr>
        <w:spacing w:line="312" w:lineRule="auto"/>
        <w:rPr>
          <w:bCs/>
          <w:sz w:val="22"/>
        </w:rPr>
      </w:pPr>
      <w:r w:rsidRPr="00B900D2">
        <w:rPr>
          <w:bCs/>
          <w:sz w:val="22"/>
        </w:rPr>
        <w:t>Dank der falzoffenen Profilgeometrie können im laufenden Betrieb schnell und flexibel Anpassungen je nach Anforderungsänderungen umgesetzt werden.</w:t>
      </w:r>
    </w:p>
    <w:p w14:paraId="4669EA41" w14:textId="77777777" w:rsidR="00E725F9" w:rsidRPr="00B900D2" w:rsidRDefault="00E725F9" w:rsidP="00B900D2">
      <w:pPr>
        <w:spacing w:line="312" w:lineRule="auto"/>
        <w:rPr>
          <w:bCs/>
          <w:sz w:val="22"/>
        </w:rPr>
      </w:pPr>
    </w:p>
    <w:p w14:paraId="3839F32B" w14:textId="3FA8F271" w:rsidR="00245335" w:rsidRPr="00245335" w:rsidRDefault="00245335" w:rsidP="00B900D2">
      <w:pPr>
        <w:spacing w:line="312" w:lineRule="auto"/>
        <w:rPr>
          <w:sz w:val="22"/>
        </w:rPr>
      </w:pPr>
      <w:r w:rsidRPr="00245335">
        <w:rPr>
          <w:b/>
          <w:sz w:val="22"/>
        </w:rPr>
        <w:t>Bildnachweis: Schüco International KG</w:t>
      </w:r>
    </w:p>
    <w:p w14:paraId="22329A41" w14:textId="77777777" w:rsidR="00245335" w:rsidRPr="00245335" w:rsidRDefault="00245335" w:rsidP="00245335">
      <w:pPr>
        <w:spacing w:line="312" w:lineRule="auto"/>
        <w:rPr>
          <w:sz w:val="22"/>
        </w:rPr>
      </w:pPr>
      <w:r w:rsidRPr="00245335">
        <w:rPr>
          <w:noProof/>
          <w:sz w:val="22"/>
        </w:rPr>
        <w:drawing>
          <wp:inline distT="0" distB="0" distL="0" distR="0" wp14:anchorId="664FAE26" wp14:editId="19D8DCFF">
            <wp:extent cx="1438275" cy="1438275"/>
            <wp:effectExtent l="0" t="0" r="9525" b="9525"/>
            <wp:docPr id="4" name="Grafik 4" descr="C:\Users\kottli\AppData\Local\Microsoft\Windows\INetCache\Content.Word\Schueco_Firestop_ADS90FR90_04_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kottli\AppData\Local\Microsoft\Windows\INetCache\Content.Word\Schueco_Firestop_ADS90FR90_04_Word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547D18" w14:textId="5877DD9F" w:rsidR="00245335" w:rsidRPr="00245335" w:rsidRDefault="00245335" w:rsidP="00245335">
      <w:pPr>
        <w:spacing w:line="312" w:lineRule="auto"/>
        <w:rPr>
          <w:sz w:val="22"/>
        </w:rPr>
      </w:pPr>
      <w:r>
        <w:rPr>
          <w:sz w:val="22"/>
        </w:rPr>
        <w:t xml:space="preserve">Alle Systeme der </w:t>
      </w:r>
      <w:r w:rsidRPr="00245335">
        <w:rPr>
          <w:sz w:val="22"/>
        </w:rPr>
        <w:t xml:space="preserve">Schüco </w:t>
      </w:r>
      <w:proofErr w:type="spellStart"/>
      <w:r w:rsidRPr="00245335">
        <w:rPr>
          <w:sz w:val="22"/>
        </w:rPr>
        <w:t>FireStop</w:t>
      </w:r>
      <w:proofErr w:type="spellEnd"/>
      <w:r w:rsidRPr="00245335">
        <w:rPr>
          <w:sz w:val="22"/>
        </w:rPr>
        <w:t xml:space="preserve"> </w:t>
      </w:r>
      <w:r>
        <w:rPr>
          <w:sz w:val="22"/>
        </w:rPr>
        <w:t xml:space="preserve">Plattform ermöglichen </w:t>
      </w:r>
      <w:r w:rsidRPr="00245335">
        <w:rPr>
          <w:sz w:val="22"/>
        </w:rPr>
        <w:t>verdeckt liegende Beschläge für eine durchgängige Optik im gesamten Gebäude.</w:t>
      </w:r>
    </w:p>
    <w:p w14:paraId="014B3997" w14:textId="77777777" w:rsidR="00245335" w:rsidRPr="00610835" w:rsidRDefault="00245335" w:rsidP="005168F0">
      <w:pPr>
        <w:spacing w:line="312" w:lineRule="auto"/>
        <w:rPr>
          <w:sz w:val="22"/>
        </w:rPr>
      </w:pPr>
    </w:p>
    <w:sectPr w:rsidR="00245335" w:rsidRPr="00610835" w:rsidSect="007A7037">
      <w:headerReference w:type="default" r:id="rId16"/>
      <w:footerReference w:type="default" r:id="rId17"/>
      <w:headerReference w:type="first" r:id="rId18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BB6C4E" w14:textId="77777777" w:rsidR="0016180D" w:rsidRDefault="0016180D" w:rsidP="00F958EA">
      <w:pPr>
        <w:spacing w:line="240" w:lineRule="auto"/>
      </w:pPr>
      <w:r>
        <w:separator/>
      </w:r>
    </w:p>
  </w:endnote>
  <w:endnote w:type="continuationSeparator" w:id="0">
    <w:p w14:paraId="00B000CC" w14:textId="77777777" w:rsidR="0016180D" w:rsidRDefault="0016180D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20B0403030202020203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fldSimple w:instr=" NUMPAGES  \* Arabic  \* MERGEFORMAT ">
      <w:r w:rsidR="00265ACE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B97AAB" w14:textId="77777777" w:rsidR="0016180D" w:rsidRDefault="0016180D" w:rsidP="00F958EA">
      <w:pPr>
        <w:spacing w:line="240" w:lineRule="auto"/>
      </w:pPr>
      <w:r>
        <w:separator/>
      </w:r>
    </w:p>
  </w:footnote>
  <w:footnote w:type="continuationSeparator" w:id="0">
    <w:p w14:paraId="3ADF9681" w14:textId="77777777" w:rsidR="0016180D" w:rsidRDefault="0016180D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4097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243D1"/>
    <w:rsid w:val="00024ACE"/>
    <w:rsid w:val="000301D8"/>
    <w:rsid w:val="00040810"/>
    <w:rsid w:val="00042BCE"/>
    <w:rsid w:val="00051401"/>
    <w:rsid w:val="00055CD5"/>
    <w:rsid w:val="000624E1"/>
    <w:rsid w:val="00070FA0"/>
    <w:rsid w:val="00073518"/>
    <w:rsid w:val="00082DD2"/>
    <w:rsid w:val="00083752"/>
    <w:rsid w:val="000843C5"/>
    <w:rsid w:val="000A5E24"/>
    <w:rsid w:val="000C299E"/>
    <w:rsid w:val="000C44E2"/>
    <w:rsid w:val="001020EB"/>
    <w:rsid w:val="001051B8"/>
    <w:rsid w:val="00113D9B"/>
    <w:rsid w:val="001144C6"/>
    <w:rsid w:val="0011455F"/>
    <w:rsid w:val="00115275"/>
    <w:rsid w:val="00131804"/>
    <w:rsid w:val="0016180D"/>
    <w:rsid w:val="00175C5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F11C3"/>
    <w:rsid w:val="001F1716"/>
    <w:rsid w:val="001F7068"/>
    <w:rsid w:val="001F7A93"/>
    <w:rsid w:val="00200EDD"/>
    <w:rsid w:val="002018DC"/>
    <w:rsid w:val="002058E6"/>
    <w:rsid w:val="0021268C"/>
    <w:rsid w:val="002176B8"/>
    <w:rsid w:val="00221120"/>
    <w:rsid w:val="00227E10"/>
    <w:rsid w:val="00236391"/>
    <w:rsid w:val="0024327E"/>
    <w:rsid w:val="00245335"/>
    <w:rsid w:val="00252D6E"/>
    <w:rsid w:val="00254BAE"/>
    <w:rsid w:val="00254FAD"/>
    <w:rsid w:val="00265ACE"/>
    <w:rsid w:val="002762A8"/>
    <w:rsid w:val="00284CF1"/>
    <w:rsid w:val="002911E7"/>
    <w:rsid w:val="002B211F"/>
    <w:rsid w:val="002B7D28"/>
    <w:rsid w:val="002E3613"/>
    <w:rsid w:val="002E65C2"/>
    <w:rsid w:val="002F3983"/>
    <w:rsid w:val="003312EB"/>
    <w:rsid w:val="00332231"/>
    <w:rsid w:val="00337E7E"/>
    <w:rsid w:val="003442BA"/>
    <w:rsid w:val="003471F7"/>
    <w:rsid w:val="00362FA9"/>
    <w:rsid w:val="00366A18"/>
    <w:rsid w:val="00367473"/>
    <w:rsid w:val="0037157E"/>
    <w:rsid w:val="003855FF"/>
    <w:rsid w:val="00395EC3"/>
    <w:rsid w:val="003A46F2"/>
    <w:rsid w:val="003C0B27"/>
    <w:rsid w:val="003C1C27"/>
    <w:rsid w:val="003C3118"/>
    <w:rsid w:val="003F280C"/>
    <w:rsid w:val="003F56F4"/>
    <w:rsid w:val="00400E95"/>
    <w:rsid w:val="004021E4"/>
    <w:rsid w:val="0040727A"/>
    <w:rsid w:val="00413635"/>
    <w:rsid w:val="00417BFB"/>
    <w:rsid w:val="00421006"/>
    <w:rsid w:val="00431009"/>
    <w:rsid w:val="00433486"/>
    <w:rsid w:val="00444D4D"/>
    <w:rsid w:val="00445B24"/>
    <w:rsid w:val="00456AFB"/>
    <w:rsid w:val="00461334"/>
    <w:rsid w:val="004975ED"/>
    <w:rsid w:val="004A4939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4107C"/>
    <w:rsid w:val="0058361A"/>
    <w:rsid w:val="005857A5"/>
    <w:rsid w:val="00592589"/>
    <w:rsid w:val="00593611"/>
    <w:rsid w:val="005A0735"/>
    <w:rsid w:val="005A24FE"/>
    <w:rsid w:val="005A37EF"/>
    <w:rsid w:val="005B3834"/>
    <w:rsid w:val="005D3F43"/>
    <w:rsid w:val="005D5BE2"/>
    <w:rsid w:val="005E5091"/>
    <w:rsid w:val="005F0DEC"/>
    <w:rsid w:val="005F20B2"/>
    <w:rsid w:val="00606851"/>
    <w:rsid w:val="0061040B"/>
    <w:rsid w:val="00610835"/>
    <w:rsid w:val="0063779F"/>
    <w:rsid w:val="006457DB"/>
    <w:rsid w:val="0065091F"/>
    <w:rsid w:val="00656EED"/>
    <w:rsid w:val="006578B1"/>
    <w:rsid w:val="00657DA6"/>
    <w:rsid w:val="006712DC"/>
    <w:rsid w:val="00674031"/>
    <w:rsid w:val="00687074"/>
    <w:rsid w:val="00696DBA"/>
    <w:rsid w:val="006A511A"/>
    <w:rsid w:val="006B1F00"/>
    <w:rsid w:val="006B380A"/>
    <w:rsid w:val="006D5606"/>
    <w:rsid w:val="006E42B7"/>
    <w:rsid w:val="006E7806"/>
    <w:rsid w:val="006F50AD"/>
    <w:rsid w:val="0070133C"/>
    <w:rsid w:val="00723D0C"/>
    <w:rsid w:val="007276CC"/>
    <w:rsid w:val="00732E3C"/>
    <w:rsid w:val="00766D56"/>
    <w:rsid w:val="007A1939"/>
    <w:rsid w:val="007A2D51"/>
    <w:rsid w:val="007A31A8"/>
    <w:rsid w:val="007A5FD5"/>
    <w:rsid w:val="007A7037"/>
    <w:rsid w:val="007E3C35"/>
    <w:rsid w:val="007F0D21"/>
    <w:rsid w:val="008067CE"/>
    <w:rsid w:val="00816A4D"/>
    <w:rsid w:val="00821D72"/>
    <w:rsid w:val="00850E55"/>
    <w:rsid w:val="008615B3"/>
    <w:rsid w:val="00871C59"/>
    <w:rsid w:val="00882012"/>
    <w:rsid w:val="00884FFA"/>
    <w:rsid w:val="008955A8"/>
    <w:rsid w:val="008A7602"/>
    <w:rsid w:val="008D6CD6"/>
    <w:rsid w:val="008E4B7D"/>
    <w:rsid w:val="008E71CD"/>
    <w:rsid w:val="008F14C2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50F6B"/>
    <w:rsid w:val="009757CA"/>
    <w:rsid w:val="00993209"/>
    <w:rsid w:val="009957D5"/>
    <w:rsid w:val="009B20B6"/>
    <w:rsid w:val="009B2BB7"/>
    <w:rsid w:val="009D0009"/>
    <w:rsid w:val="009D60F9"/>
    <w:rsid w:val="009E59BA"/>
    <w:rsid w:val="009E61AC"/>
    <w:rsid w:val="009F61FB"/>
    <w:rsid w:val="00A06231"/>
    <w:rsid w:val="00A1070C"/>
    <w:rsid w:val="00A20624"/>
    <w:rsid w:val="00A34AC2"/>
    <w:rsid w:val="00A40B3D"/>
    <w:rsid w:val="00A4192A"/>
    <w:rsid w:val="00A4223F"/>
    <w:rsid w:val="00A51720"/>
    <w:rsid w:val="00A520A4"/>
    <w:rsid w:val="00A70010"/>
    <w:rsid w:val="00A858AC"/>
    <w:rsid w:val="00A934AB"/>
    <w:rsid w:val="00AA7002"/>
    <w:rsid w:val="00AB1BD7"/>
    <w:rsid w:val="00AD4EA1"/>
    <w:rsid w:val="00AE4BD3"/>
    <w:rsid w:val="00AE4D8C"/>
    <w:rsid w:val="00AE78A6"/>
    <w:rsid w:val="00AF3EB4"/>
    <w:rsid w:val="00AF4FDC"/>
    <w:rsid w:val="00B00D3C"/>
    <w:rsid w:val="00B02208"/>
    <w:rsid w:val="00B13E90"/>
    <w:rsid w:val="00B33415"/>
    <w:rsid w:val="00B370AA"/>
    <w:rsid w:val="00B377FB"/>
    <w:rsid w:val="00B50B7A"/>
    <w:rsid w:val="00B56B14"/>
    <w:rsid w:val="00B754E6"/>
    <w:rsid w:val="00B900D2"/>
    <w:rsid w:val="00B9195A"/>
    <w:rsid w:val="00BA12B8"/>
    <w:rsid w:val="00BB7146"/>
    <w:rsid w:val="00BD0073"/>
    <w:rsid w:val="00BD460F"/>
    <w:rsid w:val="00BD68E7"/>
    <w:rsid w:val="00BD785D"/>
    <w:rsid w:val="00BE3851"/>
    <w:rsid w:val="00BF07F1"/>
    <w:rsid w:val="00BF2E0F"/>
    <w:rsid w:val="00C0715C"/>
    <w:rsid w:val="00C11A76"/>
    <w:rsid w:val="00C1264D"/>
    <w:rsid w:val="00C3591B"/>
    <w:rsid w:val="00C5673C"/>
    <w:rsid w:val="00C57139"/>
    <w:rsid w:val="00C62430"/>
    <w:rsid w:val="00C84C83"/>
    <w:rsid w:val="00C94D55"/>
    <w:rsid w:val="00C9686C"/>
    <w:rsid w:val="00CA1631"/>
    <w:rsid w:val="00CB073D"/>
    <w:rsid w:val="00CB3238"/>
    <w:rsid w:val="00CC1CD2"/>
    <w:rsid w:val="00CC40DC"/>
    <w:rsid w:val="00CC480F"/>
    <w:rsid w:val="00CC48E9"/>
    <w:rsid w:val="00CD4AA8"/>
    <w:rsid w:val="00CE6AE3"/>
    <w:rsid w:val="00CF00B5"/>
    <w:rsid w:val="00CF1140"/>
    <w:rsid w:val="00CF4C49"/>
    <w:rsid w:val="00D02557"/>
    <w:rsid w:val="00D05009"/>
    <w:rsid w:val="00D14D3A"/>
    <w:rsid w:val="00D16D92"/>
    <w:rsid w:val="00D232AD"/>
    <w:rsid w:val="00D23BE8"/>
    <w:rsid w:val="00D43792"/>
    <w:rsid w:val="00D75F9A"/>
    <w:rsid w:val="00D92017"/>
    <w:rsid w:val="00D923AB"/>
    <w:rsid w:val="00DA004E"/>
    <w:rsid w:val="00DA7E71"/>
    <w:rsid w:val="00DD59CD"/>
    <w:rsid w:val="00DD5DF3"/>
    <w:rsid w:val="00E0091E"/>
    <w:rsid w:val="00E026D1"/>
    <w:rsid w:val="00E07BA6"/>
    <w:rsid w:val="00E2500A"/>
    <w:rsid w:val="00E25945"/>
    <w:rsid w:val="00E379C6"/>
    <w:rsid w:val="00E40DE6"/>
    <w:rsid w:val="00E42967"/>
    <w:rsid w:val="00E53CDD"/>
    <w:rsid w:val="00E72483"/>
    <w:rsid w:val="00E725F9"/>
    <w:rsid w:val="00E8298F"/>
    <w:rsid w:val="00E83185"/>
    <w:rsid w:val="00E83315"/>
    <w:rsid w:val="00E93EE2"/>
    <w:rsid w:val="00E94F80"/>
    <w:rsid w:val="00EA2B8C"/>
    <w:rsid w:val="00EA4346"/>
    <w:rsid w:val="00EB32BD"/>
    <w:rsid w:val="00EF4035"/>
    <w:rsid w:val="00F234C8"/>
    <w:rsid w:val="00F3463D"/>
    <w:rsid w:val="00F410F7"/>
    <w:rsid w:val="00F454AC"/>
    <w:rsid w:val="00F62406"/>
    <w:rsid w:val="00F7613D"/>
    <w:rsid w:val="00F933AE"/>
    <w:rsid w:val="00F9528B"/>
    <w:rsid w:val="00F958EA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D007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D007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D0073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D007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D0073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image" Target="media/image4.jpeg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3.jpe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5" Type="http://schemas.openxmlformats.org/officeDocument/2006/relationships/image" Target="media/image6.jpeg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schueco.de/presse" TargetMode="External"/><Relationship Id="rId14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772</Words>
  <Characters>4867</Characters>
  <Application>Microsoft Office Word</Application>
  <DocSecurity>4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5628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2</cp:revision>
  <cp:lastPrinted>2019-07-18T15:28:00Z</cp:lastPrinted>
  <dcterms:created xsi:type="dcterms:W3CDTF">2021-11-29T08:21:00Z</dcterms:created>
  <dcterms:modified xsi:type="dcterms:W3CDTF">2021-11-29T08:21:00Z</dcterms:modified>
</cp:coreProperties>
</file>